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516" w:type="dxa"/>
        <w:tblBorders>
          <w:bottom w:val="single" w:sz="4" w:space="0" w:color="auto"/>
        </w:tblBorders>
        <w:tblLook w:val="01E0" w:firstRow="1" w:lastRow="1" w:firstColumn="1" w:lastColumn="1" w:noHBand="0" w:noVBand="0"/>
      </w:tblPr>
      <w:tblGrid>
        <w:gridCol w:w="500"/>
        <w:gridCol w:w="6537"/>
        <w:gridCol w:w="3277"/>
      </w:tblGrid>
      <w:tr w:rsidR="00041727" w:rsidRPr="000D2B28" w14:paraId="6B30614F" w14:textId="77777777" w:rsidTr="00A30F9B">
        <w:trPr>
          <w:trHeight w:val="282"/>
        </w:trPr>
        <w:tc>
          <w:tcPr>
            <w:tcW w:w="500" w:type="dxa"/>
            <w:vMerge w:val="restart"/>
            <w:tcBorders>
              <w:bottom w:val="nil"/>
            </w:tcBorders>
            <w:textDirection w:val="btLr"/>
          </w:tcPr>
          <w:p w14:paraId="2A913CB7" w14:textId="77777777" w:rsidR="00041727" w:rsidRPr="000D2B28" w:rsidRDefault="00527225" w:rsidP="00041727">
            <w:pPr>
              <w:tabs>
                <w:tab w:val="clear" w:pos="1134"/>
                <w:tab w:val="left" w:pos="6946"/>
              </w:tabs>
              <w:suppressAutoHyphens/>
              <w:spacing w:after="120" w:line="252" w:lineRule="auto"/>
              <w:ind w:left="175" w:right="113"/>
              <w:jc w:val="right"/>
              <w:rPr>
                <w:color w:val="365F91" w:themeColor="accent1" w:themeShade="BF"/>
                <w:sz w:val="12"/>
                <w:szCs w:val="12"/>
                <w:lang w:val="es-ES_tradnl" w:eastAsia="zh-CN"/>
              </w:rPr>
            </w:pPr>
            <w:r w:rsidRPr="000D2B28">
              <w:rPr>
                <w:color w:val="365F91" w:themeColor="accent1" w:themeShade="BF"/>
                <w:sz w:val="10"/>
                <w:szCs w:val="10"/>
                <w:lang w:val="es-ES_tradnl" w:eastAsia="zh-CN"/>
              </w:rPr>
              <w:t>TIEMPO</w:t>
            </w:r>
            <w:r w:rsidR="00041727" w:rsidRPr="000D2B28">
              <w:rPr>
                <w:color w:val="365F91" w:themeColor="accent1" w:themeShade="BF"/>
                <w:sz w:val="10"/>
                <w:szCs w:val="10"/>
                <w:lang w:val="es-ES_tradnl" w:eastAsia="zh-CN"/>
              </w:rPr>
              <w:t xml:space="preserve"> CLIMA </w:t>
            </w:r>
            <w:r w:rsidRPr="000D2B28">
              <w:rPr>
                <w:color w:val="365F91" w:themeColor="accent1" w:themeShade="BF"/>
                <w:sz w:val="10"/>
                <w:szCs w:val="10"/>
                <w:lang w:val="es-ES_tradnl" w:eastAsia="zh-CN"/>
              </w:rPr>
              <w:t>AGUA</w:t>
            </w:r>
          </w:p>
        </w:tc>
        <w:tc>
          <w:tcPr>
            <w:tcW w:w="6537" w:type="dxa"/>
            <w:vMerge w:val="restart"/>
          </w:tcPr>
          <w:p w14:paraId="20D30236" w14:textId="77777777" w:rsidR="00041727" w:rsidRPr="000D2B28" w:rsidRDefault="00041727" w:rsidP="00993581">
            <w:pPr>
              <w:tabs>
                <w:tab w:val="left" w:pos="6946"/>
              </w:tabs>
              <w:suppressAutoHyphens/>
              <w:spacing w:after="120" w:line="252" w:lineRule="auto"/>
              <w:ind w:left="1134"/>
              <w:jc w:val="left"/>
              <w:rPr>
                <w:rStyle w:val="StyleComplex11ptBoldAccent1"/>
              </w:rPr>
            </w:pPr>
            <w:r w:rsidRPr="000D2B28">
              <w:rPr>
                <w:noProof/>
                <w:color w:val="365F91" w:themeColor="accent1" w:themeShade="BF"/>
                <w:szCs w:val="22"/>
                <w:lang w:val="es-ES_tradnl" w:eastAsia="zh-CN"/>
              </w:rPr>
              <w:drawing>
                <wp:anchor distT="0" distB="0" distL="114300" distR="114300" simplePos="0" relativeHeight="251664896" behindDoc="1" locked="1" layoutInCell="1" allowOverlap="1" wp14:anchorId="7F6363B1" wp14:editId="22F4884B">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225" w:rsidRPr="000D2B28">
              <w:rPr>
                <w:rStyle w:val="StyleComplex11ptBoldAccent1"/>
              </w:rPr>
              <w:t>Organización Meteorológica Mundial</w:t>
            </w:r>
          </w:p>
          <w:p w14:paraId="46822335" w14:textId="77777777" w:rsidR="00C91A90" w:rsidRPr="000D2B28" w:rsidRDefault="00C91A90" w:rsidP="00C91A90">
            <w:pPr>
              <w:tabs>
                <w:tab w:val="left" w:pos="6946"/>
              </w:tabs>
              <w:suppressAutoHyphens/>
              <w:spacing w:after="120" w:line="252" w:lineRule="auto"/>
              <w:ind w:left="1134"/>
              <w:jc w:val="left"/>
              <w:rPr>
                <w:rFonts w:cs="Tahoma"/>
                <w:b/>
                <w:color w:val="365F91"/>
                <w:spacing w:val="-2"/>
                <w:szCs w:val="22"/>
                <w:lang w:val="es-ES_tradnl"/>
              </w:rPr>
            </w:pPr>
            <w:r w:rsidRPr="000D2B28">
              <w:rPr>
                <w:b/>
                <w:bCs/>
                <w:color w:val="365F91"/>
                <w:lang w:val="es-ES_tradnl"/>
              </w:rPr>
              <w:t>CONSEJO EJECUTIVO</w:t>
            </w:r>
          </w:p>
          <w:p w14:paraId="098D6FF7" w14:textId="77777777" w:rsidR="00C91A90" w:rsidRPr="000D2B28" w:rsidRDefault="00C91A90" w:rsidP="00C91A90">
            <w:pPr>
              <w:tabs>
                <w:tab w:val="left" w:pos="6946"/>
              </w:tabs>
              <w:suppressAutoHyphens/>
              <w:spacing w:after="120" w:line="252" w:lineRule="auto"/>
              <w:ind w:left="1134"/>
              <w:jc w:val="left"/>
              <w:rPr>
                <w:b/>
                <w:bCs/>
                <w:color w:val="365F91"/>
                <w:lang w:val="es-ES_tradnl"/>
              </w:rPr>
            </w:pPr>
            <w:r w:rsidRPr="000D2B28">
              <w:rPr>
                <w:b/>
                <w:bCs/>
                <w:color w:val="365F91"/>
                <w:lang w:val="es-ES_tradnl"/>
              </w:rPr>
              <w:t xml:space="preserve">Septuagésima sexta reunión </w:t>
            </w:r>
          </w:p>
          <w:p w14:paraId="181F8AC4" w14:textId="120D03B1" w:rsidR="00041727" w:rsidRPr="000D2B28" w:rsidRDefault="00C91A90" w:rsidP="00C91A90">
            <w:pPr>
              <w:tabs>
                <w:tab w:val="left" w:pos="6946"/>
              </w:tabs>
              <w:suppressAutoHyphens/>
              <w:spacing w:after="120" w:line="252" w:lineRule="auto"/>
              <w:ind w:left="1134"/>
              <w:jc w:val="left"/>
              <w:rPr>
                <w:rFonts w:cs="Tahoma"/>
                <w:b/>
                <w:bCs/>
                <w:color w:val="365F91" w:themeColor="accent1" w:themeShade="BF"/>
                <w:szCs w:val="22"/>
                <w:lang w:val="es-ES_tradnl"/>
              </w:rPr>
            </w:pPr>
            <w:r w:rsidRPr="000D2B28">
              <w:rPr>
                <w:color w:val="365F91"/>
                <w:lang w:val="es-ES_tradnl"/>
              </w:rPr>
              <w:t>Ginebra, 27 de febrero a 3 de marzo de 2023</w:t>
            </w:r>
          </w:p>
        </w:tc>
        <w:tc>
          <w:tcPr>
            <w:tcW w:w="3277" w:type="dxa"/>
          </w:tcPr>
          <w:p w14:paraId="0D1B4B9C" w14:textId="562E6B9B" w:rsidR="00041727" w:rsidRPr="000D2B28" w:rsidRDefault="00C91A90" w:rsidP="00F61675">
            <w:pPr>
              <w:tabs>
                <w:tab w:val="clear" w:pos="1134"/>
              </w:tabs>
              <w:spacing w:after="60"/>
              <w:ind w:right="-108"/>
              <w:jc w:val="right"/>
              <w:rPr>
                <w:rFonts w:cs="Tahoma"/>
                <w:b/>
                <w:bCs/>
                <w:color w:val="365F91" w:themeColor="accent1" w:themeShade="BF"/>
                <w:szCs w:val="22"/>
                <w:lang w:val="es-ES_tradnl"/>
              </w:rPr>
            </w:pPr>
            <w:r w:rsidRPr="000D2B28">
              <w:rPr>
                <w:b/>
                <w:bCs/>
                <w:color w:val="365F91"/>
                <w:lang w:val="es-ES_tradnl"/>
              </w:rPr>
              <w:t xml:space="preserve">EC-76/Doc. </w:t>
            </w:r>
            <w:r w:rsidRPr="000D2B28">
              <w:rPr>
                <w:rFonts w:cs="Tahoma"/>
                <w:b/>
                <w:bCs/>
                <w:color w:val="365F91" w:themeColor="accent1" w:themeShade="BF"/>
                <w:szCs w:val="22"/>
                <w:lang w:val="es-ES_tradnl"/>
              </w:rPr>
              <w:t>3.1(10)</w:t>
            </w:r>
          </w:p>
        </w:tc>
      </w:tr>
      <w:tr w:rsidR="00C91A90" w:rsidRPr="000D2B28" w14:paraId="46CD9B77" w14:textId="77777777" w:rsidTr="00A30F9B">
        <w:trPr>
          <w:trHeight w:val="730"/>
        </w:trPr>
        <w:tc>
          <w:tcPr>
            <w:tcW w:w="500" w:type="dxa"/>
            <w:vMerge/>
            <w:tcBorders>
              <w:bottom w:val="nil"/>
            </w:tcBorders>
          </w:tcPr>
          <w:p w14:paraId="3A11F209" w14:textId="77777777" w:rsidR="00C91A90" w:rsidRPr="000D2B28" w:rsidRDefault="00C91A90" w:rsidP="00C91A90">
            <w:pPr>
              <w:tabs>
                <w:tab w:val="left" w:pos="6946"/>
              </w:tabs>
              <w:suppressAutoHyphens/>
              <w:spacing w:after="120" w:line="252" w:lineRule="auto"/>
              <w:ind w:left="1134"/>
              <w:jc w:val="left"/>
              <w:rPr>
                <w:color w:val="365F91" w:themeColor="accent1" w:themeShade="BF"/>
                <w:szCs w:val="22"/>
                <w:lang w:val="es-ES_tradnl" w:eastAsia="zh-CN"/>
              </w:rPr>
            </w:pPr>
          </w:p>
        </w:tc>
        <w:tc>
          <w:tcPr>
            <w:tcW w:w="6537" w:type="dxa"/>
            <w:vMerge/>
          </w:tcPr>
          <w:p w14:paraId="5D7F111E" w14:textId="77777777" w:rsidR="00C91A90" w:rsidRPr="000D2B28" w:rsidRDefault="00C91A90" w:rsidP="00C91A90">
            <w:pPr>
              <w:tabs>
                <w:tab w:val="left" w:pos="6946"/>
              </w:tabs>
              <w:suppressAutoHyphens/>
              <w:spacing w:after="120" w:line="252" w:lineRule="auto"/>
              <w:ind w:left="1134"/>
              <w:jc w:val="left"/>
              <w:rPr>
                <w:color w:val="365F91" w:themeColor="accent1" w:themeShade="BF"/>
                <w:szCs w:val="22"/>
                <w:lang w:val="es-ES_tradnl" w:eastAsia="zh-CN"/>
              </w:rPr>
            </w:pPr>
          </w:p>
        </w:tc>
        <w:tc>
          <w:tcPr>
            <w:tcW w:w="3277" w:type="dxa"/>
          </w:tcPr>
          <w:p w14:paraId="2667235F" w14:textId="77777777" w:rsidR="00C91A90" w:rsidRPr="000D2B28" w:rsidRDefault="00C91A90" w:rsidP="00C91A90">
            <w:pPr>
              <w:tabs>
                <w:tab w:val="clear" w:pos="1134"/>
              </w:tabs>
              <w:spacing w:before="120" w:after="60"/>
              <w:ind w:right="-108"/>
              <w:jc w:val="right"/>
              <w:rPr>
                <w:color w:val="365F91"/>
                <w:lang w:val="es-ES_tradnl"/>
              </w:rPr>
            </w:pPr>
            <w:r w:rsidRPr="000D2B28">
              <w:rPr>
                <w:color w:val="365F91"/>
                <w:lang w:val="es-ES_tradnl"/>
              </w:rPr>
              <w:t>Presentado por:</w:t>
            </w:r>
          </w:p>
          <w:p w14:paraId="5DC4B718" w14:textId="00EF93E4" w:rsidR="00C91A90" w:rsidRPr="000D2B28" w:rsidRDefault="00C91A90" w:rsidP="00C91A90">
            <w:pPr>
              <w:tabs>
                <w:tab w:val="clear" w:pos="1134"/>
              </w:tabs>
              <w:spacing w:before="120" w:after="60"/>
              <w:ind w:right="-108"/>
              <w:jc w:val="right"/>
              <w:rPr>
                <w:rFonts w:cs="Tahoma"/>
                <w:color w:val="365F91"/>
                <w:szCs w:val="22"/>
                <w:lang w:val="es-ES_tradnl"/>
              </w:rPr>
            </w:pPr>
            <w:r w:rsidRPr="000D2B28">
              <w:rPr>
                <w:color w:val="365F91"/>
                <w:lang w:val="es-ES_tradnl"/>
              </w:rPr>
              <w:t xml:space="preserve">Presidente de la Comisión de Servicios </w:t>
            </w:r>
          </w:p>
          <w:p w14:paraId="5EB10DC6" w14:textId="031C2C71" w:rsidR="00C91A90" w:rsidRPr="000D2B28" w:rsidRDefault="00ED579C" w:rsidP="00C91A90">
            <w:pPr>
              <w:tabs>
                <w:tab w:val="clear" w:pos="1134"/>
              </w:tabs>
              <w:spacing w:before="120" w:after="60"/>
              <w:ind w:right="-108"/>
              <w:jc w:val="right"/>
              <w:rPr>
                <w:rFonts w:cs="Tahoma"/>
                <w:color w:val="365F91"/>
                <w:szCs w:val="22"/>
                <w:lang w:val="es-ES_tradnl"/>
              </w:rPr>
            </w:pPr>
            <w:r w:rsidRPr="000D2B28">
              <w:rPr>
                <w:color w:val="365F91"/>
                <w:lang w:val="es-ES_tradnl"/>
              </w:rPr>
              <w:t>21</w:t>
            </w:r>
            <w:r w:rsidR="00C91A90" w:rsidRPr="000D2B28">
              <w:rPr>
                <w:color w:val="365F91"/>
                <w:lang w:val="es-ES_tradnl"/>
              </w:rPr>
              <w:t>.XII.2022</w:t>
            </w:r>
          </w:p>
          <w:p w14:paraId="36C88CC8" w14:textId="496A6103" w:rsidR="00C91A90" w:rsidRPr="000D2B28" w:rsidRDefault="00C91A90" w:rsidP="00C91A90">
            <w:pPr>
              <w:tabs>
                <w:tab w:val="clear" w:pos="1134"/>
              </w:tabs>
              <w:spacing w:before="120" w:after="60"/>
              <w:ind w:right="-108"/>
              <w:jc w:val="right"/>
              <w:rPr>
                <w:rFonts w:cs="Tahoma"/>
                <w:b/>
                <w:bCs/>
                <w:color w:val="365F91" w:themeColor="accent1" w:themeShade="BF"/>
                <w:szCs w:val="22"/>
                <w:lang w:val="es-ES_tradnl"/>
              </w:rPr>
            </w:pPr>
            <w:r w:rsidRPr="000D2B28">
              <w:rPr>
                <w:b/>
                <w:bCs/>
                <w:color w:val="365F91"/>
                <w:lang w:val="es-ES_tradnl"/>
              </w:rPr>
              <w:t>VERSIÓN 1</w:t>
            </w:r>
          </w:p>
        </w:tc>
      </w:tr>
    </w:tbl>
    <w:p w14:paraId="58D1F0A8" w14:textId="59660C11" w:rsidR="00C4470F" w:rsidRPr="000D2B28" w:rsidRDefault="001527A3" w:rsidP="00514EAC">
      <w:pPr>
        <w:pStyle w:val="WMOBodyText"/>
        <w:ind w:left="3969" w:hanging="3969"/>
        <w:rPr>
          <w:b/>
        </w:rPr>
      </w:pPr>
      <w:r w:rsidRPr="000D2B28">
        <w:rPr>
          <w:b/>
        </w:rPr>
        <w:t xml:space="preserve">PUNTO </w:t>
      </w:r>
      <w:r w:rsidR="00C91A90" w:rsidRPr="000D2B28">
        <w:rPr>
          <w:b/>
        </w:rPr>
        <w:t>3</w:t>
      </w:r>
      <w:r w:rsidRPr="000D2B28">
        <w:rPr>
          <w:b/>
        </w:rPr>
        <w:t xml:space="preserve"> DEL ORDEN DEL DÍA:</w:t>
      </w:r>
      <w:r w:rsidR="00A41E35" w:rsidRPr="000D2B28">
        <w:rPr>
          <w:b/>
        </w:rPr>
        <w:tab/>
      </w:r>
      <w:r w:rsidR="00ED579C" w:rsidRPr="000D2B28">
        <w:rPr>
          <w:b/>
          <w:bCs/>
        </w:rPr>
        <w:t>APLICACIÓN DE LAS DECISIONES DEL CONGRESO: CUESTIONES TÉCNICAS</w:t>
      </w:r>
    </w:p>
    <w:p w14:paraId="090A415D" w14:textId="59959FCB" w:rsidR="001527A3" w:rsidRPr="000D2B28" w:rsidRDefault="001527A3" w:rsidP="001527A3">
      <w:pPr>
        <w:pStyle w:val="WMOBodyText"/>
        <w:ind w:left="3969" w:hanging="3969"/>
        <w:rPr>
          <w:b/>
        </w:rPr>
      </w:pPr>
      <w:r w:rsidRPr="000D2B28">
        <w:rPr>
          <w:b/>
        </w:rPr>
        <w:t xml:space="preserve">PUNTO </w:t>
      </w:r>
      <w:r w:rsidR="00C91A90" w:rsidRPr="000D2B28">
        <w:rPr>
          <w:b/>
        </w:rPr>
        <w:t>3.1</w:t>
      </w:r>
      <w:r w:rsidRPr="000D2B28">
        <w:rPr>
          <w:b/>
        </w:rPr>
        <w:t>:</w:t>
      </w:r>
      <w:r w:rsidRPr="000D2B28">
        <w:rPr>
          <w:b/>
        </w:rPr>
        <w:tab/>
      </w:r>
      <w:r w:rsidR="00ED579C" w:rsidRPr="000D2B28">
        <w:rPr>
          <w:b/>
          <w:bCs/>
        </w:rPr>
        <w:t>Meta a largo plazo 1: servicios para atender las necesidades de la sociedad</w:t>
      </w:r>
    </w:p>
    <w:p w14:paraId="557A1196" w14:textId="521F65B1" w:rsidR="00ED579C" w:rsidRPr="000D2B28" w:rsidRDefault="00ED579C" w:rsidP="00ED579C">
      <w:pPr>
        <w:pStyle w:val="Heading1"/>
        <w:rPr>
          <w:lang w:val="es-ES_tradnl"/>
        </w:rPr>
      </w:pPr>
      <w:bookmarkStart w:id="0" w:name="_APPENDIX_A:_"/>
      <w:bookmarkStart w:id="1" w:name="_Toc121319286"/>
      <w:bookmarkStart w:id="2" w:name="_Toc121402623"/>
      <w:bookmarkEnd w:id="0"/>
      <w:r w:rsidRPr="000D2B28">
        <w:rPr>
          <w:lang w:val="es-ES_tradnl"/>
        </w:rPr>
        <w:t xml:space="preserve">Guía de la Organización Meteorológica Mundial para los Servicios Meteorológicos e Hidrológicos Nacionales en apoyo a los procedimientos, mecanismos de coordinación, </w:t>
      </w:r>
      <w:r w:rsidR="00466051" w:rsidRPr="000D2B28">
        <w:rPr>
          <w:lang w:val="es-ES_tradnl"/>
        </w:rPr>
        <w:t xml:space="preserve">servicios y </w:t>
      </w:r>
      <w:r w:rsidRPr="000D2B28">
        <w:rPr>
          <w:lang w:val="es-ES_tradnl"/>
        </w:rPr>
        <w:t>sistemas nacionales de alerta temprana de peligros múltiples</w:t>
      </w:r>
      <w:bookmarkEnd w:id="1"/>
      <w:bookmarkEnd w:id="2"/>
    </w:p>
    <w:p w14:paraId="697A4893" w14:textId="10096348" w:rsidR="00814CC6" w:rsidRPr="000D2B28" w:rsidRDefault="00ED579C" w:rsidP="00ED579C">
      <w:pPr>
        <w:pStyle w:val="Heading1"/>
        <w:spacing w:before="480"/>
        <w:rPr>
          <w:lang w:val="es-ES_tradnl"/>
        </w:rPr>
      </w:pPr>
      <w:r w:rsidRPr="000D2B28">
        <w:rPr>
          <w:lang w:val="es-ES_tradnl"/>
        </w:rPr>
        <w:t xml:space="preserve">Guía </w:t>
      </w:r>
      <w:proofErr w:type="spellStart"/>
      <w:r w:rsidRPr="000D2B28">
        <w:rPr>
          <w:lang w:val="es-ES_tradnl"/>
        </w:rPr>
        <w:t>nº</w:t>
      </w:r>
      <w:proofErr w:type="spellEnd"/>
      <w:r w:rsidR="000623F2" w:rsidRPr="000D2B28">
        <w:rPr>
          <w:lang w:val="es-ES_tradnl"/>
        </w:rPr>
        <w:t> </w:t>
      </w:r>
      <w:r w:rsidRPr="000D2B28">
        <w:rPr>
          <w:lang w:val="es-ES_tradnl"/>
        </w:rPr>
        <w:t>1 — Ciclones tropicales</w:t>
      </w:r>
    </w:p>
    <w:p w14:paraId="133F2DA9" w14:textId="77777777" w:rsidR="00EE1B2D" w:rsidRPr="000D2B28" w:rsidRDefault="00EE1B2D" w:rsidP="00EE1B2D">
      <w:pPr>
        <w:pStyle w:val="WMOBodyText"/>
      </w:pPr>
    </w:p>
    <w:tbl>
      <w:tblPr>
        <w:tblStyle w:val="TableGrid"/>
        <w:tblW w:w="7285" w:type="dxa"/>
        <w:jc w:val="center"/>
        <w:tblBorders>
          <w:insideH w:val="none" w:sz="0" w:space="0" w:color="auto"/>
          <w:insideV w:val="none" w:sz="0" w:space="0" w:color="auto"/>
        </w:tblBorders>
        <w:tblLook w:val="04A0" w:firstRow="1" w:lastRow="0" w:firstColumn="1" w:lastColumn="0" w:noHBand="0" w:noVBand="1"/>
      </w:tblPr>
      <w:tblGrid>
        <w:gridCol w:w="7285"/>
      </w:tblGrid>
      <w:tr w:rsidR="00EE1B2D" w:rsidRPr="000D2B28" w14:paraId="3E9B1C6E" w14:textId="77777777" w:rsidTr="00CA201F">
        <w:trPr>
          <w:jc w:val="center"/>
        </w:trPr>
        <w:tc>
          <w:tcPr>
            <w:tcW w:w="7285" w:type="dxa"/>
          </w:tcPr>
          <w:p w14:paraId="79C76257" w14:textId="057DD8CE" w:rsidR="00EE1B2D" w:rsidRPr="000D2B28" w:rsidRDefault="00EE1B2D" w:rsidP="00CA201F">
            <w:pPr>
              <w:pStyle w:val="WMOBodyText"/>
              <w:spacing w:after="120"/>
              <w:jc w:val="center"/>
              <w:rPr>
                <w:rFonts w:cstheme="minorHAnsi"/>
                <w:b/>
                <w:bCs/>
                <w:caps/>
              </w:rPr>
            </w:pPr>
            <w:r w:rsidRPr="000D2B28">
              <w:rPr>
                <w:rFonts w:cstheme="minorHAnsi"/>
                <w:b/>
                <w:bCs/>
                <w:caps/>
              </w:rPr>
              <w:t>RESumEN</w:t>
            </w:r>
          </w:p>
          <w:p w14:paraId="71149B6A" w14:textId="4B465386" w:rsidR="00EE1B2D" w:rsidRPr="000D2B28" w:rsidRDefault="00EE1B2D" w:rsidP="00ED579C">
            <w:pPr>
              <w:pStyle w:val="WMOBodyText"/>
              <w:spacing w:before="160"/>
              <w:jc w:val="left"/>
              <w:rPr>
                <w:i/>
                <w:iCs/>
              </w:rPr>
            </w:pPr>
          </w:p>
        </w:tc>
      </w:tr>
      <w:tr w:rsidR="00EE1B2D" w:rsidRPr="00D44403" w14:paraId="4423CBA8" w14:textId="77777777" w:rsidTr="00CA201F">
        <w:trPr>
          <w:jc w:val="center"/>
        </w:trPr>
        <w:tc>
          <w:tcPr>
            <w:tcW w:w="7285" w:type="dxa"/>
          </w:tcPr>
          <w:p w14:paraId="5F9E8997" w14:textId="47D014EB" w:rsidR="00EE1B2D" w:rsidRPr="000D2B28" w:rsidRDefault="00EE1B2D" w:rsidP="00CA201F">
            <w:pPr>
              <w:pStyle w:val="WMOBodyText"/>
              <w:spacing w:before="160"/>
              <w:jc w:val="left"/>
            </w:pPr>
            <w:r w:rsidRPr="000D2B28">
              <w:rPr>
                <w:b/>
                <w:bCs/>
              </w:rPr>
              <w:t>Documento presentado por:</w:t>
            </w:r>
            <w:r w:rsidRPr="000D2B28">
              <w:t xml:space="preserve"> </w:t>
            </w:r>
            <w:r w:rsidR="00ED579C" w:rsidRPr="000D2B28">
              <w:t xml:space="preserve">El presidente de la SERCOM siguiendo la </w:t>
            </w:r>
            <w:hyperlink r:id="rId12" w:history="1">
              <w:r w:rsidR="00ED579C" w:rsidRPr="000D2B28">
                <w:rPr>
                  <w:rStyle w:val="Hyperlink"/>
                </w:rPr>
                <w:t>Recomendación</w:t>
              </w:r>
              <w:r w:rsidR="000623F2" w:rsidRPr="000D2B28">
                <w:rPr>
                  <w:rStyle w:val="Hyperlink"/>
                </w:rPr>
                <w:t> </w:t>
              </w:r>
              <w:r w:rsidR="00ED579C" w:rsidRPr="000D2B28">
                <w:rPr>
                  <w:rStyle w:val="Hyperlink"/>
                </w:rPr>
                <w:t>5.6(7)/1 (SERCOM-2)</w:t>
              </w:r>
            </w:hyperlink>
            <w:r w:rsidR="00ED579C" w:rsidRPr="000D2B28">
              <w:t xml:space="preserve">, relativa a la Guía de la OMM sobre el apoyo de los Servicios Meteorológicos e Hidrológicos Nacionales a los procedimientos, mecanismos de coordinación, sistemas y servicios nacionales de alerta temprana de peligros múltiples, en respuesta a la solicitud del Decimoctavo Congreso Meteorológico Mundial en virtud de </w:t>
            </w:r>
            <w:r w:rsidR="007811F6" w:rsidRPr="000D2B28">
              <w:t xml:space="preserve">lo dispuesto en </w:t>
            </w:r>
            <w:r w:rsidR="00ED579C" w:rsidRPr="000D2B28">
              <w:t xml:space="preserve">la </w:t>
            </w:r>
            <w:hyperlink r:id="rId13" w:history="1">
              <w:r w:rsidR="00ED579C" w:rsidRPr="000D2B28">
                <w:rPr>
                  <w:rStyle w:val="Hyperlink"/>
                </w:rPr>
                <w:t>Resolución 16</w:t>
              </w:r>
              <w:r w:rsidR="000623F2" w:rsidRPr="000D2B28">
                <w:rPr>
                  <w:rStyle w:val="Hyperlink"/>
                </w:rPr>
                <w:t> </w:t>
              </w:r>
              <w:r w:rsidR="00ED579C" w:rsidRPr="000D2B28">
                <w:rPr>
                  <w:rStyle w:val="Hyperlink"/>
                </w:rPr>
                <w:t>(Cg-18)</w:t>
              </w:r>
            </w:hyperlink>
            <w:r w:rsidR="00ED579C" w:rsidRPr="000D2B28">
              <w:t>.</w:t>
            </w:r>
          </w:p>
          <w:p w14:paraId="601159B1" w14:textId="2214DC53" w:rsidR="00EE1B2D" w:rsidRPr="000D2B28" w:rsidRDefault="00EE1B2D" w:rsidP="00CA201F">
            <w:pPr>
              <w:pStyle w:val="WMOBodyText"/>
              <w:spacing w:before="160"/>
              <w:jc w:val="left"/>
              <w:rPr>
                <w:b/>
                <w:bCs/>
              </w:rPr>
            </w:pPr>
            <w:r w:rsidRPr="000D2B28">
              <w:rPr>
                <w:b/>
                <w:bCs/>
              </w:rPr>
              <w:t>Objetivo estratégico para 2020</w:t>
            </w:r>
            <w:r w:rsidR="00510864" w:rsidRPr="000D2B28">
              <w:rPr>
                <w:b/>
                <w:bCs/>
              </w:rPr>
              <w:t>-</w:t>
            </w:r>
            <w:r w:rsidRPr="000D2B28">
              <w:rPr>
                <w:b/>
                <w:bCs/>
              </w:rPr>
              <w:t xml:space="preserve">2023: </w:t>
            </w:r>
            <w:r w:rsidR="00ED579C" w:rsidRPr="000D2B28">
              <w:t>1.1 Mejora de la atención de las necesidades de la sociedad mediante el establecimiento de mecanismos de coordinación interinstitucional y la generación de sinergias en respuesta a peligros meteorológicos e hidrológicos: ciclones tropicales.</w:t>
            </w:r>
          </w:p>
          <w:p w14:paraId="14AAD476" w14:textId="6DE08054" w:rsidR="00EE1B2D" w:rsidRPr="000D2B28" w:rsidRDefault="00EE1B2D" w:rsidP="00CA201F">
            <w:pPr>
              <w:pStyle w:val="WMOBodyText"/>
              <w:spacing w:before="160"/>
              <w:jc w:val="left"/>
            </w:pPr>
            <w:r w:rsidRPr="000D2B28">
              <w:rPr>
                <w:b/>
                <w:bCs/>
              </w:rPr>
              <w:t>Consecuencias financieras y administrativas:</w:t>
            </w:r>
            <w:r w:rsidRPr="000D2B28">
              <w:t xml:space="preserve"> </w:t>
            </w:r>
            <w:r w:rsidR="00ED579C" w:rsidRPr="000D2B28">
              <w:t>Dentro de los parámetros del Plan Estratégico y del Plan de Funcionamiento para 2020-2023, se pondrán de manifiesto en el Plan Estratégico y el Plan de Funcionamiento para 2024-2027.</w:t>
            </w:r>
          </w:p>
          <w:p w14:paraId="78A581B0" w14:textId="4F4DF026" w:rsidR="00EE1B2D" w:rsidRPr="000D2B28" w:rsidRDefault="00515441" w:rsidP="00CA201F">
            <w:pPr>
              <w:pStyle w:val="WMOBodyText"/>
              <w:spacing w:before="160"/>
              <w:jc w:val="left"/>
            </w:pPr>
            <w:r w:rsidRPr="000D2B28">
              <w:rPr>
                <w:b/>
                <w:bCs/>
              </w:rPr>
              <w:t>Principales encargados de la ejecución</w:t>
            </w:r>
            <w:r w:rsidR="00EE1B2D" w:rsidRPr="000D2B28">
              <w:rPr>
                <w:b/>
                <w:bCs/>
              </w:rPr>
              <w:t>:</w:t>
            </w:r>
            <w:r w:rsidR="00EE1B2D" w:rsidRPr="000D2B28">
              <w:t xml:space="preserve"> </w:t>
            </w:r>
            <w:r w:rsidR="00ED579C" w:rsidRPr="000D2B28">
              <w:t>La SERCOM, en colaboración con la INFCOM, la Junta de Investigación, el Grupo de Expertos del Consejo Ejecutivo sobre Desarrollo de Capacidad y los organismos competentes en materia de ciclones tropicales de las asociaciones regionales, y los Miembros de la OMM expuestos a los ciclones tropicales.</w:t>
            </w:r>
          </w:p>
          <w:p w14:paraId="006D4071" w14:textId="2D9FD75B" w:rsidR="00EE1B2D" w:rsidRPr="000D2B28" w:rsidRDefault="00515441" w:rsidP="00CA201F">
            <w:pPr>
              <w:pStyle w:val="WMOBodyText"/>
              <w:spacing w:before="160"/>
              <w:jc w:val="left"/>
            </w:pPr>
            <w:r w:rsidRPr="000D2B28">
              <w:rPr>
                <w:b/>
                <w:bCs/>
              </w:rPr>
              <w:lastRenderedPageBreak/>
              <w:t>Cronograma</w:t>
            </w:r>
            <w:r w:rsidR="00EE1B2D" w:rsidRPr="000D2B28">
              <w:rPr>
                <w:b/>
                <w:bCs/>
              </w:rPr>
              <w:t>:</w:t>
            </w:r>
            <w:r w:rsidR="00EE1B2D" w:rsidRPr="000D2B28">
              <w:t xml:space="preserve"> </w:t>
            </w:r>
            <w:r w:rsidR="00ED579C" w:rsidRPr="000D2B28">
              <w:t>Primera guía sobre ciclones tropicales: 2020–2023. Después de 2023, se añadirán otros peligros meteorológicos e hidrológicos.</w:t>
            </w:r>
          </w:p>
          <w:p w14:paraId="7A4DDA22" w14:textId="7050D82A" w:rsidR="00EE1B2D" w:rsidRPr="000D2B28" w:rsidRDefault="00EE1B2D" w:rsidP="00CA201F">
            <w:pPr>
              <w:pStyle w:val="WMOBodyText"/>
              <w:spacing w:before="160"/>
              <w:jc w:val="left"/>
            </w:pPr>
            <w:r w:rsidRPr="000D2B28">
              <w:rPr>
                <w:b/>
                <w:bCs/>
              </w:rPr>
              <w:t>Medida prevista:</w:t>
            </w:r>
            <w:r w:rsidRPr="000D2B28">
              <w:t xml:space="preserve"> </w:t>
            </w:r>
            <w:r w:rsidR="00ED579C" w:rsidRPr="000D2B28">
              <w:t>Examinar las propuestas de</w:t>
            </w:r>
            <w:r w:rsidR="000623F2" w:rsidRPr="000D2B28">
              <w:t>l</w:t>
            </w:r>
            <w:r w:rsidR="00ED579C" w:rsidRPr="000D2B28">
              <w:t xml:space="preserve"> proyecto de </w:t>
            </w:r>
            <w:hyperlink r:id="rId14" w:history="1">
              <w:r w:rsidR="000623F2" w:rsidRPr="000D2B28">
                <w:rPr>
                  <w:rStyle w:val="Hyperlink"/>
                </w:rPr>
                <w:t>R</w:t>
              </w:r>
              <w:r w:rsidR="00ED579C" w:rsidRPr="000D2B28">
                <w:rPr>
                  <w:rStyle w:val="Hyperlink"/>
                </w:rPr>
                <w:t>esolución 3.1(10)/1 (EC-76)</w:t>
              </w:r>
            </w:hyperlink>
            <w:r w:rsidR="00ED579C" w:rsidRPr="000D2B28">
              <w:t>.</w:t>
            </w:r>
          </w:p>
          <w:p w14:paraId="17B63534" w14:textId="77777777" w:rsidR="00EE1B2D" w:rsidRPr="000D2B28" w:rsidRDefault="00EE1B2D" w:rsidP="00CA201F">
            <w:pPr>
              <w:pStyle w:val="WMOBodyText"/>
              <w:spacing w:before="160"/>
              <w:jc w:val="left"/>
            </w:pPr>
          </w:p>
        </w:tc>
      </w:tr>
    </w:tbl>
    <w:p w14:paraId="2C48B59D" w14:textId="77777777" w:rsidR="00EE1B2D" w:rsidRPr="000D2B28" w:rsidRDefault="00EE1B2D" w:rsidP="00EE1B2D">
      <w:pPr>
        <w:tabs>
          <w:tab w:val="clear" w:pos="1134"/>
        </w:tabs>
        <w:jc w:val="left"/>
        <w:rPr>
          <w:lang w:val="es-ES_tradnl"/>
        </w:rPr>
      </w:pPr>
    </w:p>
    <w:p w14:paraId="7C6C09BE" w14:textId="77777777" w:rsidR="00EE1B2D" w:rsidRPr="000D2B28" w:rsidRDefault="00EE1B2D" w:rsidP="00EE1B2D">
      <w:pPr>
        <w:tabs>
          <w:tab w:val="clear" w:pos="1134"/>
        </w:tabs>
        <w:jc w:val="left"/>
        <w:rPr>
          <w:rFonts w:eastAsia="Verdana" w:cs="Verdana"/>
          <w:lang w:val="es-ES_tradnl" w:eastAsia="zh-TW"/>
        </w:rPr>
      </w:pPr>
      <w:r w:rsidRPr="000D2B28">
        <w:rPr>
          <w:lang w:val="es-ES_tradnl"/>
        </w:rPr>
        <w:br w:type="page"/>
      </w:r>
    </w:p>
    <w:p w14:paraId="57BEC9B0" w14:textId="77777777" w:rsidR="00EE1B2D" w:rsidRPr="000D2B28" w:rsidRDefault="00EE1B2D" w:rsidP="00EE1B2D">
      <w:pPr>
        <w:pStyle w:val="Heading1"/>
        <w:rPr>
          <w:lang w:val="es-ES_tradnl"/>
        </w:rPr>
      </w:pPr>
      <w:r w:rsidRPr="000D2B28">
        <w:rPr>
          <w:lang w:val="es-ES_tradnl"/>
        </w:rPr>
        <w:lastRenderedPageBreak/>
        <w:t>CONSIDERAcIONeS GENERALES</w:t>
      </w:r>
    </w:p>
    <w:p w14:paraId="23B884E8" w14:textId="2F4342B4" w:rsidR="00ED579C" w:rsidRPr="000D2B28" w:rsidRDefault="00ED579C" w:rsidP="00ED579C">
      <w:pPr>
        <w:pStyle w:val="WMOBodyText"/>
        <w:jc w:val="center"/>
        <w:rPr>
          <w:b/>
          <w:bCs/>
        </w:rPr>
      </w:pPr>
      <w:r w:rsidRPr="000D2B28">
        <w:rPr>
          <w:b/>
          <w:bCs/>
        </w:rPr>
        <w:t xml:space="preserve">Guía de la Organización Meteorológica Mundial para los Servicios Meteorológicos e Hidrológicos Nacionales en apoyo a los procedimientos, mecanismos de coordinación, </w:t>
      </w:r>
      <w:r w:rsidR="00664F45" w:rsidRPr="000D2B28">
        <w:rPr>
          <w:b/>
          <w:bCs/>
        </w:rPr>
        <w:t xml:space="preserve">servicios y </w:t>
      </w:r>
      <w:r w:rsidRPr="000D2B28">
        <w:rPr>
          <w:b/>
          <w:bCs/>
        </w:rPr>
        <w:t>sistemas nacionales de alerta temprana de peligros múltiples</w:t>
      </w:r>
    </w:p>
    <w:p w14:paraId="50DB5143" w14:textId="78A23501" w:rsidR="00ED579C" w:rsidRPr="000D2B28" w:rsidRDefault="00ED579C" w:rsidP="00ED579C">
      <w:pPr>
        <w:pStyle w:val="WMOBodyText"/>
        <w:jc w:val="both"/>
      </w:pPr>
      <w:r w:rsidRPr="000D2B28">
        <w:rPr>
          <w:b/>
          <w:bCs/>
        </w:rPr>
        <w:t xml:space="preserve">Guía </w:t>
      </w:r>
      <w:proofErr w:type="spellStart"/>
      <w:r w:rsidRPr="000D2B28">
        <w:rPr>
          <w:b/>
          <w:bCs/>
        </w:rPr>
        <w:t>nº</w:t>
      </w:r>
      <w:proofErr w:type="spellEnd"/>
      <w:r w:rsidR="00C4427C" w:rsidRPr="000D2B28">
        <w:rPr>
          <w:b/>
          <w:bCs/>
        </w:rPr>
        <w:t> </w:t>
      </w:r>
      <w:r w:rsidRPr="000D2B28">
        <w:rPr>
          <w:b/>
          <w:bCs/>
        </w:rPr>
        <w:t>1 — Ciclones tropicales</w:t>
      </w:r>
    </w:p>
    <w:p w14:paraId="08C94B6A" w14:textId="1D029050" w:rsidR="00ED579C" w:rsidRPr="000D2B28" w:rsidRDefault="00ED579C" w:rsidP="00ED579C">
      <w:pPr>
        <w:pStyle w:val="WMOBodyText"/>
        <w:tabs>
          <w:tab w:val="left" w:pos="1134"/>
        </w:tabs>
      </w:pPr>
      <w:r w:rsidRPr="000D2B28">
        <w:t>1.</w:t>
      </w:r>
      <w:r w:rsidRPr="000D2B28">
        <w:tab/>
        <w:t xml:space="preserve">La publicación </w:t>
      </w:r>
      <w:hyperlink r:id="rId15" w:history="1">
        <w:r w:rsidRPr="000D2B28">
          <w:rPr>
            <w:rStyle w:val="Hyperlink"/>
            <w:i/>
            <w:iCs/>
          </w:rPr>
          <w:t xml:space="preserve">Guía de la Organización Meteorológica Mundial para los Servicios Meteorológicos e Hidrológicos Nacionales en apoyo a los procedimientos, mecanismos de coordinación, </w:t>
        </w:r>
        <w:r w:rsidR="00664F45" w:rsidRPr="000D2B28">
          <w:rPr>
            <w:rStyle w:val="Hyperlink"/>
            <w:i/>
            <w:iCs/>
          </w:rPr>
          <w:t xml:space="preserve">servicios y </w:t>
        </w:r>
        <w:r w:rsidRPr="000D2B28">
          <w:rPr>
            <w:rStyle w:val="Hyperlink"/>
            <w:i/>
            <w:iCs/>
          </w:rPr>
          <w:t>sistemas nacionales de alerta temprana de peligros múltiples</w:t>
        </w:r>
      </w:hyperlink>
      <w:r w:rsidRPr="000D2B28">
        <w:t xml:space="preserve"> (en adelante, la "Guía") se ha elaborado a petición del Decimoctavo Congreso Meteorológico Mundial, según lo dispuesto en la </w:t>
      </w:r>
      <w:hyperlink r:id="rId16" w:history="1">
        <w:r w:rsidRPr="000D2B28">
          <w:rPr>
            <w:rStyle w:val="Hyperlink"/>
          </w:rPr>
          <w:t>Resolución</w:t>
        </w:r>
        <w:r w:rsidR="00C4427C" w:rsidRPr="000D2B28">
          <w:rPr>
            <w:rStyle w:val="Hyperlink"/>
          </w:rPr>
          <w:t> </w:t>
        </w:r>
        <w:r w:rsidRPr="000D2B28">
          <w:rPr>
            <w:rStyle w:val="Hyperlink"/>
          </w:rPr>
          <w:t>16 (Cg-18)</w:t>
        </w:r>
      </w:hyperlink>
      <w:r w:rsidRPr="000D2B28">
        <w:t xml:space="preserve">, a través de la cual se brindan orientaciones sobre el apoyo de los Servicios Meteorológicos e Hidrológicos Nacionales (SMHN) a los procedimientos, mecanismos de coordinación, </w:t>
      </w:r>
      <w:r w:rsidR="00664F45" w:rsidRPr="000D2B28">
        <w:t xml:space="preserve">servicios y </w:t>
      </w:r>
      <w:r w:rsidRPr="000D2B28">
        <w:t>sistemas nacionales de alerta temprana de peligros múltiples, y en virtud de la cual:</w:t>
      </w:r>
    </w:p>
    <w:p w14:paraId="2D5ECD58" w14:textId="78E615F1" w:rsidR="00ED579C" w:rsidRPr="000D2B28" w:rsidRDefault="00ED579C" w:rsidP="00ED579C">
      <w:pPr>
        <w:pStyle w:val="WMOIndent1"/>
        <w:tabs>
          <w:tab w:val="clear" w:pos="567"/>
          <w:tab w:val="left" w:pos="1134"/>
        </w:tabs>
        <w:ind w:left="1134"/>
      </w:pPr>
      <w:r w:rsidRPr="000D2B28">
        <w:t>a)</w:t>
      </w:r>
      <w:r w:rsidRPr="000D2B28">
        <w:tab/>
        <w:t xml:space="preserve">se decidió encargar a las comisiones técnicas y a otros órganos que elaborasen una o varias guías sobre procedimientos/mecanismos para que los SMHN apoyasen con eficacia la gestión nacional del riesgo de desastres, centrándose en </w:t>
      </w:r>
      <w:r w:rsidR="0005024C" w:rsidRPr="000D2B28">
        <w:t xml:space="preserve">la legislación, la formulación de políticas y </w:t>
      </w:r>
      <w:r w:rsidRPr="000D2B28">
        <w:t>las operaciones de los sistemas de alerta temprana de peligros múltiples (MHEWS), y aprovechando el material de orientación existente y las buenas prácticas relacionadas con los cuatro elementos de los MHEWS;</w:t>
      </w:r>
    </w:p>
    <w:p w14:paraId="28F86669" w14:textId="77777777" w:rsidR="00ED579C" w:rsidRPr="000D2B28" w:rsidRDefault="00ED579C" w:rsidP="00ED579C">
      <w:pPr>
        <w:pStyle w:val="WMOIndent1"/>
        <w:tabs>
          <w:tab w:val="clear" w:pos="567"/>
          <w:tab w:val="left" w:pos="1134"/>
        </w:tabs>
        <w:ind w:left="1134"/>
      </w:pPr>
      <w:r w:rsidRPr="000D2B28">
        <w:t>b)</w:t>
      </w:r>
      <w:r w:rsidRPr="000D2B28">
        <w:tab/>
        <w:t>se pidió al Consejo Ejecutivo que supervisase la elaboración de una o varias guías sobre el apoyo de los SMHN a los MHEWS nacionales (con la posible inclusión de un conjunto de directrices relativas a grupos de peligros);</w:t>
      </w:r>
    </w:p>
    <w:p w14:paraId="5C7DA1E2" w14:textId="77777777" w:rsidR="00ED579C" w:rsidRPr="000D2B28" w:rsidRDefault="00ED579C" w:rsidP="00ED579C">
      <w:pPr>
        <w:pStyle w:val="WMOIndent1"/>
        <w:tabs>
          <w:tab w:val="clear" w:pos="567"/>
          <w:tab w:val="left" w:pos="1134"/>
        </w:tabs>
        <w:ind w:left="1134"/>
      </w:pPr>
      <w:r w:rsidRPr="000D2B28">
        <w:t>c)</w:t>
      </w:r>
      <w:r w:rsidRPr="000D2B28">
        <w:tab/>
        <w:t>se pidió a las comisiones técnicas y a otros órganos que comenzasen a elaborar una o varias guías en colaboración con otros órganos y Miembros pertinentes de la OMM, y que se centrasen en los ciclones tropicales;</w:t>
      </w:r>
    </w:p>
    <w:p w14:paraId="5AB84FD7" w14:textId="77777777" w:rsidR="00ED579C" w:rsidRPr="000D2B28" w:rsidRDefault="00ED579C" w:rsidP="00ED579C">
      <w:pPr>
        <w:pStyle w:val="WMOIndent1"/>
        <w:tabs>
          <w:tab w:val="clear" w:pos="567"/>
          <w:tab w:val="left" w:pos="1134"/>
        </w:tabs>
        <w:ind w:left="1134"/>
      </w:pPr>
      <w:r w:rsidRPr="000D2B28">
        <w:t>d)</w:t>
      </w:r>
      <w:r w:rsidRPr="000D2B28">
        <w:tab/>
        <w:t>se pidió a las asociaciones regionales que contribuyesen a la elaboración de una o varias guías.</w:t>
      </w:r>
    </w:p>
    <w:p w14:paraId="6BDBC4CB" w14:textId="2D80629B" w:rsidR="00ED579C" w:rsidRPr="000D2B28" w:rsidRDefault="00ED579C" w:rsidP="00ED579C">
      <w:pPr>
        <w:pStyle w:val="WMOBodyText"/>
      </w:pPr>
      <w:r w:rsidRPr="000D2B28">
        <w:t>2.</w:t>
      </w:r>
      <w:r w:rsidRPr="000D2B28">
        <w:tab/>
        <w:t xml:space="preserve">La </w:t>
      </w:r>
      <w:hyperlink r:id="rId17" w:history="1">
        <w:r w:rsidR="009A3ACC" w:rsidRPr="000D2B28">
          <w:rPr>
            <w:rStyle w:val="Hyperlink"/>
          </w:rPr>
          <w:t>G</w:t>
        </w:r>
        <w:r w:rsidRPr="000D2B28">
          <w:rPr>
            <w:rStyle w:val="Hyperlink"/>
          </w:rPr>
          <w:t>uía</w:t>
        </w:r>
      </w:hyperlink>
      <w:r w:rsidRPr="000D2B28">
        <w:t xml:space="preserve"> ha sido elaborada por el Equipo de Expertos sobre Orientación Técnica para los Sistemas de Alerta Temprana de Peligros Múltiples (ET-MTG) del Comité Permanente de Reducción de Riesgos de Desastre y Servicios para el Público (SC-DRR) de la Comisión de Aplicaciones y Servicios Meteorológicos, Climáticos, Hidrológicos y Medioambientales Conexos (SERCOM), y ha sido examinada por expertos de los comités de ciclones tropicales de las Asociaciones Regionales</w:t>
      </w:r>
      <w:r w:rsidR="00C672C9" w:rsidRPr="000D2B28">
        <w:t> </w:t>
      </w:r>
      <w:r w:rsidRPr="000D2B28">
        <w:t>I, IV y V, el Comité de Tifones CESPAP/OMM y el Grupo de Expertos OMM/CESPAP sobre Ciclones Tropicales, miembros del Grupo Consultivo sobre Ciclones Tropicales y miembros del Grupo de Gestión de la SERCOM.</w:t>
      </w:r>
    </w:p>
    <w:p w14:paraId="691989D8" w14:textId="71022859" w:rsidR="00ED579C" w:rsidRPr="000D2B28" w:rsidRDefault="00ED579C" w:rsidP="00ED579C">
      <w:pPr>
        <w:pStyle w:val="WMOBodyText"/>
      </w:pPr>
      <w:r w:rsidRPr="000D2B28">
        <w:t xml:space="preserve">3. </w:t>
      </w:r>
      <w:r w:rsidRPr="000D2B28">
        <w:tab/>
        <w:t xml:space="preserve">El objetivo de la </w:t>
      </w:r>
      <w:hyperlink r:id="rId18" w:history="1">
        <w:r w:rsidR="009A3ACC" w:rsidRPr="000D2B28">
          <w:rPr>
            <w:rStyle w:val="Hyperlink"/>
          </w:rPr>
          <w:t>G</w:t>
        </w:r>
        <w:r w:rsidRPr="000D2B28">
          <w:rPr>
            <w:rStyle w:val="Hyperlink"/>
          </w:rPr>
          <w:t>uía</w:t>
        </w:r>
      </w:hyperlink>
      <w:r w:rsidRPr="000D2B28">
        <w:t xml:space="preserve"> es acortar la distancia entre las alertas tempranas y las acciones tempranas, facilitar que la información sobre dichas alertas y acciones llegue a todos los usuarios para así propiciar la ejecución de acciones tempranas y, al mismo tiempo, contribuir al cumplimiento de la </w:t>
      </w:r>
      <w:hyperlink r:id="rId19" w:history="1">
        <w:r w:rsidRPr="000D2B28">
          <w:rPr>
            <w:rStyle w:val="Hyperlink"/>
          </w:rPr>
          <w:t>Resolución</w:t>
        </w:r>
        <w:r w:rsidR="00C672C9" w:rsidRPr="000D2B28">
          <w:rPr>
            <w:rStyle w:val="Hyperlink"/>
          </w:rPr>
          <w:t> </w:t>
        </w:r>
        <w:r w:rsidRPr="000D2B28">
          <w:rPr>
            <w:rStyle w:val="Hyperlink"/>
          </w:rPr>
          <w:t>3 (EC-75)</w:t>
        </w:r>
      </w:hyperlink>
      <w:r w:rsidRPr="000D2B28">
        <w:t xml:space="preserve"> — Iniciativa Mundial de las Naciones Unidas sobre las Alertas Tempranas y la Adaptación.</w:t>
      </w:r>
    </w:p>
    <w:p w14:paraId="13CA051A" w14:textId="77777777" w:rsidR="00ED579C" w:rsidRPr="000D2B28" w:rsidRDefault="00ED579C" w:rsidP="00ED579C">
      <w:pPr>
        <w:pStyle w:val="WMOBodyText"/>
        <w:tabs>
          <w:tab w:val="left" w:pos="567"/>
        </w:tabs>
        <w:rPr>
          <w:b/>
          <w:bCs/>
        </w:rPr>
      </w:pPr>
      <w:r w:rsidRPr="000D2B28">
        <w:rPr>
          <w:b/>
          <w:bCs/>
        </w:rPr>
        <w:t>Medida prevista</w:t>
      </w:r>
    </w:p>
    <w:p w14:paraId="452930F9" w14:textId="49452CB9" w:rsidR="00922B37" w:rsidRPr="000D2B28" w:rsidRDefault="00ED579C" w:rsidP="00ED579C">
      <w:pPr>
        <w:pStyle w:val="WMOBodyText"/>
        <w:tabs>
          <w:tab w:val="left" w:pos="567"/>
        </w:tabs>
        <w:rPr>
          <w:b/>
          <w:bCs/>
          <w:caps/>
          <w:kern w:val="32"/>
          <w:sz w:val="24"/>
          <w:szCs w:val="24"/>
        </w:rPr>
      </w:pPr>
      <w:r w:rsidRPr="000D2B28">
        <w:t xml:space="preserve">En vista de lo anterior, se invita al Consejo Ejecutivo a aprobar el proyecto de </w:t>
      </w:r>
      <w:hyperlink r:id="rId20" w:history="1">
        <w:r w:rsidRPr="000D2B28">
          <w:rPr>
            <w:rStyle w:val="Hyperlink"/>
          </w:rPr>
          <w:t>Resolución 3.1(10)/1 (EC-76)</w:t>
        </w:r>
      </w:hyperlink>
      <w:r w:rsidRPr="000D2B28">
        <w:t>.</w:t>
      </w:r>
      <w:r w:rsidR="00922B37" w:rsidRPr="000D2B28">
        <w:br w:type="page"/>
      </w:r>
    </w:p>
    <w:p w14:paraId="58488803" w14:textId="5C70C9D6" w:rsidR="00814CC6" w:rsidRPr="000D2B28" w:rsidRDefault="001527A3" w:rsidP="001D3CFB">
      <w:pPr>
        <w:pStyle w:val="Heading1"/>
        <w:rPr>
          <w:lang w:val="es-ES_tradnl"/>
        </w:rPr>
      </w:pPr>
      <w:r w:rsidRPr="000D2B28">
        <w:rPr>
          <w:lang w:val="es-ES_tradnl"/>
        </w:rPr>
        <w:lastRenderedPageBreak/>
        <w:t>PROYECTO DE RESOLUCIÓN</w:t>
      </w:r>
    </w:p>
    <w:p w14:paraId="7196C6D6" w14:textId="0BBBBF6B" w:rsidR="00814CC6" w:rsidRPr="000D2B28" w:rsidRDefault="001527A3" w:rsidP="001527A3">
      <w:pPr>
        <w:pStyle w:val="Heading2"/>
      </w:pPr>
      <w:r w:rsidRPr="000D2B28">
        <w:t xml:space="preserve">Proyecto de Resolución </w:t>
      </w:r>
      <w:r w:rsidR="00ED579C" w:rsidRPr="000D2B28">
        <w:t>3.1(10)</w:t>
      </w:r>
      <w:r w:rsidRPr="000D2B28">
        <w:t>/1</w:t>
      </w:r>
      <w:r w:rsidR="00814CC6" w:rsidRPr="000D2B28">
        <w:t xml:space="preserve"> </w:t>
      </w:r>
      <w:r w:rsidR="00A41E35" w:rsidRPr="000D2B28">
        <w:t>(</w:t>
      </w:r>
      <w:r w:rsidR="00ED579C" w:rsidRPr="000D2B28">
        <w:t>EC-76</w:t>
      </w:r>
      <w:r w:rsidR="00A41E35" w:rsidRPr="000D2B28">
        <w:t>)</w:t>
      </w:r>
    </w:p>
    <w:p w14:paraId="37F3CC6C" w14:textId="219342C5" w:rsidR="00ED579C" w:rsidRPr="000D2B28" w:rsidRDefault="00ED579C" w:rsidP="00ED579C">
      <w:pPr>
        <w:pStyle w:val="Heading2"/>
        <w:rPr>
          <w:sz w:val="20"/>
        </w:rPr>
      </w:pPr>
      <w:bookmarkStart w:id="3" w:name="_Toc121319290"/>
      <w:bookmarkStart w:id="4" w:name="_Toc121402627"/>
      <w:r w:rsidRPr="000D2B28">
        <w:t xml:space="preserve">Guía de la Organización Meteorológica Mundial para los Servicios Meteorológicos e Hidrológicos Nacionales en apoyo a los procedimientos, mecanismos de coordinación, </w:t>
      </w:r>
      <w:r w:rsidR="00664F45" w:rsidRPr="000D2B28">
        <w:t xml:space="preserve">servicios y </w:t>
      </w:r>
      <w:r w:rsidRPr="000D2B28">
        <w:t>sistemas nacionales de alerta temprana de peligros múltiples</w:t>
      </w:r>
      <w:bookmarkEnd w:id="3"/>
      <w:bookmarkEnd w:id="4"/>
    </w:p>
    <w:p w14:paraId="1EF628E6" w14:textId="37A90F8C" w:rsidR="00ED579C" w:rsidRPr="000D2B28" w:rsidRDefault="00ED579C" w:rsidP="00ED579C">
      <w:pPr>
        <w:pStyle w:val="WMOBodyText"/>
      </w:pPr>
      <w:r w:rsidRPr="000D2B28">
        <w:rPr>
          <w:b/>
          <w:bCs/>
        </w:rPr>
        <w:t xml:space="preserve">Guía </w:t>
      </w:r>
      <w:proofErr w:type="spellStart"/>
      <w:r w:rsidRPr="000D2B28">
        <w:rPr>
          <w:b/>
          <w:bCs/>
        </w:rPr>
        <w:t>nº</w:t>
      </w:r>
      <w:proofErr w:type="spellEnd"/>
      <w:r w:rsidR="00C672C9" w:rsidRPr="000D2B28">
        <w:rPr>
          <w:b/>
          <w:bCs/>
        </w:rPr>
        <w:t> </w:t>
      </w:r>
      <w:r w:rsidRPr="000D2B28">
        <w:rPr>
          <w:b/>
          <w:bCs/>
        </w:rPr>
        <w:t>1 — Ciclones tropicales</w:t>
      </w:r>
    </w:p>
    <w:p w14:paraId="6E2DA2A1" w14:textId="77777777" w:rsidR="00ED579C" w:rsidRPr="000D2B28" w:rsidRDefault="00ED579C" w:rsidP="00916B70">
      <w:pPr>
        <w:pStyle w:val="WMOBodyText"/>
      </w:pPr>
      <w:r w:rsidRPr="000D2B28">
        <w:t>EL CONSEJO EJECUTIVO,</w:t>
      </w:r>
    </w:p>
    <w:p w14:paraId="67C4F093" w14:textId="77777777" w:rsidR="00ED579C" w:rsidRPr="000D2B28" w:rsidRDefault="00ED579C" w:rsidP="00916B70">
      <w:pPr>
        <w:tabs>
          <w:tab w:val="clear" w:pos="1134"/>
        </w:tabs>
        <w:autoSpaceDE w:val="0"/>
        <w:autoSpaceDN w:val="0"/>
        <w:adjustRightInd w:val="0"/>
        <w:spacing w:before="240"/>
        <w:jc w:val="left"/>
        <w:rPr>
          <w:b/>
          <w:bCs/>
          <w:lang w:val="es-ES_tradnl"/>
        </w:rPr>
      </w:pPr>
      <w:r w:rsidRPr="000D2B28">
        <w:rPr>
          <w:b/>
          <w:bCs/>
          <w:lang w:val="es-ES_tradnl"/>
        </w:rPr>
        <w:t>Recordando:</w:t>
      </w:r>
    </w:p>
    <w:p w14:paraId="094E1B6F" w14:textId="28729A68" w:rsidR="00ED579C" w:rsidRPr="000D2B28" w:rsidRDefault="00ED579C" w:rsidP="00916B70">
      <w:pPr>
        <w:tabs>
          <w:tab w:val="clear" w:pos="1134"/>
        </w:tabs>
        <w:autoSpaceDE w:val="0"/>
        <w:autoSpaceDN w:val="0"/>
        <w:adjustRightInd w:val="0"/>
        <w:spacing w:before="240" w:after="240"/>
        <w:ind w:left="567" w:right="-170" w:hanging="567"/>
        <w:jc w:val="left"/>
        <w:rPr>
          <w:b/>
          <w:bCs/>
          <w:lang w:val="es-ES_tradnl"/>
        </w:rPr>
      </w:pPr>
      <w:r w:rsidRPr="000D2B28">
        <w:rPr>
          <w:lang w:val="es-ES_tradnl"/>
        </w:rPr>
        <w:t>1)</w:t>
      </w:r>
      <w:r w:rsidRPr="000D2B28">
        <w:rPr>
          <w:lang w:val="es-ES_tradnl"/>
        </w:rPr>
        <w:tab/>
        <w:t xml:space="preserve">la </w:t>
      </w:r>
      <w:hyperlink r:id="rId21" w:history="1">
        <w:r w:rsidRPr="000D2B28">
          <w:rPr>
            <w:rStyle w:val="Hyperlink"/>
            <w:lang w:val="es-ES_tradnl"/>
          </w:rPr>
          <w:t>Resolución</w:t>
        </w:r>
        <w:r w:rsidR="009F7712" w:rsidRPr="000D2B28">
          <w:rPr>
            <w:rStyle w:val="Hyperlink"/>
            <w:lang w:val="es-ES_tradnl"/>
          </w:rPr>
          <w:t> </w:t>
        </w:r>
        <w:r w:rsidRPr="000D2B28">
          <w:rPr>
            <w:rStyle w:val="Hyperlink"/>
            <w:lang w:val="es-ES_tradnl"/>
          </w:rPr>
          <w:t>16 (Cg-18)</w:t>
        </w:r>
      </w:hyperlink>
      <w:r w:rsidRPr="000D2B28">
        <w:rPr>
          <w:lang w:val="es-ES_tradnl"/>
        </w:rPr>
        <w:t xml:space="preserve"> — Guía(s)</w:t>
      </w:r>
      <w:r w:rsidR="00CC5980" w:rsidRPr="000D2B28">
        <w:rPr>
          <w:lang w:val="es-ES_tradnl"/>
        </w:rPr>
        <w:t xml:space="preserve"> </w:t>
      </w:r>
      <w:r w:rsidRPr="000D2B28">
        <w:rPr>
          <w:lang w:val="es-ES_tradnl"/>
        </w:rPr>
        <w:t>sobre el apoyo de los Servicios Meteorológicos e Hidrológicos Nacionales a sus procedimientos, mecanismos de coordinación, sistemas y servicios nacionales de alerta temprana multirriesgos,</w:t>
      </w:r>
    </w:p>
    <w:p w14:paraId="147F379C" w14:textId="3E2B4359" w:rsidR="00ED579C" w:rsidRPr="000D2B28" w:rsidRDefault="00ED579C" w:rsidP="00916B70">
      <w:pPr>
        <w:tabs>
          <w:tab w:val="clear" w:pos="1134"/>
        </w:tabs>
        <w:autoSpaceDE w:val="0"/>
        <w:autoSpaceDN w:val="0"/>
        <w:adjustRightInd w:val="0"/>
        <w:spacing w:before="240"/>
        <w:ind w:left="567" w:hanging="567"/>
        <w:jc w:val="left"/>
        <w:rPr>
          <w:b/>
          <w:bCs/>
          <w:lang w:val="es-ES_tradnl"/>
        </w:rPr>
      </w:pPr>
      <w:r w:rsidRPr="000D2B28">
        <w:rPr>
          <w:lang w:val="es-ES_tradnl"/>
        </w:rPr>
        <w:t>2)</w:t>
      </w:r>
      <w:r w:rsidRPr="000D2B28">
        <w:rPr>
          <w:lang w:val="es-ES_tradnl"/>
        </w:rPr>
        <w:tab/>
        <w:t xml:space="preserve">la </w:t>
      </w:r>
      <w:hyperlink r:id="rId22" w:history="1">
        <w:r w:rsidRPr="000D2B28">
          <w:rPr>
            <w:rStyle w:val="Hyperlink"/>
            <w:lang w:val="es-ES_tradnl"/>
          </w:rPr>
          <w:t>Resolución</w:t>
        </w:r>
        <w:r w:rsidR="009F7712" w:rsidRPr="000D2B28">
          <w:rPr>
            <w:rStyle w:val="Hyperlink"/>
            <w:lang w:val="es-ES_tradnl"/>
          </w:rPr>
          <w:t> </w:t>
        </w:r>
        <w:r w:rsidRPr="000D2B28">
          <w:rPr>
            <w:rStyle w:val="Hyperlink"/>
            <w:lang w:val="es-ES_tradnl"/>
          </w:rPr>
          <w:t>3 (EC-75)</w:t>
        </w:r>
      </w:hyperlink>
      <w:r w:rsidRPr="000D2B28">
        <w:rPr>
          <w:lang w:val="es-ES_tradnl"/>
        </w:rPr>
        <w:t xml:space="preserve"> – Iniciativa Mundial de las Naciones Unidas sobre las Alertas Tempranas y la Adaptación,</w:t>
      </w:r>
    </w:p>
    <w:p w14:paraId="6F851DAE" w14:textId="164D5BD4" w:rsidR="00ED579C" w:rsidRPr="000D2B28" w:rsidRDefault="00ED579C" w:rsidP="00916B70">
      <w:pPr>
        <w:pStyle w:val="WMOBodyText"/>
      </w:pPr>
      <w:r w:rsidRPr="000D2B28">
        <w:rPr>
          <w:b/>
          <w:bCs/>
        </w:rPr>
        <w:t>Habiendo examinado</w:t>
      </w:r>
      <w:r w:rsidRPr="000D2B28">
        <w:t xml:space="preserve"> la Recomendación</w:t>
      </w:r>
      <w:r w:rsidR="009F7712" w:rsidRPr="000D2B28">
        <w:t> </w:t>
      </w:r>
      <w:r w:rsidRPr="000D2B28">
        <w:t>5.6(7)/1 (SERCOM-2),</w:t>
      </w:r>
    </w:p>
    <w:p w14:paraId="60D09D63" w14:textId="1A196665" w:rsidR="00ED579C" w:rsidRPr="000D2B28" w:rsidRDefault="00ED579C" w:rsidP="00916B70">
      <w:pPr>
        <w:pStyle w:val="WMOBodyText"/>
      </w:pPr>
      <w:r w:rsidRPr="000D2B28">
        <w:rPr>
          <w:b/>
          <w:bCs/>
        </w:rPr>
        <w:t>Estando conforme</w:t>
      </w:r>
      <w:r w:rsidRPr="000D2B28">
        <w:t xml:space="preserve"> con la Recomendación</w:t>
      </w:r>
      <w:r w:rsidR="009F7712" w:rsidRPr="000D2B28">
        <w:t> </w:t>
      </w:r>
      <w:r w:rsidRPr="000D2B28">
        <w:t>5.6(7)/1 (SERCOM-2),</w:t>
      </w:r>
    </w:p>
    <w:p w14:paraId="3E32BE80" w14:textId="51E98C1B" w:rsidR="00ED579C" w:rsidRPr="000D2B28" w:rsidRDefault="00ED579C" w:rsidP="00916B70">
      <w:pPr>
        <w:pStyle w:val="WMOBodyText"/>
      </w:pPr>
      <w:r w:rsidRPr="000D2B28">
        <w:rPr>
          <w:b/>
          <w:bCs/>
        </w:rPr>
        <w:t xml:space="preserve">Aprueba </w:t>
      </w:r>
      <w:r w:rsidRPr="000D2B28">
        <w:t xml:space="preserve">la </w:t>
      </w:r>
      <w:hyperlink r:id="rId23" w:history="1">
        <w:r w:rsidRPr="000D2B28">
          <w:rPr>
            <w:rStyle w:val="Hyperlink"/>
            <w:i/>
            <w:iCs/>
          </w:rPr>
          <w:t xml:space="preserve">Guía de la Organización Meteorológica Mundial para los Servicios Meteorológicos e Hidrológicos Nacionales en apoyo a los procedimientos, mecanismos de coordinación, </w:t>
        </w:r>
        <w:r w:rsidR="00664F45" w:rsidRPr="000D2B28">
          <w:rPr>
            <w:rStyle w:val="Hyperlink"/>
            <w:i/>
            <w:iCs/>
          </w:rPr>
          <w:t xml:space="preserve">servicios y </w:t>
        </w:r>
        <w:r w:rsidRPr="000D2B28">
          <w:rPr>
            <w:rStyle w:val="Hyperlink"/>
            <w:i/>
            <w:iCs/>
          </w:rPr>
          <w:t>sistemas nacionales de alerta temprana de peligros múltiples</w:t>
        </w:r>
      </w:hyperlink>
      <w:r w:rsidRPr="000D2B28">
        <w:t>, que figura en el anexo a la presente resolución;</w:t>
      </w:r>
    </w:p>
    <w:p w14:paraId="3BC2FEAE" w14:textId="6D27D8F5" w:rsidR="00ED579C" w:rsidRPr="000D2B28" w:rsidRDefault="00ED579C" w:rsidP="00916B70">
      <w:pPr>
        <w:pStyle w:val="WMOBodyText"/>
      </w:pPr>
      <w:r w:rsidRPr="000D2B28">
        <w:rPr>
          <w:b/>
          <w:bCs/>
        </w:rPr>
        <w:t xml:space="preserve">Solicita </w:t>
      </w:r>
      <w:r w:rsidRPr="000D2B28">
        <w:t xml:space="preserve">al Secretario General que publique y difunda la </w:t>
      </w:r>
      <w:hyperlink r:id="rId24" w:history="1">
        <w:r w:rsidR="00C359A8" w:rsidRPr="000D2B28">
          <w:rPr>
            <w:rStyle w:val="Hyperlink"/>
          </w:rPr>
          <w:t>G</w:t>
        </w:r>
        <w:r w:rsidRPr="000D2B28">
          <w:rPr>
            <w:rStyle w:val="Hyperlink"/>
          </w:rPr>
          <w:t>uía</w:t>
        </w:r>
      </w:hyperlink>
      <w:r w:rsidRPr="000D2B28">
        <w:t>;</w:t>
      </w:r>
    </w:p>
    <w:p w14:paraId="42B12C4E" w14:textId="1CCA50E9" w:rsidR="00ED579C" w:rsidRPr="000D2B28" w:rsidRDefault="00ED579C" w:rsidP="00916B70">
      <w:pPr>
        <w:pStyle w:val="WMOBodyText"/>
      </w:pPr>
      <w:r w:rsidRPr="000D2B28">
        <w:rPr>
          <w:b/>
          <w:bCs/>
        </w:rPr>
        <w:t xml:space="preserve">Solicita también </w:t>
      </w:r>
      <w:r w:rsidRPr="000D2B28">
        <w:t xml:space="preserve">a la Comisión de Aplicaciones y Servicios Meteorológicos, Climáticos, Hidrológicos y Medioambientales Conexos (SERCOM) que, en coordinación con la Comisión de Observaciones, Infraestructura y Sistemas de Información (INFCOM), las asociaciones regionales, la Junta de Investigación, las entidades intergubernamentales regionales sobre ciclones tropicales y otros órganos y asociados pertinentes de la Organización Meteorológica Mundial (OMM), fomente el uso de la </w:t>
      </w:r>
      <w:hyperlink r:id="rId25" w:history="1">
        <w:r w:rsidR="00C359A8" w:rsidRPr="000D2B28">
          <w:rPr>
            <w:rStyle w:val="Hyperlink"/>
          </w:rPr>
          <w:t>G</w:t>
        </w:r>
        <w:r w:rsidRPr="000D2B28">
          <w:rPr>
            <w:rStyle w:val="Hyperlink"/>
          </w:rPr>
          <w:t>uía</w:t>
        </w:r>
      </w:hyperlink>
      <w:r w:rsidRPr="000D2B28">
        <w:t xml:space="preserve"> y ayude a </w:t>
      </w:r>
      <w:r w:rsidR="00C359A8" w:rsidRPr="000D2B28">
        <w:t xml:space="preserve">que </w:t>
      </w:r>
      <w:r w:rsidRPr="000D2B28">
        <w:t xml:space="preserve">los Miembros de la OMM expuestos a los ciclones tropicales </w:t>
      </w:r>
      <w:r w:rsidR="00C359A8" w:rsidRPr="000D2B28">
        <w:t xml:space="preserve">pongan </w:t>
      </w:r>
      <w:r w:rsidRPr="000D2B28">
        <w:t xml:space="preserve">en práctica las orientaciones que contiene </w:t>
      </w:r>
      <w:r w:rsidR="00C359A8" w:rsidRPr="000D2B28">
        <w:t>al</w:t>
      </w:r>
      <w:r w:rsidRPr="000D2B28">
        <w:t xml:space="preserve"> elaborar o actualizar sus procedimientos, mecanismos de coordinación, sinergias, </w:t>
      </w:r>
      <w:r w:rsidR="00877EEC" w:rsidRPr="000D2B28">
        <w:t xml:space="preserve">servicios </w:t>
      </w:r>
      <w:r w:rsidRPr="000D2B28">
        <w:t xml:space="preserve">y </w:t>
      </w:r>
      <w:r w:rsidR="00877EEC" w:rsidRPr="000D2B28">
        <w:t xml:space="preserve">sistemas </w:t>
      </w:r>
      <w:r w:rsidRPr="000D2B28">
        <w:t xml:space="preserve">nacionales de alerta temprana de peligros múltiples, y que informe al Consejo Ejecutivo sobre los </w:t>
      </w:r>
      <w:r w:rsidR="00D1668E" w:rsidRPr="000D2B28">
        <w:t xml:space="preserve">avances </w:t>
      </w:r>
      <w:r w:rsidRPr="000D2B28">
        <w:t>logrados en cuanto al uso de la Guía y la situación al respecto, en principio, en 2024;</w:t>
      </w:r>
    </w:p>
    <w:p w14:paraId="21FD9709" w14:textId="5E2CE3E8" w:rsidR="00ED579C" w:rsidRPr="000D2B28" w:rsidRDefault="00ED579C" w:rsidP="00916B70">
      <w:pPr>
        <w:pStyle w:val="WMOBodyText"/>
      </w:pPr>
      <w:r w:rsidRPr="000D2B28">
        <w:rPr>
          <w:b/>
          <w:bCs/>
        </w:rPr>
        <w:t xml:space="preserve">Insta </w:t>
      </w:r>
      <w:r w:rsidRPr="000D2B28">
        <w:t xml:space="preserve">a los Miembros a que adopten las medidas necesarias para poner en práctica las recomendaciones formuladas en la </w:t>
      </w:r>
      <w:hyperlink r:id="rId26" w:history="1">
        <w:r w:rsidR="00F611A3" w:rsidRPr="000D2B28">
          <w:rPr>
            <w:rStyle w:val="Hyperlink"/>
          </w:rPr>
          <w:t>G</w:t>
        </w:r>
        <w:r w:rsidRPr="000D2B28">
          <w:rPr>
            <w:rStyle w:val="Hyperlink"/>
          </w:rPr>
          <w:t>uía</w:t>
        </w:r>
      </w:hyperlink>
      <w:r w:rsidRPr="000D2B28">
        <w:t xml:space="preserve"> con el fin de establecer procedimientos, mecanismos y sistemas nacionales de alerta temprana de peligros múltiples y, así, permitir que la información sobre los avisos y las </w:t>
      </w:r>
      <w:r w:rsidR="00D1668E" w:rsidRPr="000D2B28">
        <w:t xml:space="preserve">medidas </w:t>
      </w:r>
      <w:r w:rsidRPr="000D2B28">
        <w:t>de respuesta llegue a tod</w:t>
      </w:r>
      <w:r w:rsidR="00AB1DE5" w:rsidRPr="000D2B28">
        <w:t>a</w:t>
      </w:r>
      <w:r w:rsidR="00D1668E" w:rsidRPr="000D2B28">
        <w:t>s las personas</w:t>
      </w:r>
      <w:r w:rsidRPr="000D2B28">
        <w:t>, y a que, por conducto de la Secretaría, informen a la SERCOM acerca de sus logros y dificultades.</w:t>
      </w:r>
    </w:p>
    <w:p w14:paraId="1A68309C" w14:textId="167DB2E4" w:rsidR="00ED579C" w:rsidRPr="000D2B28" w:rsidRDefault="00ED579C" w:rsidP="004A01AA">
      <w:pPr>
        <w:pStyle w:val="WMOBodyText"/>
        <w:jc w:val="center"/>
      </w:pPr>
      <w:r w:rsidRPr="000D2B28">
        <w:t>_______________</w:t>
      </w:r>
    </w:p>
    <w:p w14:paraId="2A1D801A" w14:textId="77777777" w:rsidR="00ED579C" w:rsidRPr="000D2B28" w:rsidRDefault="00904B6F" w:rsidP="00916B70">
      <w:pPr>
        <w:pStyle w:val="WMOBodyText"/>
      </w:pPr>
      <w:hyperlink w:anchor="_Annex_to_draft_3" w:history="1">
        <w:r w:rsidR="00ED579C" w:rsidRPr="000D2B28">
          <w:t>Anexo: 1</w:t>
        </w:r>
      </w:hyperlink>
    </w:p>
    <w:p w14:paraId="48C83E76" w14:textId="77777777" w:rsidR="00ED579C" w:rsidRPr="000D2B28" w:rsidRDefault="00ED579C" w:rsidP="00916B70">
      <w:pPr>
        <w:tabs>
          <w:tab w:val="clear" w:pos="1134"/>
        </w:tabs>
        <w:jc w:val="left"/>
        <w:rPr>
          <w:iCs/>
          <w:szCs w:val="22"/>
          <w:lang w:val="es-ES_tradnl" w:eastAsia="zh-TW"/>
        </w:rPr>
      </w:pPr>
      <w:r w:rsidRPr="000D2B28">
        <w:rPr>
          <w:lang w:val="es-ES_tradnl"/>
        </w:rPr>
        <w:br w:type="page"/>
      </w:r>
    </w:p>
    <w:p w14:paraId="4511069D" w14:textId="77777777" w:rsidR="00ED579C" w:rsidRPr="000D2B28" w:rsidRDefault="00ED579C" w:rsidP="00916B70">
      <w:pPr>
        <w:pStyle w:val="Heading2"/>
      </w:pPr>
      <w:bookmarkStart w:id="5" w:name="_Annex_to_draft_3"/>
      <w:bookmarkStart w:id="6" w:name="_Annex_to_draft"/>
      <w:bookmarkStart w:id="7" w:name="_Toc121319291"/>
      <w:bookmarkStart w:id="8" w:name="_Toc121402628"/>
      <w:bookmarkEnd w:id="5"/>
      <w:bookmarkEnd w:id="6"/>
      <w:r w:rsidRPr="000D2B28">
        <w:lastRenderedPageBreak/>
        <w:t>Anexo al proyecto de Resolución 3.1(10)/1 (EC-76)</w:t>
      </w:r>
      <w:bookmarkEnd w:id="7"/>
      <w:bookmarkEnd w:id="8"/>
    </w:p>
    <w:p w14:paraId="39379565" w14:textId="6B593AF0" w:rsidR="00ED579C" w:rsidRPr="000D2B28" w:rsidRDefault="00ED579C" w:rsidP="00916B70">
      <w:pPr>
        <w:tabs>
          <w:tab w:val="clear" w:pos="1134"/>
        </w:tabs>
        <w:snapToGrid w:val="0"/>
        <w:spacing w:before="240" w:after="240"/>
        <w:jc w:val="center"/>
        <w:textAlignment w:val="baseline"/>
        <w:rPr>
          <w:rFonts w:eastAsia="Times New Roman" w:cs="Calibri"/>
          <w:b/>
          <w:bCs/>
          <w:sz w:val="22"/>
          <w:szCs w:val="22"/>
          <w:lang w:val="es-ES_tradnl"/>
        </w:rPr>
      </w:pPr>
      <w:r w:rsidRPr="000D2B28">
        <w:rPr>
          <w:b/>
          <w:bCs/>
          <w:lang w:val="es-ES_tradnl"/>
        </w:rPr>
        <w:t xml:space="preserve">Guía de la Organización Meteorológica Mundial para los Servicios Meteorológicos e Hidrológicos Nacionales en apoyo a los procedimientos, mecanismos de coordinación, </w:t>
      </w:r>
      <w:r w:rsidR="00664F45" w:rsidRPr="000D2B28">
        <w:rPr>
          <w:b/>
          <w:bCs/>
          <w:lang w:val="es-ES_tradnl"/>
        </w:rPr>
        <w:t xml:space="preserve">servicios y </w:t>
      </w:r>
      <w:r w:rsidRPr="000D2B28">
        <w:rPr>
          <w:b/>
          <w:bCs/>
          <w:lang w:val="es-ES_tradnl"/>
        </w:rPr>
        <w:t>sistemas nacionales de alerta temprana de peligros múltiples</w:t>
      </w:r>
    </w:p>
    <w:p w14:paraId="246B0DCC" w14:textId="3FA2E6B6" w:rsidR="00ED579C" w:rsidRPr="000D2B28" w:rsidRDefault="00ED579C" w:rsidP="00916B70">
      <w:pPr>
        <w:tabs>
          <w:tab w:val="clear" w:pos="1134"/>
        </w:tabs>
        <w:snapToGrid w:val="0"/>
        <w:spacing w:before="240" w:after="240"/>
        <w:jc w:val="center"/>
        <w:textAlignment w:val="baseline"/>
        <w:rPr>
          <w:rFonts w:eastAsia="Times New Roman" w:cs="Calibri"/>
          <w:b/>
          <w:bCs/>
          <w:sz w:val="22"/>
          <w:szCs w:val="22"/>
          <w:lang w:val="es-ES_tradnl"/>
        </w:rPr>
      </w:pPr>
      <w:r w:rsidRPr="000D2B28">
        <w:rPr>
          <w:b/>
          <w:bCs/>
          <w:lang w:val="es-ES_tradnl"/>
        </w:rPr>
        <w:t xml:space="preserve">Guía </w:t>
      </w:r>
      <w:proofErr w:type="spellStart"/>
      <w:r w:rsidRPr="000D2B28">
        <w:rPr>
          <w:b/>
          <w:bCs/>
          <w:lang w:val="es-ES_tradnl"/>
        </w:rPr>
        <w:t>nº</w:t>
      </w:r>
      <w:proofErr w:type="spellEnd"/>
      <w:r w:rsidR="009F7712" w:rsidRPr="000D2B28">
        <w:rPr>
          <w:b/>
          <w:bCs/>
          <w:lang w:val="es-ES_tradnl"/>
        </w:rPr>
        <w:t> </w:t>
      </w:r>
      <w:r w:rsidRPr="000D2B28">
        <w:rPr>
          <w:b/>
          <w:bCs/>
          <w:lang w:val="es-ES_tradnl"/>
        </w:rPr>
        <w:t>1 — Ciclones tropicales</w:t>
      </w:r>
    </w:p>
    <w:p w14:paraId="39FD173D" w14:textId="77777777" w:rsidR="00ED579C" w:rsidRPr="000D2B28" w:rsidRDefault="00ED579C" w:rsidP="00916B70">
      <w:pPr>
        <w:tabs>
          <w:tab w:val="clear" w:pos="1134"/>
        </w:tabs>
        <w:snapToGrid w:val="0"/>
        <w:spacing w:before="240" w:after="240"/>
        <w:jc w:val="center"/>
        <w:textAlignment w:val="baseline"/>
        <w:rPr>
          <w:rFonts w:eastAsia="Times New Roman" w:cs="Calibri"/>
          <w:b/>
          <w:bCs/>
          <w:sz w:val="22"/>
          <w:szCs w:val="22"/>
          <w:lang w:val="es-ES_tradnl"/>
        </w:rPr>
      </w:pPr>
      <w:r w:rsidRPr="000D2B28">
        <w:rPr>
          <w:b/>
          <w:bCs/>
          <w:lang w:val="es-ES_tradnl"/>
        </w:rPr>
        <w:t>Elaborada por el Equipo de Expertos sobre Orientación Técnica para los Sistemas de Alerta Temprana de Peligros Múltiples</w:t>
      </w:r>
    </w:p>
    <w:p w14:paraId="3D71479E" w14:textId="40AEF1B6" w:rsidR="00ED579C" w:rsidRPr="000D2B28" w:rsidRDefault="00ED579C" w:rsidP="00916B70">
      <w:pPr>
        <w:tabs>
          <w:tab w:val="clear" w:pos="1134"/>
        </w:tabs>
        <w:snapToGrid w:val="0"/>
        <w:spacing w:after="120"/>
        <w:jc w:val="center"/>
        <w:textAlignment w:val="baseline"/>
        <w:rPr>
          <w:rFonts w:eastAsia="Times New Roman" w:cs="Calibri"/>
          <w:b/>
          <w:bCs/>
          <w:sz w:val="22"/>
          <w:szCs w:val="22"/>
          <w:lang w:val="es-ES_tradnl"/>
        </w:rPr>
      </w:pPr>
      <w:r w:rsidRPr="000D2B28">
        <w:rPr>
          <w:b/>
          <w:bCs/>
          <w:lang w:val="es-ES_tradnl"/>
        </w:rPr>
        <w:t>(Versión</w:t>
      </w:r>
      <w:r w:rsidR="009F7712" w:rsidRPr="000D2B28">
        <w:rPr>
          <w:b/>
          <w:bCs/>
          <w:lang w:val="es-ES_tradnl"/>
        </w:rPr>
        <w:t> </w:t>
      </w:r>
      <w:r w:rsidRPr="000D2B28">
        <w:rPr>
          <w:b/>
          <w:bCs/>
          <w:lang w:val="es-ES_tradnl"/>
        </w:rPr>
        <w:t>2022, recomendada en la segunda reunión de la SERCOM)</w:t>
      </w:r>
    </w:p>
    <w:p w14:paraId="3DD544AD" w14:textId="77777777" w:rsidR="00ED579C" w:rsidRPr="000D2B28" w:rsidRDefault="00ED579C" w:rsidP="00916B70">
      <w:pPr>
        <w:pStyle w:val="Heading3"/>
      </w:pPr>
      <w:bookmarkStart w:id="9" w:name="_Toc121319292"/>
      <w:bookmarkStart w:id="10" w:name="_Toc121402629"/>
      <w:r w:rsidRPr="000D2B28">
        <w:t>Agradecimientos</w:t>
      </w:r>
      <w:bookmarkEnd w:id="9"/>
      <w:bookmarkEnd w:id="10"/>
    </w:p>
    <w:p w14:paraId="39B8773E" w14:textId="5B2611B2" w:rsidR="00ED579C" w:rsidRPr="000D2B28" w:rsidRDefault="00ED579C" w:rsidP="00916B70">
      <w:pPr>
        <w:tabs>
          <w:tab w:val="clear" w:pos="1134"/>
        </w:tabs>
        <w:snapToGrid w:val="0"/>
        <w:spacing w:before="240" w:after="240"/>
        <w:ind w:right="-170"/>
        <w:jc w:val="left"/>
        <w:textAlignment w:val="baseline"/>
        <w:rPr>
          <w:rFonts w:eastAsia="Times New Roman" w:cs="Calibri"/>
          <w:lang w:val="es-ES_tradnl"/>
        </w:rPr>
      </w:pPr>
      <w:r w:rsidRPr="000D2B28">
        <w:rPr>
          <w:lang w:val="es-ES_tradnl"/>
        </w:rPr>
        <w:t xml:space="preserve">Esta </w:t>
      </w:r>
      <w:r w:rsidR="00664F45" w:rsidRPr="000D2B28">
        <w:rPr>
          <w:lang w:val="es-ES_tradnl"/>
        </w:rPr>
        <w:t>G</w:t>
      </w:r>
      <w:r w:rsidRPr="000D2B28">
        <w:rPr>
          <w:lang w:val="es-ES_tradnl"/>
        </w:rPr>
        <w:t>uía ha sido elaborada por el Equipo de Expertos sobre Orientación Técnica para los Sistemas de Alerta Temprana de Peligros Múltiples (ET-MTG). Entre los miembros del Equipo de Expertos figuran:</w:t>
      </w:r>
    </w:p>
    <w:p w14:paraId="74C3498E" w14:textId="77777777" w:rsidR="00ED579C" w:rsidRPr="000D2B28" w:rsidRDefault="00ED579C" w:rsidP="00916B70">
      <w:pPr>
        <w:tabs>
          <w:tab w:val="clear" w:pos="1134"/>
        </w:tabs>
        <w:snapToGrid w:val="0"/>
        <w:spacing w:before="240" w:after="240"/>
        <w:ind w:right="-170"/>
        <w:jc w:val="left"/>
        <w:rPr>
          <w:rFonts w:eastAsia="SimSun" w:cs="Calibri"/>
          <w:lang w:val="es-ES_tradnl"/>
        </w:rPr>
      </w:pPr>
      <w:r w:rsidRPr="000D2B28">
        <w:rPr>
          <w:lang w:val="es-ES_tradnl"/>
        </w:rPr>
        <w:t xml:space="preserve">Sr. </w:t>
      </w:r>
      <w:proofErr w:type="spellStart"/>
      <w:r w:rsidRPr="000D2B28">
        <w:rPr>
          <w:lang w:val="es-ES_tradnl"/>
        </w:rPr>
        <w:t>Hon</w:t>
      </w:r>
      <w:proofErr w:type="spellEnd"/>
      <w:r w:rsidRPr="000D2B28">
        <w:rPr>
          <w:lang w:val="es-ES_tradnl"/>
        </w:rPr>
        <w:t>-yin (Linus) YEUNG, Hong Kong, China, director</w:t>
      </w:r>
    </w:p>
    <w:p w14:paraId="02E9CA18" w14:textId="77777777" w:rsidR="00ED579C" w:rsidRPr="000D2B28" w:rsidRDefault="00ED579C" w:rsidP="00916B70">
      <w:pPr>
        <w:tabs>
          <w:tab w:val="clear" w:pos="1134"/>
        </w:tabs>
        <w:snapToGrid w:val="0"/>
        <w:spacing w:before="240" w:after="240"/>
        <w:ind w:right="-170"/>
        <w:jc w:val="left"/>
        <w:rPr>
          <w:rFonts w:eastAsia="SimSun" w:cs="Calibri"/>
          <w:lang w:val="es-ES_tradnl"/>
        </w:rPr>
      </w:pPr>
      <w:r w:rsidRPr="000D2B28">
        <w:rPr>
          <w:lang w:val="es-ES_tradnl"/>
        </w:rPr>
        <w:t>Sra. Jane ROVINS, Nueva Zelandia, codirectora</w:t>
      </w:r>
    </w:p>
    <w:p w14:paraId="5DFAB7C9" w14:textId="77777777" w:rsidR="00ED579C" w:rsidRPr="000D2B28" w:rsidRDefault="00ED579C" w:rsidP="00916B70">
      <w:pPr>
        <w:tabs>
          <w:tab w:val="clear" w:pos="1134"/>
        </w:tabs>
        <w:snapToGrid w:val="0"/>
        <w:spacing w:before="240" w:after="240"/>
        <w:ind w:right="-170"/>
        <w:jc w:val="left"/>
        <w:rPr>
          <w:rFonts w:eastAsia="SimSun" w:cs="Calibri"/>
          <w:lang w:val="es-ES_tradnl"/>
        </w:rPr>
      </w:pPr>
      <w:r w:rsidRPr="000D2B28">
        <w:rPr>
          <w:lang w:val="es-ES_tradnl"/>
        </w:rPr>
        <w:t xml:space="preserve">Sr. </w:t>
      </w:r>
      <w:proofErr w:type="spellStart"/>
      <w:r w:rsidRPr="000D2B28">
        <w:rPr>
          <w:lang w:val="es-ES_tradnl"/>
        </w:rPr>
        <w:t>Xiaotu</w:t>
      </w:r>
      <w:proofErr w:type="spellEnd"/>
      <w:r w:rsidRPr="000D2B28">
        <w:rPr>
          <w:lang w:val="es-ES_tradnl"/>
        </w:rPr>
        <w:t xml:space="preserve"> LEI, China, codirector</w:t>
      </w:r>
    </w:p>
    <w:p w14:paraId="76697548" w14:textId="77777777" w:rsidR="00ED579C" w:rsidRPr="000D2B28" w:rsidRDefault="00ED579C" w:rsidP="00916B70">
      <w:pPr>
        <w:tabs>
          <w:tab w:val="clear" w:pos="1134"/>
        </w:tabs>
        <w:snapToGrid w:val="0"/>
        <w:spacing w:before="240" w:after="240"/>
        <w:ind w:right="-170"/>
        <w:jc w:val="left"/>
        <w:rPr>
          <w:rFonts w:eastAsia="SimSun" w:cs="Calibri"/>
          <w:lang w:val="es-ES_tradnl"/>
        </w:rPr>
      </w:pPr>
      <w:r w:rsidRPr="000D2B28">
        <w:rPr>
          <w:lang w:val="es-ES_tradnl"/>
        </w:rPr>
        <w:t>Sr. Mahmood Al-KHAYARI, Omán</w:t>
      </w:r>
    </w:p>
    <w:p w14:paraId="46C54524" w14:textId="77777777" w:rsidR="00ED579C" w:rsidRPr="000D2B28" w:rsidRDefault="00ED579C" w:rsidP="00916B70">
      <w:pPr>
        <w:tabs>
          <w:tab w:val="clear" w:pos="1134"/>
        </w:tabs>
        <w:snapToGrid w:val="0"/>
        <w:spacing w:before="240" w:after="240"/>
        <w:ind w:right="-170"/>
        <w:jc w:val="left"/>
        <w:rPr>
          <w:rFonts w:eastAsia="SimSun" w:cs="Calibri"/>
          <w:lang w:val="es-ES_tradnl"/>
        </w:rPr>
      </w:pPr>
      <w:r w:rsidRPr="000D2B28">
        <w:rPr>
          <w:lang w:val="es-ES_tradnl"/>
        </w:rPr>
        <w:t>Sra. Esperanza O. CAYANAN, Filipinas</w:t>
      </w:r>
    </w:p>
    <w:p w14:paraId="18FA44D5" w14:textId="77777777" w:rsidR="00ED579C" w:rsidRPr="000D2B28" w:rsidRDefault="00ED579C" w:rsidP="00916B70">
      <w:pPr>
        <w:tabs>
          <w:tab w:val="clear" w:pos="1134"/>
        </w:tabs>
        <w:snapToGrid w:val="0"/>
        <w:spacing w:before="240" w:after="240"/>
        <w:ind w:right="-170"/>
        <w:jc w:val="left"/>
        <w:rPr>
          <w:rFonts w:eastAsia="SimSun" w:cs="Calibri"/>
          <w:lang w:val="es-ES_tradnl"/>
        </w:rPr>
      </w:pPr>
      <w:r w:rsidRPr="000D2B28">
        <w:rPr>
          <w:lang w:val="es-ES_tradnl"/>
        </w:rPr>
        <w:t>Sr. Emmanuel CLOPPET, Francia</w:t>
      </w:r>
    </w:p>
    <w:p w14:paraId="542F4F2F" w14:textId="77777777" w:rsidR="00ED579C" w:rsidRPr="000D2B28" w:rsidRDefault="00ED579C" w:rsidP="00916B70">
      <w:pPr>
        <w:tabs>
          <w:tab w:val="clear" w:pos="1134"/>
        </w:tabs>
        <w:snapToGrid w:val="0"/>
        <w:spacing w:before="240" w:after="240"/>
        <w:ind w:right="-170"/>
        <w:jc w:val="left"/>
        <w:rPr>
          <w:rFonts w:eastAsia="SimSun" w:cs="Calibri"/>
          <w:lang w:val="es-ES_tradnl"/>
        </w:rPr>
      </w:pPr>
      <w:r w:rsidRPr="000D2B28">
        <w:rPr>
          <w:lang w:val="es-ES_tradnl"/>
        </w:rPr>
        <w:t xml:space="preserve">Sra. </w:t>
      </w:r>
      <w:proofErr w:type="spellStart"/>
      <w:r w:rsidRPr="000D2B28">
        <w:rPr>
          <w:lang w:val="es-ES_tradnl"/>
        </w:rPr>
        <w:t>Sunitha</w:t>
      </w:r>
      <w:proofErr w:type="spellEnd"/>
      <w:r w:rsidRPr="000D2B28">
        <w:rPr>
          <w:lang w:val="es-ES_tradnl"/>
        </w:rPr>
        <w:t xml:space="preserve"> DEVI, India</w:t>
      </w:r>
    </w:p>
    <w:p w14:paraId="35FD9391" w14:textId="77777777" w:rsidR="00ED579C" w:rsidRPr="000D2B28" w:rsidRDefault="00ED579C" w:rsidP="00916B70">
      <w:pPr>
        <w:tabs>
          <w:tab w:val="clear" w:pos="1134"/>
        </w:tabs>
        <w:snapToGrid w:val="0"/>
        <w:spacing w:before="240" w:after="240"/>
        <w:ind w:right="-170"/>
        <w:jc w:val="left"/>
        <w:rPr>
          <w:rFonts w:eastAsia="SimSun" w:cs="Calibri"/>
          <w:lang w:val="es-ES_tradnl"/>
        </w:rPr>
      </w:pPr>
      <w:r w:rsidRPr="000D2B28">
        <w:rPr>
          <w:lang w:val="es-ES_tradnl"/>
        </w:rPr>
        <w:t>Sr. Tom EVANS, Estados Unidos de América</w:t>
      </w:r>
    </w:p>
    <w:p w14:paraId="5C13052E" w14:textId="77777777" w:rsidR="00ED579C" w:rsidRPr="000D2B28" w:rsidRDefault="00ED579C" w:rsidP="00916B70">
      <w:pPr>
        <w:tabs>
          <w:tab w:val="clear" w:pos="1134"/>
        </w:tabs>
        <w:snapToGrid w:val="0"/>
        <w:spacing w:before="240" w:after="240"/>
        <w:ind w:right="-170"/>
        <w:jc w:val="left"/>
        <w:rPr>
          <w:rFonts w:eastAsia="SimSun" w:cs="Calibri"/>
          <w:lang w:val="es-ES_tradnl"/>
        </w:rPr>
      </w:pPr>
      <w:r w:rsidRPr="000D2B28">
        <w:rPr>
          <w:lang w:val="es-ES_tradnl"/>
        </w:rPr>
        <w:t>Sr. José María RUBIERA TORRES, Cuba</w:t>
      </w:r>
    </w:p>
    <w:p w14:paraId="60BA97F1" w14:textId="77777777" w:rsidR="00ED579C" w:rsidRPr="000D2B28" w:rsidRDefault="00ED579C" w:rsidP="00916B70">
      <w:pPr>
        <w:tabs>
          <w:tab w:val="clear" w:pos="1134"/>
        </w:tabs>
        <w:snapToGrid w:val="0"/>
        <w:spacing w:before="240" w:after="240"/>
        <w:ind w:right="-170"/>
        <w:jc w:val="left"/>
        <w:rPr>
          <w:rFonts w:eastAsia="SimSun" w:cs="Calibri"/>
          <w:lang w:val="es-ES_tradnl"/>
        </w:rPr>
      </w:pPr>
      <w:r w:rsidRPr="000D2B28">
        <w:rPr>
          <w:lang w:val="es-ES_tradnl"/>
        </w:rPr>
        <w:t>Sr. John TIBBETTS, Territorios Británicos del Caribe</w:t>
      </w:r>
    </w:p>
    <w:p w14:paraId="7163D768" w14:textId="77777777" w:rsidR="00ED579C" w:rsidRPr="000D2B28" w:rsidRDefault="00ED579C" w:rsidP="00916B70">
      <w:pPr>
        <w:tabs>
          <w:tab w:val="clear" w:pos="1134"/>
        </w:tabs>
        <w:snapToGrid w:val="0"/>
        <w:spacing w:before="240" w:after="240"/>
        <w:ind w:right="-170"/>
        <w:jc w:val="left"/>
        <w:rPr>
          <w:rFonts w:eastAsia="Times New Roman" w:cs="Times New Roman"/>
          <w:lang w:val="es-ES_tradnl"/>
        </w:rPr>
      </w:pPr>
      <w:r w:rsidRPr="000D2B28">
        <w:rPr>
          <w:lang w:val="es-ES_tradnl"/>
        </w:rPr>
        <w:t>El ET-MTG es uno de los equipos de expertos del Comité Permanente de Reducción de Riesgos de Desastre y Servicios para el Público (SC-DRR) de la Comisión de Aplicaciones y Servicios Meteorológicos, Climáticos, Hidrológicos y Medioambientales Conexos (SERCOM) de la Organización Meteorológica Mundial (OMM).</w:t>
      </w:r>
      <w:bookmarkStart w:id="11" w:name="_Int_IV1QlOMF"/>
      <w:bookmarkEnd w:id="11"/>
    </w:p>
    <w:p w14:paraId="1E4BAF56" w14:textId="77777777" w:rsidR="00ED579C" w:rsidRPr="000D2B28" w:rsidRDefault="00ED579C" w:rsidP="00916B70">
      <w:pPr>
        <w:tabs>
          <w:tab w:val="clear" w:pos="1134"/>
        </w:tabs>
        <w:snapToGrid w:val="0"/>
        <w:spacing w:after="120"/>
        <w:rPr>
          <w:rFonts w:eastAsia="Times New Roman" w:cs="Calibri"/>
          <w:sz w:val="24"/>
          <w:szCs w:val="24"/>
          <w:lang w:val="es-ES_tradnl" w:eastAsia="zh-CN"/>
        </w:rPr>
      </w:pPr>
      <w:r w:rsidRPr="000D2B28">
        <w:rPr>
          <w:rFonts w:eastAsia="Times New Roman" w:cs="Calibri"/>
          <w:sz w:val="24"/>
          <w:szCs w:val="24"/>
          <w:lang w:val="es-ES_tradnl" w:eastAsia="zh-CN"/>
        </w:rPr>
        <w:br w:type="page"/>
      </w:r>
    </w:p>
    <w:sdt>
      <w:sdtPr>
        <w:rPr>
          <w:rFonts w:eastAsia="SimSun" w:cs="Calibri"/>
          <w:sz w:val="22"/>
          <w:szCs w:val="22"/>
          <w:lang w:val="es-ES_tradnl"/>
        </w:rPr>
        <w:id w:val="-1483993172"/>
        <w:docPartObj>
          <w:docPartGallery w:val="Table of Contents"/>
          <w:docPartUnique/>
        </w:docPartObj>
      </w:sdtPr>
      <w:sdtEndPr>
        <w:rPr>
          <w:b/>
          <w:bCs/>
          <w:noProof/>
        </w:rPr>
      </w:sdtEndPr>
      <w:sdtContent>
        <w:sdt>
          <w:sdtPr>
            <w:rPr>
              <w:rFonts w:eastAsia="SimSun" w:cs="Calibri"/>
              <w:sz w:val="22"/>
              <w:szCs w:val="22"/>
              <w:lang w:val="es-ES_tradnl"/>
            </w:rPr>
            <w:id w:val="-444384228"/>
            <w:docPartObj>
              <w:docPartGallery w:val="Table of Contents"/>
              <w:docPartUnique/>
            </w:docPartObj>
          </w:sdtPr>
          <w:sdtEndPr>
            <w:rPr>
              <w:b/>
              <w:bCs/>
              <w:noProof/>
              <w:sz w:val="20"/>
              <w:szCs w:val="20"/>
            </w:rPr>
          </w:sdtEndPr>
          <w:sdtContent>
            <w:p w14:paraId="58924823" w14:textId="77777777" w:rsidR="00ED579C" w:rsidRPr="000D2B28" w:rsidRDefault="00ED579C" w:rsidP="00916B70">
              <w:pPr>
                <w:keepNext/>
                <w:keepLines/>
                <w:tabs>
                  <w:tab w:val="clear" w:pos="1134"/>
                </w:tabs>
                <w:snapToGrid w:val="0"/>
                <w:spacing w:after="120"/>
                <w:ind w:left="432" w:hanging="432"/>
                <w:rPr>
                  <w:rFonts w:eastAsia="DengXian Light" w:cs="Calibri"/>
                  <w:lang w:val="es-ES_tradnl"/>
                </w:rPr>
              </w:pPr>
              <w:r w:rsidRPr="000D2B28">
                <w:rPr>
                  <w:lang w:val="es-ES_tradnl"/>
                </w:rPr>
                <w:t>Índice</w:t>
              </w:r>
            </w:p>
            <w:p w14:paraId="7EE65501" w14:textId="77777777" w:rsidR="00ED579C" w:rsidRPr="000D2B28" w:rsidRDefault="00ED579C" w:rsidP="00916B70">
              <w:pPr>
                <w:pStyle w:val="TOC1"/>
                <w:tabs>
                  <w:tab w:val="right" w:leader="dot" w:pos="9736"/>
                </w:tabs>
                <w:rPr>
                  <w:rFonts w:eastAsiaTheme="minorEastAsia" w:cstheme="minorBidi"/>
                  <w:b/>
                  <w:bCs/>
                  <w:noProof/>
                  <w:sz w:val="22"/>
                  <w:szCs w:val="22"/>
                  <w:lang w:val="es-ES_tradnl" w:eastAsia="zh-CN"/>
                </w:rPr>
              </w:pPr>
              <w:r w:rsidRPr="000D2B28">
                <w:rPr>
                  <w:rFonts w:eastAsia="SimSun" w:cs="Calibri"/>
                  <w:b/>
                  <w:bCs/>
                  <w:lang w:val="es-ES_tradnl"/>
                </w:rPr>
                <w:fldChar w:fldCharType="begin"/>
              </w:r>
              <w:r w:rsidRPr="000D2B28">
                <w:rPr>
                  <w:rFonts w:eastAsia="SimSun" w:cs="Calibri"/>
                  <w:lang w:val="es-ES_tradnl"/>
                </w:rPr>
                <w:instrText xml:space="preserve"> TOC \o "1-3" \h \z \u </w:instrText>
              </w:r>
              <w:r w:rsidRPr="000D2B28">
                <w:rPr>
                  <w:rFonts w:eastAsia="SimSun" w:cs="Calibri"/>
                  <w:b/>
                  <w:bCs/>
                  <w:lang w:val="es-ES_tradnl"/>
                </w:rPr>
                <w:fldChar w:fldCharType="separate"/>
              </w:r>
              <w:hyperlink w:anchor="_Toc121402623" w:history="1">
                <w:r w:rsidRPr="000D2B28">
                  <w:rPr>
                    <w:rStyle w:val="Hyperlink"/>
                    <w:noProof/>
                    <w:lang w:val="es-ES_tradnl"/>
                  </w:rPr>
                  <w:t>WMO Guide for National Meteorological and Hydrological Services in Support of National Multi-Hazard Early Warning Systems, Procedures, Coordination Mechanisms, and Services</w:t>
                </w:r>
                <w:r w:rsidRPr="000D2B28">
                  <w:rPr>
                    <w:noProof/>
                    <w:webHidden/>
                    <w:lang w:val="es-ES_tradnl"/>
                  </w:rPr>
                  <w:tab/>
                </w:r>
                <w:r w:rsidRPr="000D2B28">
                  <w:rPr>
                    <w:noProof/>
                    <w:webHidden/>
                    <w:lang w:val="es-ES_tradnl"/>
                  </w:rPr>
                  <w:fldChar w:fldCharType="begin"/>
                </w:r>
                <w:r w:rsidRPr="000D2B28">
                  <w:rPr>
                    <w:noProof/>
                    <w:webHidden/>
                    <w:lang w:val="es-ES_tradnl"/>
                  </w:rPr>
                  <w:instrText xml:space="preserve"> PAGEREF _Toc121402623 \h </w:instrText>
                </w:r>
                <w:r w:rsidRPr="000D2B28">
                  <w:rPr>
                    <w:noProof/>
                    <w:webHidden/>
                    <w:lang w:val="es-ES_tradnl"/>
                  </w:rPr>
                </w:r>
                <w:r w:rsidRPr="000D2B28">
                  <w:rPr>
                    <w:noProof/>
                    <w:webHidden/>
                    <w:lang w:val="es-ES_tradnl"/>
                  </w:rPr>
                  <w:fldChar w:fldCharType="separate"/>
                </w:r>
                <w:r w:rsidRPr="000D2B28">
                  <w:rPr>
                    <w:noProof/>
                    <w:webHidden/>
                    <w:lang w:val="es-ES_tradnl"/>
                  </w:rPr>
                  <w:t>1</w:t>
                </w:r>
                <w:r w:rsidRPr="000D2B28">
                  <w:rPr>
                    <w:noProof/>
                    <w:webHidden/>
                    <w:lang w:val="es-ES_tradnl"/>
                  </w:rPr>
                  <w:fldChar w:fldCharType="end"/>
                </w:r>
              </w:hyperlink>
            </w:p>
            <w:p w14:paraId="655815F3" w14:textId="77777777" w:rsidR="00ED579C" w:rsidRPr="000D2B28" w:rsidRDefault="00904B6F" w:rsidP="00916B70">
              <w:pPr>
                <w:pStyle w:val="TOC1"/>
                <w:tabs>
                  <w:tab w:val="right" w:leader="dot" w:pos="9736"/>
                </w:tabs>
                <w:rPr>
                  <w:rFonts w:eastAsiaTheme="minorEastAsia" w:cstheme="minorBidi"/>
                  <w:b/>
                  <w:bCs/>
                  <w:noProof/>
                  <w:sz w:val="22"/>
                  <w:szCs w:val="22"/>
                  <w:lang w:val="es-ES_tradnl" w:eastAsia="zh-CN"/>
                </w:rPr>
              </w:pPr>
              <w:hyperlink w:anchor="_Toc121402624" w:history="1">
                <w:r w:rsidR="00ED579C" w:rsidRPr="000D2B28">
                  <w:rPr>
                    <w:rStyle w:val="Hyperlink"/>
                    <w:noProof/>
                    <w:lang w:val="es-ES_tradnl"/>
                  </w:rPr>
                  <w:t>GENERAL CONSIDERATIONS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_Toc121402624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2</w:t>
                </w:r>
                <w:r w:rsidR="00ED579C" w:rsidRPr="000D2B28">
                  <w:rPr>
                    <w:noProof/>
                    <w:webHidden/>
                    <w:lang w:val="es-ES_tradnl"/>
                  </w:rPr>
                  <w:fldChar w:fldCharType="end"/>
                </w:r>
              </w:hyperlink>
            </w:p>
            <w:p w14:paraId="7F4EFE97" w14:textId="77777777" w:rsidR="00ED579C" w:rsidRPr="000D2B28" w:rsidRDefault="00904B6F" w:rsidP="00916B70">
              <w:pPr>
                <w:pStyle w:val="TOC1"/>
                <w:tabs>
                  <w:tab w:val="right" w:leader="dot" w:pos="9736"/>
                </w:tabs>
                <w:rPr>
                  <w:rFonts w:eastAsiaTheme="minorEastAsia" w:cstheme="minorBidi"/>
                  <w:b/>
                  <w:bCs/>
                  <w:noProof/>
                  <w:sz w:val="22"/>
                  <w:szCs w:val="22"/>
                  <w:lang w:val="es-ES_tradnl" w:eastAsia="zh-CN"/>
                </w:rPr>
              </w:pPr>
              <w:hyperlink w:anchor="_Toc121402625" w:history="1">
                <w:r w:rsidR="00ED579C" w:rsidRPr="000D2B28">
                  <w:rPr>
                    <w:rStyle w:val="Hyperlink"/>
                    <w:noProof/>
                    <w:lang w:val="es-ES_tradnl"/>
                  </w:rPr>
                  <w:t>DRAFT RESOLUTION</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_Toc121402625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3</w:t>
                </w:r>
                <w:r w:rsidR="00ED579C" w:rsidRPr="000D2B28">
                  <w:rPr>
                    <w:noProof/>
                    <w:webHidden/>
                    <w:lang w:val="es-ES_tradnl"/>
                  </w:rPr>
                  <w:fldChar w:fldCharType="end"/>
                </w:r>
              </w:hyperlink>
            </w:p>
            <w:p w14:paraId="1489D59A" w14:textId="77777777" w:rsidR="00ED579C" w:rsidRPr="000D2B28" w:rsidRDefault="00904B6F" w:rsidP="00916B70">
              <w:pPr>
                <w:pStyle w:val="TOC2"/>
                <w:tabs>
                  <w:tab w:val="right" w:leader="dot" w:pos="9736"/>
                </w:tabs>
                <w:rPr>
                  <w:rFonts w:eastAsiaTheme="minorEastAsia" w:cstheme="minorBidi"/>
                  <w:smallCaps/>
                  <w:noProof/>
                  <w:sz w:val="22"/>
                  <w:szCs w:val="22"/>
                  <w:lang w:val="es-ES_tradnl" w:eastAsia="zh-CN"/>
                </w:rPr>
              </w:pPr>
              <w:hyperlink w:anchor="_Toc121402626" w:history="1">
                <w:r w:rsidR="00ED579C" w:rsidRPr="000D2B28">
                  <w:rPr>
                    <w:rStyle w:val="Hyperlink"/>
                    <w:noProof/>
                    <w:lang w:val="es-ES_tradnl"/>
                  </w:rPr>
                  <w:t>Draft Resolution 3.1(10)/1 (EC-76)</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_Toc121402626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3</w:t>
                </w:r>
                <w:r w:rsidR="00ED579C" w:rsidRPr="000D2B28">
                  <w:rPr>
                    <w:noProof/>
                    <w:webHidden/>
                    <w:lang w:val="es-ES_tradnl"/>
                  </w:rPr>
                  <w:fldChar w:fldCharType="end"/>
                </w:r>
              </w:hyperlink>
            </w:p>
            <w:p w14:paraId="06D43A68" w14:textId="77777777" w:rsidR="00ED579C" w:rsidRPr="000D2B28" w:rsidRDefault="00904B6F" w:rsidP="00916B70">
              <w:pPr>
                <w:pStyle w:val="TOC2"/>
                <w:tabs>
                  <w:tab w:val="right" w:leader="dot" w:pos="9736"/>
                </w:tabs>
                <w:rPr>
                  <w:rFonts w:eastAsiaTheme="minorEastAsia" w:cstheme="minorBidi"/>
                  <w:smallCaps/>
                  <w:noProof/>
                  <w:sz w:val="22"/>
                  <w:szCs w:val="22"/>
                  <w:lang w:val="es-ES_tradnl" w:eastAsia="zh-CN"/>
                </w:rPr>
              </w:pPr>
              <w:hyperlink w:anchor="_Toc121402627" w:history="1">
                <w:r w:rsidR="00ED579C" w:rsidRPr="000D2B28">
                  <w:rPr>
                    <w:rStyle w:val="Hyperlink"/>
                    <w:noProof/>
                    <w:lang w:val="es-ES_tradnl"/>
                  </w:rPr>
                  <w:t>WMO Guide for National Meteorological and Hydrological Services in Support of National Multi-Hazard Early Warning Systems, Procedures, Coordination Mechanisms, and Services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_Toc121402627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3</w:t>
                </w:r>
                <w:r w:rsidR="00ED579C" w:rsidRPr="000D2B28">
                  <w:rPr>
                    <w:noProof/>
                    <w:webHidden/>
                    <w:lang w:val="es-ES_tradnl"/>
                  </w:rPr>
                  <w:fldChar w:fldCharType="end"/>
                </w:r>
              </w:hyperlink>
            </w:p>
            <w:p w14:paraId="16D169DF" w14:textId="77777777" w:rsidR="00ED579C" w:rsidRPr="000D2B28" w:rsidRDefault="00904B6F" w:rsidP="00916B70">
              <w:pPr>
                <w:pStyle w:val="TOC2"/>
                <w:tabs>
                  <w:tab w:val="right" w:leader="dot" w:pos="9736"/>
                </w:tabs>
                <w:rPr>
                  <w:rFonts w:eastAsiaTheme="minorEastAsia" w:cstheme="minorBidi"/>
                  <w:smallCaps/>
                  <w:noProof/>
                  <w:sz w:val="22"/>
                  <w:szCs w:val="22"/>
                  <w:lang w:val="es-ES_tradnl" w:eastAsia="zh-CN"/>
                </w:rPr>
              </w:pPr>
              <w:hyperlink w:anchor="_Toc121402628" w:history="1">
                <w:r w:rsidR="00ED579C" w:rsidRPr="000D2B28">
                  <w:rPr>
                    <w:rStyle w:val="Hyperlink"/>
                    <w:noProof/>
                    <w:lang w:val="es-ES_tradnl"/>
                  </w:rPr>
                  <w:t>Annex to draft Resolution 3.1(10)/1 (EC-76)</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_Toc121402628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4</w:t>
                </w:r>
                <w:r w:rsidR="00ED579C" w:rsidRPr="000D2B28">
                  <w:rPr>
                    <w:noProof/>
                    <w:webHidden/>
                    <w:lang w:val="es-ES_tradnl"/>
                  </w:rPr>
                  <w:fldChar w:fldCharType="end"/>
                </w:r>
              </w:hyperlink>
            </w:p>
            <w:p w14:paraId="7AD74B6D" w14:textId="77777777" w:rsidR="00ED579C" w:rsidRPr="000D2B28" w:rsidRDefault="00904B6F" w:rsidP="00916B70">
              <w:pPr>
                <w:pStyle w:val="TOC3"/>
                <w:tabs>
                  <w:tab w:val="right" w:leader="dot" w:pos="9736"/>
                </w:tabs>
                <w:rPr>
                  <w:rFonts w:eastAsiaTheme="minorEastAsia" w:cstheme="minorBidi"/>
                  <w:i/>
                  <w:iCs/>
                  <w:noProof/>
                  <w:sz w:val="22"/>
                  <w:szCs w:val="22"/>
                  <w:lang w:val="es-ES_tradnl" w:eastAsia="zh-CN"/>
                </w:rPr>
              </w:pPr>
              <w:hyperlink w:anchor="_Toc121402629" w:history="1">
                <w:r w:rsidR="00ED579C" w:rsidRPr="000D2B28">
                  <w:rPr>
                    <w:rStyle w:val="Hyperlink"/>
                    <w:noProof/>
                    <w:lang w:val="es-ES_tradnl"/>
                  </w:rPr>
                  <w:t>Acknowledgements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_Toc121402629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4</w:t>
                </w:r>
                <w:r w:rsidR="00ED579C" w:rsidRPr="000D2B28">
                  <w:rPr>
                    <w:noProof/>
                    <w:webHidden/>
                    <w:lang w:val="es-ES_tradnl"/>
                  </w:rPr>
                  <w:fldChar w:fldCharType="end"/>
                </w:r>
              </w:hyperlink>
            </w:p>
            <w:p w14:paraId="30759660" w14:textId="77777777" w:rsidR="00ED579C" w:rsidRPr="000D2B28" w:rsidRDefault="00904B6F" w:rsidP="00916B70">
              <w:pPr>
                <w:pStyle w:val="TOC3"/>
                <w:tabs>
                  <w:tab w:val="left" w:pos="800"/>
                  <w:tab w:val="right" w:leader="dot" w:pos="9736"/>
                </w:tabs>
                <w:rPr>
                  <w:rFonts w:eastAsiaTheme="minorEastAsia" w:cstheme="minorBidi"/>
                  <w:i/>
                  <w:iCs/>
                  <w:noProof/>
                  <w:sz w:val="22"/>
                  <w:szCs w:val="22"/>
                  <w:lang w:val="es-ES_tradnl" w:eastAsia="zh-CN"/>
                </w:rPr>
              </w:pPr>
              <w:hyperlink w:anchor="_Toc121402630" w:history="1">
                <w:r w:rsidR="00ED579C" w:rsidRPr="000D2B28">
                  <w:rPr>
                    <w:rStyle w:val="Hyperlink"/>
                    <w:noProof/>
                    <w:lang w:val="es-ES_tradnl"/>
                  </w:rPr>
                  <w:t>1.</w:t>
                </w:r>
                <w:r w:rsidR="00ED579C" w:rsidRPr="000D2B28">
                  <w:rPr>
                    <w:rFonts w:eastAsiaTheme="minorEastAsia" w:cstheme="minorBidi"/>
                    <w:noProof/>
                    <w:sz w:val="22"/>
                    <w:szCs w:val="22"/>
                    <w:lang w:val="es-ES_tradnl" w:eastAsia="zh-CN"/>
                  </w:rPr>
                  <w:tab/>
                </w:r>
                <w:r w:rsidR="00ED579C" w:rsidRPr="000D2B28">
                  <w:rPr>
                    <w:rStyle w:val="Hyperlink"/>
                    <w:noProof/>
                    <w:lang w:val="es-ES_tradnl"/>
                  </w:rPr>
                  <w:t>Executive Summary</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_Toc121402630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7</w:t>
                </w:r>
                <w:r w:rsidR="00ED579C" w:rsidRPr="000D2B28">
                  <w:rPr>
                    <w:noProof/>
                    <w:webHidden/>
                    <w:lang w:val="es-ES_tradnl"/>
                  </w:rPr>
                  <w:fldChar w:fldCharType="end"/>
                </w:r>
              </w:hyperlink>
            </w:p>
            <w:p w14:paraId="2A16AB6E" w14:textId="77777777" w:rsidR="00ED579C" w:rsidRPr="000D2B28" w:rsidRDefault="00904B6F" w:rsidP="00916B70">
              <w:pPr>
                <w:pStyle w:val="TOC3"/>
                <w:tabs>
                  <w:tab w:val="right" w:leader="dot" w:pos="9736"/>
                </w:tabs>
                <w:rPr>
                  <w:rFonts w:eastAsiaTheme="minorEastAsia" w:cstheme="minorBidi"/>
                  <w:i/>
                  <w:iCs/>
                  <w:noProof/>
                  <w:sz w:val="22"/>
                  <w:szCs w:val="22"/>
                  <w:lang w:val="es-ES_tradnl" w:eastAsia="zh-CN"/>
                </w:rPr>
              </w:pPr>
              <w:hyperlink w:anchor="_Toc121402631" w:history="1">
                <w:r w:rsidR="00ED579C" w:rsidRPr="000D2B28">
                  <w:rPr>
                    <w:rStyle w:val="Hyperlink"/>
                    <w:noProof/>
                    <w:lang w:val="es-ES_tradnl"/>
                  </w:rPr>
                  <w:t>CHAPTER 1: An Introduction to MHEWSs and the Challenges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_Toc121402631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8</w:t>
                </w:r>
                <w:r w:rsidR="00ED579C" w:rsidRPr="000D2B28">
                  <w:rPr>
                    <w:noProof/>
                    <w:webHidden/>
                    <w:lang w:val="es-ES_tradnl"/>
                  </w:rPr>
                  <w:fldChar w:fldCharType="end"/>
                </w:r>
              </w:hyperlink>
            </w:p>
            <w:p w14:paraId="42BB6A89"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32" w:history="1">
                <w:r w:rsidR="00ED579C" w:rsidRPr="000D2B28">
                  <w:rPr>
                    <w:rStyle w:val="Hyperlink"/>
                    <w:rFonts w:eastAsia="DengXian Light" w:cs="Calibri"/>
                    <w:b/>
                    <w:bCs/>
                    <w:i/>
                    <w:iCs/>
                    <w:noProof/>
                    <w:lang w:val="es-ES_tradnl" w:eastAsia="zh-CN"/>
                  </w:rPr>
                  <w:t>1.1</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Definitions, Essentials, and Benefits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_Toc121402632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8</w:t>
                </w:r>
                <w:r w:rsidR="00ED579C" w:rsidRPr="000D2B28">
                  <w:rPr>
                    <w:noProof/>
                    <w:webHidden/>
                    <w:lang w:val="es-ES_tradnl"/>
                  </w:rPr>
                  <w:fldChar w:fldCharType="end"/>
                </w:r>
              </w:hyperlink>
            </w:p>
            <w:p w14:paraId="2AF2DFDD"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33" w:history="1">
                <w:r w:rsidR="00ED579C" w:rsidRPr="000D2B28">
                  <w:rPr>
                    <w:rStyle w:val="Hyperlink"/>
                    <w:rFonts w:eastAsia="DengXian Light" w:cs="Calibri"/>
                    <w:b/>
                    <w:bCs/>
                    <w:i/>
                    <w:iCs/>
                    <w:noProof/>
                    <w:lang w:val="es-ES_tradnl" w:eastAsia="zh-CN"/>
                  </w:rPr>
                  <w:t xml:space="preserve">1.2 </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Hazards and Impacts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_Toc121402633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10</w:t>
                </w:r>
                <w:r w:rsidR="00ED579C" w:rsidRPr="000D2B28">
                  <w:rPr>
                    <w:noProof/>
                    <w:webHidden/>
                    <w:lang w:val="es-ES_tradnl"/>
                  </w:rPr>
                  <w:fldChar w:fldCharType="end"/>
                </w:r>
              </w:hyperlink>
            </w:p>
            <w:p w14:paraId="4282EFCF"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34" w:history="1">
                <w:r w:rsidR="00ED579C" w:rsidRPr="000D2B28">
                  <w:rPr>
                    <w:rStyle w:val="Hyperlink"/>
                    <w:rFonts w:eastAsia="DengXian Light" w:cs="Calibri"/>
                    <w:b/>
                    <w:bCs/>
                    <w:i/>
                    <w:iCs/>
                    <w:noProof/>
                    <w:lang w:val="es-ES_tradnl" w:eastAsia="zh-CN"/>
                  </w:rPr>
                  <w:t xml:space="preserve">1.3 </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Risk Knowledge</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_Toc121402634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11</w:t>
                </w:r>
                <w:r w:rsidR="00ED579C" w:rsidRPr="000D2B28">
                  <w:rPr>
                    <w:noProof/>
                    <w:webHidden/>
                    <w:lang w:val="es-ES_tradnl"/>
                  </w:rPr>
                  <w:fldChar w:fldCharType="end"/>
                </w:r>
              </w:hyperlink>
            </w:p>
            <w:p w14:paraId="3436BFD3"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35" w:history="1">
                <w:r w:rsidR="00ED579C" w:rsidRPr="000D2B28">
                  <w:rPr>
                    <w:rStyle w:val="Hyperlink"/>
                    <w:rFonts w:eastAsia="DengXian Light" w:cs="Calibri"/>
                    <w:b/>
                    <w:bCs/>
                    <w:i/>
                    <w:iCs/>
                    <w:noProof/>
                    <w:lang w:val="es-ES_tradnl" w:eastAsia="zh-CN"/>
                  </w:rPr>
                  <w:t xml:space="preserve">1.4 </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Hazard Detection, Monitoring, Analysis and Forecasting</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_Toc121402635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11</w:t>
                </w:r>
                <w:r w:rsidR="00ED579C" w:rsidRPr="000D2B28">
                  <w:rPr>
                    <w:noProof/>
                    <w:webHidden/>
                    <w:lang w:val="es-ES_tradnl"/>
                  </w:rPr>
                  <w:fldChar w:fldCharType="end"/>
                </w:r>
              </w:hyperlink>
            </w:p>
            <w:p w14:paraId="3369E383"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36" w:history="1">
                <w:r w:rsidR="00ED579C" w:rsidRPr="000D2B28">
                  <w:rPr>
                    <w:rStyle w:val="Hyperlink"/>
                    <w:rFonts w:eastAsia="DengXian Light" w:cs="Calibri"/>
                    <w:b/>
                    <w:bCs/>
                    <w:i/>
                    <w:iCs/>
                    <w:noProof/>
                    <w:lang w:val="es-ES_tradnl" w:eastAsia="zh-CN"/>
                  </w:rPr>
                  <w:t xml:space="preserve">1.5 </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Effective MHEWS Partnerships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_Toc121402636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12</w:t>
                </w:r>
                <w:r w:rsidR="00ED579C" w:rsidRPr="000D2B28">
                  <w:rPr>
                    <w:noProof/>
                    <w:webHidden/>
                    <w:lang w:val="es-ES_tradnl"/>
                  </w:rPr>
                  <w:fldChar w:fldCharType="end"/>
                </w:r>
              </w:hyperlink>
            </w:p>
            <w:p w14:paraId="0049D49D"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37" w:history="1">
                <w:r w:rsidR="00ED579C" w:rsidRPr="000D2B28">
                  <w:rPr>
                    <w:rStyle w:val="Hyperlink"/>
                    <w:rFonts w:eastAsia="DengXian Light" w:cs="Calibri"/>
                    <w:b/>
                    <w:bCs/>
                    <w:i/>
                    <w:iCs/>
                    <w:noProof/>
                    <w:lang w:val="es-ES_tradnl" w:eastAsia="zh-CN"/>
                  </w:rPr>
                  <w:t xml:space="preserve">1.6 </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Risk-Based Warning and Decision-Making Authorities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_Toc121402637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12</w:t>
                </w:r>
                <w:r w:rsidR="00ED579C" w:rsidRPr="000D2B28">
                  <w:rPr>
                    <w:noProof/>
                    <w:webHidden/>
                    <w:lang w:val="es-ES_tradnl"/>
                  </w:rPr>
                  <w:fldChar w:fldCharType="end"/>
                </w:r>
              </w:hyperlink>
            </w:p>
            <w:p w14:paraId="2B6E2B1B"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38" w:history="1">
                <w:r w:rsidR="00ED579C" w:rsidRPr="000D2B28">
                  <w:rPr>
                    <w:rStyle w:val="Hyperlink"/>
                    <w:rFonts w:eastAsia="DengXian Light" w:cs="Calibri"/>
                    <w:b/>
                    <w:bCs/>
                    <w:i/>
                    <w:iCs/>
                    <w:noProof/>
                    <w:lang w:val="es-ES_tradnl" w:eastAsia="zh-CN"/>
                  </w:rPr>
                  <w:t xml:space="preserve">1.7 </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Importance of Legislation</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_Toc121402638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13</w:t>
                </w:r>
                <w:r w:rsidR="00ED579C" w:rsidRPr="000D2B28">
                  <w:rPr>
                    <w:noProof/>
                    <w:webHidden/>
                    <w:lang w:val="es-ES_tradnl"/>
                  </w:rPr>
                  <w:fldChar w:fldCharType="end"/>
                </w:r>
              </w:hyperlink>
            </w:p>
            <w:p w14:paraId="3C787AC2"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39" w:history="1">
                <w:r w:rsidR="00ED579C" w:rsidRPr="000D2B28">
                  <w:rPr>
                    <w:rStyle w:val="Hyperlink"/>
                    <w:rFonts w:eastAsia="DengXian Light" w:cs="Calibri"/>
                    <w:b/>
                    <w:bCs/>
                    <w:i/>
                    <w:iCs/>
                    <w:noProof/>
                    <w:lang w:val="es-ES_tradnl" w:eastAsia="zh-CN"/>
                  </w:rPr>
                  <w:t xml:space="preserve">1.8 </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Global Doctrine Supporting MHEWS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_Toc121402639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13</w:t>
                </w:r>
                <w:r w:rsidR="00ED579C" w:rsidRPr="000D2B28">
                  <w:rPr>
                    <w:noProof/>
                    <w:webHidden/>
                    <w:lang w:val="es-ES_tradnl"/>
                  </w:rPr>
                  <w:fldChar w:fldCharType="end"/>
                </w:r>
              </w:hyperlink>
            </w:p>
            <w:p w14:paraId="750A456E"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40" w:history="1">
                <w:r w:rsidR="00ED579C" w:rsidRPr="000D2B28">
                  <w:rPr>
                    <w:rStyle w:val="Hyperlink"/>
                    <w:rFonts w:eastAsia="DengXian Light" w:cs="Calibri"/>
                    <w:b/>
                    <w:bCs/>
                    <w:i/>
                    <w:iCs/>
                    <w:noProof/>
                    <w:lang w:val="es-ES_tradnl" w:eastAsia="zh-CN"/>
                  </w:rPr>
                  <w:t xml:space="preserve">1.9 </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Addressing the Challenges for Strengthening MHEWSs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_Toc121402640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14</w:t>
                </w:r>
                <w:r w:rsidR="00ED579C" w:rsidRPr="000D2B28">
                  <w:rPr>
                    <w:noProof/>
                    <w:webHidden/>
                    <w:lang w:val="es-ES_tradnl"/>
                  </w:rPr>
                  <w:fldChar w:fldCharType="end"/>
                </w:r>
              </w:hyperlink>
            </w:p>
            <w:p w14:paraId="26168ED0" w14:textId="77777777" w:rsidR="00ED579C" w:rsidRPr="000D2B28" w:rsidRDefault="00904B6F" w:rsidP="00916B70">
              <w:pPr>
                <w:pStyle w:val="TOC3"/>
                <w:tabs>
                  <w:tab w:val="right" w:leader="dot" w:pos="9736"/>
                </w:tabs>
                <w:rPr>
                  <w:rFonts w:eastAsiaTheme="minorEastAsia" w:cstheme="minorBidi"/>
                  <w:i/>
                  <w:iCs/>
                  <w:noProof/>
                  <w:sz w:val="22"/>
                  <w:szCs w:val="22"/>
                  <w:lang w:val="es-ES_tradnl" w:eastAsia="zh-CN"/>
                </w:rPr>
              </w:pPr>
              <w:hyperlink w:anchor="_Toc121402641" w:history="1">
                <w:r w:rsidR="00ED579C" w:rsidRPr="000D2B28">
                  <w:rPr>
                    <w:rStyle w:val="Hyperlink"/>
                    <w:noProof/>
                    <w:lang w:val="es-ES_tradnl"/>
                  </w:rPr>
                  <w:t>CHAPTER 2: Recommended Strategy For MHEWS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_Toc121402641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17</w:t>
                </w:r>
                <w:r w:rsidR="00ED579C" w:rsidRPr="000D2B28">
                  <w:rPr>
                    <w:noProof/>
                    <w:webHidden/>
                    <w:lang w:val="es-ES_tradnl"/>
                  </w:rPr>
                  <w:fldChar w:fldCharType="end"/>
                </w:r>
              </w:hyperlink>
            </w:p>
            <w:p w14:paraId="4A719329"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42" w:history="1">
                <w:r w:rsidR="00ED579C" w:rsidRPr="000D2B28">
                  <w:rPr>
                    <w:rStyle w:val="Hyperlink"/>
                    <w:rFonts w:eastAsia="DengXian Light" w:cs="Calibri"/>
                    <w:b/>
                    <w:bCs/>
                    <w:i/>
                    <w:iCs/>
                    <w:noProof/>
                    <w:lang w:val="es-ES_tradnl" w:eastAsia="zh-CN"/>
                  </w:rPr>
                  <w:t>2.1</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Overarching Principles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_Toc121402642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17</w:t>
                </w:r>
                <w:r w:rsidR="00ED579C" w:rsidRPr="000D2B28">
                  <w:rPr>
                    <w:noProof/>
                    <w:webHidden/>
                    <w:lang w:val="es-ES_tradnl"/>
                  </w:rPr>
                  <w:fldChar w:fldCharType="end"/>
                </w:r>
              </w:hyperlink>
            </w:p>
            <w:p w14:paraId="02275E52"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43" w:history="1">
                <w:r w:rsidR="00ED579C" w:rsidRPr="000D2B28">
                  <w:rPr>
                    <w:rStyle w:val="Hyperlink"/>
                    <w:rFonts w:eastAsia="DengXian Light" w:cs="Calibri"/>
                    <w:b/>
                    <w:bCs/>
                    <w:i/>
                    <w:iCs/>
                    <w:noProof/>
                    <w:lang w:val="es-ES_tradnl" w:eastAsia="zh-CN"/>
                  </w:rPr>
                  <w:t>2.2</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Preparedness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_Toc121402643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18</w:t>
                </w:r>
                <w:r w:rsidR="00ED579C" w:rsidRPr="000D2B28">
                  <w:rPr>
                    <w:noProof/>
                    <w:webHidden/>
                    <w:lang w:val="es-ES_tradnl"/>
                  </w:rPr>
                  <w:fldChar w:fldCharType="end"/>
                </w:r>
              </w:hyperlink>
            </w:p>
            <w:p w14:paraId="3B5A1BC6"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44" w:history="1">
                <w:r w:rsidR="00ED579C" w:rsidRPr="000D2B28">
                  <w:rPr>
                    <w:rStyle w:val="Hyperlink"/>
                    <w:rFonts w:eastAsia="DengXian Light" w:cs="Calibri"/>
                    <w:b/>
                    <w:bCs/>
                    <w:i/>
                    <w:iCs/>
                    <w:noProof/>
                    <w:lang w:val="es-ES_tradnl" w:eastAsia="zh-CN"/>
                  </w:rPr>
                  <w:t>2.3</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Exercising the Plan</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_Toc121402644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21</w:t>
                </w:r>
                <w:r w:rsidR="00ED579C" w:rsidRPr="000D2B28">
                  <w:rPr>
                    <w:noProof/>
                    <w:webHidden/>
                    <w:lang w:val="es-ES_tradnl"/>
                  </w:rPr>
                  <w:fldChar w:fldCharType="end"/>
                </w:r>
              </w:hyperlink>
            </w:p>
            <w:p w14:paraId="0AE84650"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45" w:history="1">
                <w:r w:rsidR="00ED579C" w:rsidRPr="000D2B28">
                  <w:rPr>
                    <w:rStyle w:val="Hyperlink"/>
                    <w:rFonts w:eastAsia="DengXian Light" w:cs="Calibri"/>
                    <w:b/>
                    <w:bCs/>
                    <w:i/>
                    <w:iCs/>
                    <w:noProof/>
                    <w:lang w:val="es-ES_tradnl" w:eastAsia="zh-CN"/>
                  </w:rPr>
                  <w:t>2.4</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Building Capacity and Resiliency Leading to Effective Response and Recovery</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_Toc121402645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22</w:t>
                </w:r>
                <w:r w:rsidR="00ED579C" w:rsidRPr="000D2B28">
                  <w:rPr>
                    <w:noProof/>
                    <w:webHidden/>
                    <w:lang w:val="es-ES_tradnl"/>
                  </w:rPr>
                  <w:fldChar w:fldCharType="end"/>
                </w:r>
              </w:hyperlink>
            </w:p>
            <w:p w14:paraId="0BDE2B34"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46" w:history="1">
                <w:r w:rsidR="00ED579C" w:rsidRPr="000D2B28">
                  <w:rPr>
                    <w:rStyle w:val="Hyperlink"/>
                    <w:rFonts w:eastAsia="DengXian Light" w:cs="Calibri"/>
                    <w:b/>
                    <w:bCs/>
                    <w:i/>
                    <w:iCs/>
                    <w:noProof/>
                    <w:lang w:val="es-ES_tradnl" w:eastAsia="zh-CN"/>
                  </w:rPr>
                  <w:t>2.5</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Response</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_Toc121402646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23</w:t>
                </w:r>
                <w:r w:rsidR="00ED579C" w:rsidRPr="000D2B28">
                  <w:rPr>
                    <w:noProof/>
                    <w:webHidden/>
                    <w:lang w:val="es-ES_tradnl"/>
                  </w:rPr>
                  <w:fldChar w:fldCharType="end"/>
                </w:r>
              </w:hyperlink>
            </w:p>
            <w:p w14:paraId="652C2FF2"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47" w:history="1">
                <w:r w:rsidR="00ED579C" w:rsidRPr="000D2B28">
                  <w:rPr>
                    <w:rStyle w:val="Hyperlink"/>
                    <w:rFonts w:eastAsia="DengXian Light" w:cs="Calibri"/>
                    <w:b/>
                    <w:bCs/>
                    <w:i/>
                    <w:iCs/>
                    <w:noProof/>
                    <w:lang w:val="es-ES_tradnl" w:eastAsia="zh-CN"/>
                  </w:rPr>
                  <w:t>2.6</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Recovery</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_Toc121402647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25</w:t>
                </w:r>
                <w:r w:rsidR="00ED579C" w:rsidRPr="000D2B28">
                  <w:rPr>
                    <w:noProof/>
                    <w:webHidden/>
                    <w:lang w:val="es-ES_tradnl"/>
                  </w:rPr>
                  <w:fldChar w:fldCharType="end"/>
                </w:r>
              </w:hyperlink>
            </w:p>
            <w:p w14:paraId="6B3850BF"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48" w:history="1">
                <w:r w:rsidR="00ED579C" w:rsidRPr="000D2B28">
                  <w:rPr>
                    <w:rStyle w:val="Hyperlink"/>
                    <w:rFonts w:eastAsia="DengXian Light" w:cs="Calibri"/>
                    <w:b/>
                    <w:bCs/>
                    <w:i/>
                    <w:iCs/>
                    <w:noProof/>
                    <w:lang w:val="es-ES_tradnl" w:eastAsia="zh-CN"/>
                  </w:rPr>
                  <w:t>2.7</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Summary</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_Toc121402648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27</w:t>
                </w:r>
                <w:r w:rsidR="00ED579C" w:rsidRPr="000D2B28">
                  <w:rPr>
                    <w:noProof/>
                    <w:webHidden/>
                    <w:lang w:val="es-ES_tradnl"/>
                  </w:rPr>
                  <w:fldChar w:fldCharType="end"/>
                </w:r>
              </w:hyperlink>
            </w:p>
            <w:p w14:paraId="6A7E9690" w14:textId="77777777" w:rsidR="00ED579C" w:rsidRPr="000D2B28" w:rsidRDefault="00904B6F" w:rsidP="00916B70">
              <w:pPr>
                <w:pStyle w:val="TOC3"/>
                <w:tabs>
                  <w:tab w:val="right" w:leader="dot" w:pos="9736"/>
                </w:tabs>
                <w:rPr>
                  <w:rFonts w:eastAsiaTheme="minorEastAsia" w:cstheme="minorBidi"/>
                  <w:i/>
                  <w:iCs/>
                  <w:noProof/>
                  <w:sz w:val="22"/>
                  <w:szCs w:val="22"/>
                  <w:lang w:val="es-ES_tradnl" w:eastAsia="zh-CN"/>
                </w:rPr>
              </w:pPr>
              <w:hyperlink w:anchor="_Toc121402649" w:history="1">
                <w:r w:rsidR="00ED579C" w:rsidRPr="000D2B28">
                  <w:rPr>
                    <w:rStyle w:val="Hyperlink"/>
                    <w:noProof/>
                    <w:lang w:val="es-ES_tradnl"/>
                  </w:rPr>
                  <w:t>CHAPTER 3:  Recommended Multi-Hazard Early Warning Procedures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_Toc121402649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28</w:t>
                </w:r>
                <w:r w:rsidR="00ED579C" w:rsidRPr="000D2B28">
                  <w:rPr>
                    <w:noProof/>
                    <w:webHidden/>
                    <w:lang w:val="es-ES_tradnl"/>
                  </w:rPr>
                  <w:fldChar w:fldCharType="end"/>
                </w:r>
              </w:hyperlink>
            </w:p>
            <w:p w14:paraId="1562F0CD"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50" w:history="1">
                <w:r w:rsidR="00ED579C" w:rsidRPr="000D2B28">
                  <w:rPr>
                    <w:rStyle w:val="Hyperlink"/>
                    <w:rFonts w:eastAsia="DengXian Light" w:cs="Calibri"/>
                    <w:b/>
                    <w:bCs/>
                    <w:i/>
                    <w:iCs/>
                    <w:noProof/>
                    <w:lang w:val="es-ES_tradnl" w:eastAsia="zh-CN"/>
                  </w:rPr>
                  <w:t>3.1</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The Process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_Toc121402650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28</w:t>
                </w:r>
                <w:r w:rsidR="00ED579C" w:rsidRPr="000D2B28">
                  <w:rPr>
                    <w:noProof/>
                    <w:webHidden/>
                    <w:lang w:val="es-ES_tradnl"/>
                  </w:rPr>
                  <w:fldChar w:fldCharType="end"/>
                </w:r>
              </w:hyperlink>
            </w:p>
            <w:p w14:paraId="0FBC9DD3"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51" w:history="1">
                <w:r w:rsidR="00ED579C" w:rsidRPr="000D2B28">
                  <w:rPr>
                    <w:rStyle w:val="Hyperlink"/>
                    <w:rFonts w:eastAsia="DengXian Light" w:cs="Calibri"/>
                    <w:b/>
                    <w:bCs/>
                    <w:i/>
                    <w:iCs/>
                    <w:noProof/>
                    <w:lang w:val="es-ES_tradnl" w:eastAsia="zh-CN"/>
                  </w:rPr>
                  <w:t>3.2</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Produce Procedures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_Toc121402651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32</w:t>
                </w:r>
                <w:r w:rsidR="00ED579C" w:rsidRPr="000D2B28">
                  <w:rPr>
                    <w:noProof/>
                    <w:webHidden/>
                    <w:lang w:val="es-ES_tradnl"/>
                  </w:rPr>
                  <w:fldChar w:fldCharType="end"/>
                </w:r>
              </w:hyperlink>
            </w:p>
            <w:p w14:paraId="51FF67B7"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52" w:history="1">
                <w:r w:rsidR="00ED579C" w:rsidRPr="000D2B28">
                  <w:rPr>
                    <w:rStyle w:val="Hyperlink"/>
                    <w:rFonts w:eastAsia="DengXian Light" w:cs="Calibri"/>
                    <w:b/>
                    <w:bCs/>
                    <w:i/>
                    <w:iCs/>
                    <w:noProof/>
                    <w:lang w:val="es-ES_tradnl" w:eastAsia="zh-CN"/>
                  </w:rPr>
                  <w:t>3.3</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Dissemination and Update of Alerting and Warning Messages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_Toc121402652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33</w:t>
                </w:r>
                <w:r w:rsidR="00ED579C" w:rsidRPr="000D2B28">
                  <w:rPr>
                    <w:noProof/>
                    <w:webHidden/>
                    <w:lang w:val="es-ES_tradnl"/>
                  </w:rPr>
                  <w:fldChar w:fldCharType="end"/>
                </w:r>
              </w:hyperlink>
            </w:p>
            <w:p w14:paraId="4E3ABCEF" w14:textId="77777777" w:rsidR="00ED579C" w:rsidRPr="000D2B28" w:rsidRDefault="00904B6F" w:rsidP="00916B70">
              <w:pPr>
                <w:pStyle w:val="TOC3"/>
                <w:tabs>
                  <w:tab w:val="right" w:leader="dot" w:pos="9736"/>
                </w:tabs>
                <w:rPr>
                  <w:rFonts w:eastAsiaTheme="minorEastAsia" w:cstheme="minorBidi"/>
                  <w:i/>
                  <w:iCs/>
                  <w:noProof/>
                  <w:sz w:val="22"/>
                  <w:szCs w:val="22"/>
                  <w:lang w:val="es-ES_tradnl" w:eastAsia="zh-CN"/>
                </w:rPr>
              </w:pPr>
              <w:hyperlink w:anchor="_Toc121402653" w:history="1">
                <w:r w:rsidR="00ED579C" w:rsidRPr="000D2B28">
                  <w:rPr>
                    <w:rStyle w:val="Hyperlink"/>
                    <w:noProof/>
                    <w:lang w:val="es-ES_tradnl"/>
                  </w:rPr>
                  <w:t>CHAPTER 4: Practices and Approaches to MHEWS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_Toc121402653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37</w:t>
                </w:r>
                <w:r w:rsidR="00ED579C" w:rsidRPr="000D2B28">
                  <w:rPr>
                    <w:noProof/>
                    <w:webHidden/>
                    <w:lang w:val="es-ES_tradnl"/>
                  </w:rPr>
                  <w:fldChar w:fldCharType="end"/>
                </w:r>
              </w:hyperlink>
            </w:p>
            <w:p w14:paraId="3E6EF46A"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54" w:history="1">
                <w:r w:rsidR="00ED579C" w:rsidRPr="000D2B28">
                  <w:rPr>
                    <w:rStyle w:val="Hyperlink"/>
                    <w:rFonts w:eastAsia="DengXian Light" w:cs="Calibri"/>
                    <w:b/>
                    <w:bCs/>
                    <w:i/>
                    <w:iCs/>
                    <w:noProof/>
                    <w:lang w:val="es-ES_tradnl" w:eastAsia="zh-CN"/>
                  </w:rPr>
                  <w:t>4.1</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Introduction</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_Toc121402654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37</w:t>
                </w:r>
                <w:r w:rsidR="00ED579C" w:rsidRPr="000D2B28">
                  <w:rPr>
                    <w:noProof/>
                    <w:webHidden/>
                    <w:lang w:val="es-ES_tradnl"/>
                  </w:rPr>
                  <w:fldChar w:fldCharType="end"/>
                </w:r>
              </w:hyperlink>
            </w:p>
            <w:p w14:paraId="41A36D4F"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55" w:history="1">
                <w:r w:rsidR="00ED579C" w:rsidRPr="000D2B28">
                  <w:rPr>
                    <w:rStyle w:val="Hyperlink"/>
                    <w:rFonts w:eastAsia="DengXian Light" w:cs="Calibri"/>
                    <w:b/>
                    <w:bCs/>
                    <w:i/>
                    <w:iCs/>
                    <w:noProof/>
                    <w:lang w:val="es-ES_tradnl" w:eastAsia="zh-CN"/>
                  </w:rPr>
                  <w:t>4.2</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Legal Basis for Tropical Cyclone EWSs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_Toc121402655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37</w:t>
                </w:r>
                <w:r w:rsidR="00ED579C" w:rsidRPr="000D2B28">
                  <w:rPr>
                    <w:noProof/>
                    <w:webHidden/>
                    <w:lang w:val="es-ES_tradnl"/>
                  </w:rPr>
                  <w:fldChar w:fldCharType="end"/>
                </w:r>
              </w:hyperlink>
            </w:p>
            <w:p w14:paraId="35A551A2"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56" w:history="1">
                <w:r w:rsidR="00ED579C" w:rsidRPr="000D2B28">
                  <w:rPr>
                    <w:rStyle w:val="Hyperlink"/>
                    <w:rFonts w:eastAsia="DengXian Light" w:cs="Calibri"/>
                    <w:b/>
                    <w:bCs/>
                    <w:i/>
                    <w:iCs/>
                    <w:noProof/>
                    <w:lang w:val="es-ES_tradnl" w:eastAsia="zh-CN"/>
                  </w:rPr>
                  <w:t>4.3</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Governance and Institutional Arrangements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_Toc121402656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38</w:t>
                </w:r>
                <w:r w:rsidR="00ED579C" w:rsidRPr="000D2B28">
                  <w:rPr>
                    <w:noProof/>
                    <w:webHidden/>
                    <w:lang w:val="es-ES_tradnl"/>
                  </w:rPr>
                  <w:fldChar w:fldCharType="end"/>
                </w:r>
              </w:hyperlink>
            </w:p>
            <w:p w14:paraId="223976D7"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57" w:history="1">
                <w:r w:rsidR="00ED579C" w:rsidRPr="000D2B28">
                  <w:rPr>
                    <w:rStyle w:val="Hyperlink"/>
                    <w:rFonts w:eastAsia="DengXian Light" w:cs="Calibri"/>
                    <w:b/>
                    <w:bCs/>
                    <w:i/>
                    <w:iCs/>
                    <w:noProof/>
                    <w:lang w:val="es-ES_tradnl" w:eastAsia="zh-CN"/>
                  </w:rPr>
                  <w:t>4.4</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 xml:space="preserve"> Use of Risk Information in Tropical Cyclone Warnings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_Toc121402657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39</w:t>
                </w:r>
                <w:r w:rsidR="00ED579C" w:rsidRPr="000D2B28">
                  <w:rPr>
                    <w:noProof/>
                    <w:webHidden/>
                    <w:lang w:val="es-ES_tradnl"/>
                  </w:rPr>
                  <w:fldChar w:fldCharType="end"/>
                </w:r>
              </w:hyperlink>
            </w:p>
            <w:p w14:paraId="1190D86C"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58" w:history="1">
                <w:r w:rsidR="00ED579C" w:rsidRPr="000D2B28">
                  <w:rPr>
                    <w:rStyle w:val="Hyperlink"/>
                    <w:rFonts w:eastAsia="DengXian Light" w:cs="Calibri"/>
                    <w:b/>
                    <w:bCs/>
                    <w:i/>
                    <w:iCs/>
                    <w:noProof/>
                    <w:lang w:val="es-ES_tradnl" w:eastAsia="zh-CN"/>
                  </w:rPr>
                  <w:t>4.5</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Monitoring, Forecasting, and Mandates for Warning</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_Toc121402658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40</w:t>
                </w:r>
                <w:r w:rsidR="00ED579C" w:rsidRPr="000D2B28">
                  <w:rPr>
                    <w:noProof/>
                    <w:webHidden/>
                    <w:lang w:val="es-ES_tradnl"/>
                  </w:rPr>
                  <w:fldChar w:fldCharType="end"/>
                </w:r>
              </w:hyperlink>
            </w:p>
            <w:p w14:paraId="7CCB5131"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59" w:history="1">
                <w:r w:rsidR="00ED579C" w:rsidRPr="000D2B28">
                  <w:rPr>
                    <w:rStyle w:val="Hyperlink"/>
                    <w:rFonts w:eastAsia="DengXian Light" w:cs="Calibri"/>
                    <w:b/>
                    <w:bCs/>
                    <w:i/>
                    <w:iCs/>
                    <w:noProof/>
                    <w:lang w:val="es-ES_tradnl" w:eastAsia="zh-CN"/>
                  </w:rPr>
                  <w:t>4.6</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Dissemination Mechanisms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_Toc121402659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41</w:t>
                </w:r>
                <w:r w:rsidR="00ED579C" w:rsidRPr="000D2B28">
                  <w:rPr>
                    <w:noProof/>
                    <w:webHidden/>
                    <w:lang w:val="es-ES_tradnl"/>
                  </w:rPr>
                  <w:fldChar w:fldCharType="end"/>
                </w:r>
              </w:hyperlink>
            </w:p>
            <w:p w14:paraId="1EF6BA37"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60" w:history="1">
                <w:r w:rsidR="00ED579C" w:rsidRPr="000D2B28">
                  <w:rPr>
                    <w:rStyle w:val="Hyperlink"/>
                    <w:rFonts w:eastAsia="DengXian Light" w:cs="Calibri"/>
                    <w:b/>
                    <w:bCs/>
                    <w:i/>
                    <w:iCs/>
                    <w:noProof/>
                    <w:lang w:val="es-ES_tradnl" w:eastAsia="zh-CN"/>
                  </w:rPr>
                  <w:t>4.7</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Multi-Hazard Approach and the Concepts of IBF in Tropical Cyclone EWS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_Toc121402660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44</w:t>
                </w:r>
                <w:r w:rsidR="00ED579C" w:rsidRPr="000D2B28">
                  <w:rPr>
                    <w:noProof/>
                    <w:webHidden/>
                    <w:lang w:val="es-ES_tradnl"/>
                  </w:rPr>
                  <w:fldChar w:fldCharType="end"/>
                </w:r>
              </w:hyperlink>
            </w:p>
            <w:p w14:paraId="7A529BBB"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61" w:history="1">
                <w:r w:rsidR="00ED579C" w:rsidRPr="000D2B28">
                  <w:rPr>
                    <w:rStyle w:val="Hyperlink"/>
                    <w:rFonts w:eastAsia="DengXian Light" w:cs="Calibri"/>
                    <w:b/>
                    <w:bCs/>
                    <w:i/>
                    <w:iCs/>
                    <w:noProof/>
                    <w:lang w:val="es-ES_tradnl" w:eastAsia="zh-CN"/>
                  </w:rPr>
                  <w:t>4.8</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Role of NMHS´s in Public Awareness and Education Activities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_Toc121402661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45</w:t>
                </w:r>
                <w:r w:rsidR="00ED579C" w:rsidRPr="000D2B28">
                  <w:rPr>
                    <w:noProof/>
                    <w:webHidden/>
                    <w:lang w:val="es-ES_tradnl"/>
                  </w:rPr>
                  <w:fldChar w:fldCharType="end"/>
                </w:r>
              </w:hyperlink>
            </w:p>
            <w:p w14:paraId="4E2D4746" w14:textId="77777777" w:rsidR="00ED579C" w:rsidRPr="000D2B28" w:rsidRDefault="00904B6F" w:rsidP="00916B70">
              <w:pPr>
                <w:pStyle w:val="TOC2"/>
                <w:tabs>
                  <w:tab w:val="left" w:pos="800"/>
                  <w:tab w:val="right" w:leader="dot" w:pos="9736"/>
                </w:tabs>
                <w:rPr>
                  <w:rFonts w:eastAsiaTheme="minorEastAsia" w:cstheme="minorBidi"/>
                  <w:smallCaps/>
                  <w:noProof/>
                  <w:sz w:val="22"/>
                  <w:szCs w:val="22"/>
                  <w:lang w:val="es-ES_tradnl" w:eastAsia="zh-CN"/>
                </w:rPr>
              </w:pPr>
              <w:hyperlink w:anchor="_Toc121402662" w:history="1">
                <w:r w:rsidR="00ED579C" w:rsidRPr="000D2B28">
                  <w:rPr>
                    <w:rStyle w:val="Hyperlink"/>
                    <w:rFonts w:eastAsia="DengXian Light" w:cs="Calibri"/>
                    <w:b/>
                    <w:bCs/>
                    <w:i/>
                    <w:iCs/>
                    <w:noProof/>
                    <w:lang w:val="es-ES_tradnl" w:eastAsia="zh-CN"/>
                  </w:rPr>
                  <w:t>4.9</w:t>
                </w:r>
                <w:r w:rsidR="00ED579C" w:rsidRPr="000D2B28">
                  <w:rPr>
                    <w:rFonts w:eastAsiaTheme="minorEastAsia" w:cstheme="minorBidi"/>
                    <w:noProof/>
                    <w:sz w:val="22"/>
                    <w:szCs w:val="22"/>
                    <w:lang w:val="es-ES_tradnl" w:eastAsia="zh-CN"/>
                  </w:rPr>
                  <w:tab/>
                </w:r>
                <w:r w:rsidR="00ED579C" w:rsidRPr="000D2B28">
                  <w:rPr>
                    <w:rStyle w:val="Hyperlink"/>
                    <w:rFonts w:eastAsia="DengXian Light" w:cs="Calibri"/>
                    <w:b/>
                    <w:bCs/>
                    <w:i/>
                    <w:iCs/>
                    <w:noProof/>
                    <w:lang w:val="es-ES_tradnl" w:eastAsia="zh-CN"/>
                  </w:rPr>
                  <w:t>Final Thoughts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_Toc121402662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46</w:t>
                </w:r>
                <w:r w:rsidR="00ED579C" w:rsidRPr="000D2B28">
                  <w:rPr>
                    <w:noProof/>
                    <w:webHidden/>
                    <w:lang w:val="es-ES_tradnl"/>
                  </w:rPr>
                  <w:fldChar w:fldCharType="end"/>
                </w:r>
              </w:hyperlink>
            </w:p>
            <w:p w14:paraId="3A142976" w14:textId="77777777" w:rsidR="00ED579C" w:rsidRPr="000D2B28" w:rsidRDefault="00904B6F" w:rsidP="00916B70">
              <w:pPr>
                <w:pStyle w:val="TOC2"/>
                <w:tabs>
                  <w:tab w:val="right" w:leader="dot" w:pos="9736"/>
                </w:tabs>
                <w:rPr>
                  <w:rFonts w:eastAsiaTheme="minorEastAsia" w:cstheme="minorBidi"/>
                  <w:smallCaps/>
                  <w:noProof/>
                  <w:sz w:val="22"/>
                  <w:szCs w:val="22"/>
                  <w:lang w:val="es-ES_tradnl" w:eastAsia="zh-CN"/>
                </w:rPr>
              </w:pPr>
              <w:hyperlink w:anchor="_Toc121402663" w:history="1">
                <w:r w:rsidR="00ED579C" w:rsidRPr="000D2B28">
                  <w:rPr>
                    <w:rStyle w:val="Hyperlink"/>
                    <w:noProof/>
                    <w:lang w:val="es-ES_tradnl"/>
                  </w:rPr>
                  <w:t>Annex 1: Country Showcase Examples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_Toc121402663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48</w:t>
                </w:r>
                <w:r w:rsidR="00ED579C" w:rsidRPr="000D2B28">
                  <w:rPr>
                    <w:noProof/>
                    <w:webHidden/>
                    <w:lang w:val="es-ES_tradnl"/>
                  </w:rPr>
                  <w:fldChar w:fldCharType="end"/>
                </w:r>
              </w:hyperlink>
            </w:p>
            <w:p w14:paraId="32877653" w14:textId="77777777" w:rsidR="00ED579C" w:rsidRPr="000D2B28" w:rsidRDefault="00904B6F" w:rsidP="00916B70">
              <w:pPr>
                <w:pStyle w:val="TOC3"/>
                <w:tabs>
                  <w:tab w:val="left" w:pos="1000"/>
                  <w:tab w:val="right" w:leader="dot" w:pos="9736"/>
                </w:tabs>
                <w:rPr>
                  <w:rFonts w:eastAsiaTheme="minorEastAsia" w:cstheme="minorBidi"/>
                  <w:i/>
                  <w:iCs/>
                  <w:noProof/>
                  <w:sz w:val="22"/>
                  <w:szCs w:val="22"/>
                  <w:lang w:val="es-ES_tradnl" w:eastAsia="zh-CN"/>
                </w:rPr>
              </w:pPr>
              <w:hyperlink w:anchor="_Toc121402664" w:history="1">
                <w:r w:rsidR="00ED579C" w:rsidRPr="000D2B28">
                  <w:rPr>
                    <w:rStyle w:val="Hyperlink"/>
                    <w:noProof/>
                    <w:lang w:val="es-ES_tradnl"/>
                  </w:rPr>
                  <w:t>1.1</w:t>
                </w:r>
                <w:r w:rsidR="00ED579C" w:rsidRPr="000D2B28">
                  <w:rPr>
                    <w:rFonts w:eastAsiaTheme="minorEastAsia" w:cstheme="minorBidi"/>
                    <w:noProof/>
                    <w:sz w:val="22"/>
                    <w:szCs w:val="22"/>
                    <w:lang w:val="es-ES_tradnl" w:eastAsia="zh-CN"/>
                  </w:rPr>
                  <w:tab/>
                </w:r>
                <w:r w:rsidR="00ED579C" w:rsidRPr="000D2B28">
                  <w:rPr>
                    <w:rStyle w:val="Hyperlink"/>
                    <w:noProof/>
                    <w:lang w:val="es-ES_tradnl"/>
                  </w:rPr>
                  <w:t>Cayman Islands - Case Study</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_Toc121402664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48</w:t>
                </w:r>
                <w:r w:rsidR="00ED579C" w:rsidRPr="000D2B28">
                  <w:rPr>
                    <w:noProof/>
                    <w:webHidden/>
                    <w:lang w:val="es-ES_tradnl"/>
                  </w:rPr>
                  <w:fldChar w:fldCharType="end"/>
                </w:r>
              </w:hyperlink>
            </w:p>
            <w:p w14:paraId="11D31B8E" w14:textId="77777777" w:rsidR="00ED579C" w:rsidRPr="000D2B28" w:rsidRDefault="00904B6F" w:rsidP="00916B70">
              <w:pPr>
                <w:pStyle w:val="TOC3"/>
                <w:tabs>
                  <w:tab w:val="left" w:pos="1000"/>
                  <w:tab w:val="right" w:leader="dot" w:pos="9736"/>
                </w:tabs>
                <w:rPr>
                  <w:rFonts w:eastAsiaTheme="minorEastAsia" w:cstheme="minorBidi"/>
                  <w:i/>
                  <w:iCs/>
                  <w:noProof/>
                  <w:sz w:val="22"/>
                  <w:szCs w:val="22"/>
                  <w:lang w:val="es-ES_tradnl" w:eastAsia="zh-CN"/>
                </w:rPr>
              </w:pPr>
              <w:hyperlink w:anchor="_Toc121402665" w:history="1">
                <w:r w:rsidR="00ED579C" w:rsidRPr="000D2B28">
                  <w:rPr>
                    <w:rStyle w:val="Hyperlink"/>
                    <w:noProof/>
                    <w:lang w:val="es-ES_tradnl"/>
                  </w:rPr>
                  <w:t>1.2</w:t>
                </w:r>
                <w:r w:rsidR="00ED579C" w:rsidRPr="000D2B28">
                  <w:rPr>
                    <w:rFonts w:eastAsiaTheme="minorEastAsia" w:cstheme="minorBidi"/>
                    <w:noProof/>
                    <w:sz w:val="22"/>
                    <w:szCs w:val="22"/>
                    <w:lang w:val="es-ES_tradnl" w:eastAsia="zh-CN"/>
                  </w:rPr>
                  <w:tab/>
                </w:r>
                <w:r w:rsidR="00ED579C" w:rsidRPr="000D2B28">
                  <w:rPr>
                    <w:rStyle w:val="Hyperlink"/>
                    <w:noProof/>
                    <w:lang w:val="es-ES_tradnl"/>
                  </w:rPr>
                  <w:t>China - The Typhoon Early Warning and Response System in China</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_Toc121402665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48</w:t>
                </w:r>
                <w:r w:rsidR="00ED579C" w:rsidRPr="000D2B28">
                  <w:rPr>
                    <w:noProof/>
                    <w:webHidden/>
                    <w:lang w:val="es-ES_tradnl"/>
                  </w:rPr>
                  <w:fldChar w:fldCharType="end"/>
                </w:r>
              </w:hyperlink>
            </w:p>
            <w:p w14:paraId="6AD4E269" w14:textId="77777777" w:rsidR="00ED579C" w:rsidRPr="000D2B28" w:rsidRDefault="00904B6F" w:rsidP="00916B70">
              <w:pPr>
                <w:pStyle w:val="TOC3"/>
                <w:tabs>
                  <w:tab w:val="left" w:pos="1000"/>
                  <w:tab w:val="right" w:leader="dot" w:pos="9736"/>
                </w:tabs>
                <w:rPr>
                  <w:rFonts w:eastAsiaTheme="minorEastAsia" w:cstheme="minorBidi"/>
                  <w:i/>
                  <w:iCs/>
                  <w:noProof/>
                  <w:sz w:val="22"/>
                  <w:szCs w:val="22"/>
                  <w:lang w:val="es-ES_tradnl" w:eastAsia="zh-CN"/>
                </w:rPr>
              </w:pPr>
              <w:hyperlink w:anchor="_Toc121402666" w:history="1">
                <w:r w:rsidR="00ED579C" w:rsidRPr="000D2B28">
                  <w:rPr>
                    <w:rStyle w:val="Hyperlink"/>
                    <w:noProof/>
                    <w:lang w:val="es-ES_tradnl"/>
                  </w:rPr>
                  <w:t>1.3</w:t>
                </w:r>
                <w:r w:rsidR="00ED579C" w:rsidRPr="000D2B28">
                  <w:rPr>
                    <w:rFonts w:eastAsiaTheme="minorEastAsia" w:cstheme="minorBidi"/>
                    <w:noProof/>
                    <w:sz w:val="22"/>
                    <w:szCs w:val="22"/>
                    <w:lang w:val="es-ES_tradnl" w:eastAsia="zh-CN"/>
                  </w:rPr>
                  <w:tab/>
                </w:r>
                <w:r w:rsidR="00ED579C" w:rsidRPr="000D2B28">
                  <w:rPr>
                    <w:rStyle w:val="Hyperlink"/>
                    <w:noProof/>
                    <w:lang w:val="es-ES_tradnl"/>
                  </w:rPr>
                  <w:t>Cuba - TC Early Warning System in Cuba</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_Toc121402666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56</w:t>
                </w:r>
                <w:r w:rsidR="00ED579C" w:rsidRPr="000D2B28">
                  <w:rPr>
                    <w:noProof/>
                    <w:webHidden/>
                    <w:lang w:val="es-ES_tradnl"/>
                  </w:rPr>
                  <w:fldChar w:fldCharType="end"/>
                </w:r>
              </w:hyperlink>
            </w:p>
            <w:p w14:paraId="03FECF75" w14:textId="77777777" w:rsidR="00ED579C" w:rsidRPr="000D2B28" w:rsidRDefault="00904B6F" w:rsidP="00916B70">
              <w:pPr>
                <w:pStyle w:val="TOC3"/>
                <w:tabs>
                  <w:tab w:val="left" w:pos="1000"/>
                  <w:tab w:val="right" w:leader="dot" w:pos="9736"/>
                </w:tabs>
                <w:rPr>
                  <w:rFonts w:eastAsiaTheme="minorEastAsia" w:cstheme="minorBidi"/>
                  <w:i/>
                  <w:iCs/>
                  <w:noProof/>
                  <w:sz w:val="22"/>
                  <w:szCs w:val="22"/>
                  <w:lang w:val="es-ES_tradnl" w:eastAsia="zh-CN"/>
                </w:rPr>
              </w:pPr>
              <w:hyperlink w:anchor="_Toc121402667" w:history="1">
                <w:r w:rsidR="00ED579C" w:rsidRPr="000D2B28">
                  <w:rPr>
                    <w:rStyle w:val="Hyperlink"/>
                    <w:noProof/>
                    <w:lang w:val="es-ES_tradnl"/>
                  </w:rPr>
                  <w:t>1.4</w:t>
                </w:r>
                <w:r w:rsidR="00ED579C" w:rsidRPr="000D2B28">
                  <w:rPr>
                    <w:rFonts w:eastAsiaTheme="minorEastAsia" w:cstheme="minorBidi"/>
                    <w:noProof/>
                    <w:sz w:val="22"/>
                    <w:szCs w:val="22"/>
                    <w:lang w:val="es-ES_tradnl" w:eastAsia="zh-CN"/>
                  </w:rPr>
                  <w:tab/>
                </w:r>
                <w:r w:rsidR="00ED579C" w:rsidRPr="000D2B28">
                  <w:rPr>
                    <w:rStyle w:val="Hyperlink"/>
                    <w:noProof/>
                    <w:lang w:val="es-ES_tradnl"/>
                  </w:rPr>
                  <w:t>France/La Réunion Island Showcase – from TC Batsirai (February 2022)</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_Toc121402667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64</w:t>
                </w:r>
                <w:r w:rsidR="00ED579C" w:rsidRPr="000D2B28">
                  <w:rPr>
                    <w:noProof/>
                    <w:webHidden/>
                    <w:lang w:val="es-ES_tradnl"/>
                  </w:rPr>
                  <w:fldChar w:fldCharType="end"/>
                </w:r>
              </w:hyperlink>
            </w:p>
            <w:p w14:paraId="616971FA" w14:textId="77777777" w:rsidR="00ED579C" w:rsidRPr="000D2B28" w:rsidRDefault="00904B6F" w:rsidP="00916B70">
              <w:pPr>
                <w:pStyle w:val="TOC3"/>
                <w:tabs>
                  <w:tab w:val="left" w:pos="1000"/>
                  <w:tab w:val="right" w:leader="dot" w:pos="9736"/>
                </w:tabs>
                <w:rPr>
                  <w:rFonts w:eastAsiaTheme="minorEastAsia" w:cstheme="minorBidi"/>
                  <w:i/>
                  <w:iCs/>
                  <w:noProof/>
                  <w:sz w:val="22"/>
                  <w:szCs w:val="22"/>
                  <w:lang w:val="es-ES_tradnl" w:eastAsia="zh-CN"/>
                </w:rPr>
              </w:pPr>
              <w:hyperlink w:anchor="_Toc121402668" w:history="1">
                <w:r w:rsidR="00ED579C" w:rsidRPr="000D2B28">
                  <w:rPr>
                    <w:rStyle w:val="Hyperlink"/>
                    <w:noProof/>
                    <w:lang w:val="es-ES_tradnl"/>
                  </w:rPr>
                  <w:t>1.5</w:t>
                </w:r>
                <w:r w:rsidR="00ED579C" w:rsidRPr="000D2B28">
                  <w:rPr>
                    <w:rFonts w:eastAsiaTheme="minorEastAsia" w:cstheme="minorBidi"/>
                    <w:noProof/>
                    <w:sz w:val="22"/>
                    <w:szCs w:val="22"/>
                    <w:lang w:val="es-ES_tradnl" w:eastAsia="zh-CN"/>
                  </w:rPr>
                  <w:tab/>
                </w:r>
                <w:r w:rsidR="00ED579C" w:rsidRPr="000D2B28">
                  <w:rPr>
                    <w:rStyle w:val="Hyperlink"/>
                    <w:noProof/>
                    <w:lang w:val="es-ES_tradnl"/>
                  </w:rPr>
                  <w:t>Hong Kong China - Some Tips on MHEWS and DRR in the Face of a Super Typhoon</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_Toc121402668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68</w:t>
                </w:r>
                <w:r w:rsidR="00ED579C" w:rsidRPr="000D2B28">
                  <w:rPr>
                    <w:noProof/>
                    <w:webHidden/>
                    <w:lang w:val="es-ES_tradnl"/>
                  </w:rPr>
                  <w:fldChar w:fldCharType="end"/>
                </w:r>
              </w:hyperlink>
            </w:p>
            <w:p w14:paraId="25465FAF" w14:textId="77777777" w:rsidR="00ED579C" w:rsidRPr="000D2B28" w:rsidRDefault="00904B6F" w:rsidP="00916B70">
              <w:pPr>
                <w:pStyle w:val="TOC3"/>
                <w:tabs>
                  <w:tab w:val="left" w:pos="1000"/>
                  <w:tab w:val="right" w:leader="dot" w:pos="9736"/>
                </w:tabs>
                <w:rPr>
                  <w:rFonts w:eastAsiaTheme="minorEastAsia" w:cstheme="minorBidi"/>
                  <w:i/>
                  <w:iCs/>
                  <w:noProof/>
                  <w:sz w:val="22"/>
                  <w:szCs w:val="22"/>
                  <w:lang w:val="es-ES_tradnl" w:eastAsia="zh-CN"/>
                </w:rPr>
              </w:pPr>
              <w:hyperlink w:anchor="_Toc121402669" w:history="1">
                <w:r w:rsidR="00ED579C" w:rsidRPr="000D2B28">
                  <w:rPr>
                    <w:rStyle w:val="Hyperlink"/>
                    <w:noProof/>
                    <w:lang w:val="es-ES_tradnl"/>
                  </w:rPr>
                  <w:t>1.6</w:t>
                </w:r>
                <w:r w:rsidR="00ED579C" w:rsidRPr="000D2B28">
                  <w:rPr>
                    <w:rFonts w:eastAsiaTheme="minorEastAsia" w:cstheme="minorBidi"/>
                    <w:noProof/>
                    <w:sz w:val="22"/>
                    <w:szCs w:val="22"/>
                    <w:lang w:val="es-ES_tradnl" w:eastAsia="zh-CN"/>
                  </w:rPr>
                  <w:tab/>
                </w:r>
                <w:r w:rsidR="00ED579C" w:rsidRPr="000D2B28">
                  <w:rPr>
                    <w:rStyle w:val="Hyperlink"/>
                    <w:noProof/>
                    <w:lang w:val="es-ES_tradnl"/>
                  </w:rPr>
                  <w:t>India – Good Practices Followed in India and by RSMC New Delhi for the WMO- ESCAP Panel Member Countries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_Toc121402669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71</w:t>
                </w:r>
                <w:r w:rsidR="00ED579C" w:rsidRPr="000D2B28">
                  <w:rPr>
                    <w:noProof/>
                    <w:webHidden/>
                    <w:lang w:val="es-ES_tradnl"/>
                  </w:rPr>
                  <w:fldChar w:fldCharType="end"/>
                </w:r>
              </w:hyperlink>
            </w:p>
            <w:p w14:paraId="17D18A94" w14:textId="77777777" w:rsidR="00ED579C" w:rsidRPr="000D2B28" w:rsidRDefault="00904B6F" w:rsidP="00916B70">
              <w:pPr>
                <w:pStyle w:val="TOC3"/>
                <w:tabs>
                  <w:tab w:val="left" w:pos="1000"/>
                  <w:tab w:val="right" w:leader="dot" w:pos="9736"/>
                </w:tabs>
                <w:rPr>
                  <w:rFonts w:eastAsiaTheme="minorEastAsia" w:cstheme="minorBidi"/>
                  <w:i/>
                  <w:iCs/>
                  <w:noProof/>
                  <w:sz w:val="22"/>
                  <w:szCs w:val="22"/>
                  <w:lang w:val="es-ES_tradnl" w:eastAsia="zh-CN"/>
                </w:rPr>
              </w:pPr>
              <w:hyperlink w:anchor="_Toc121402670" w:history="1">
                <w:r w:rsidR="00ED579C" w:rsidRPr="000D2B28">
                  <w:rPr>
                    <w:rStyle w:val="Hyperlink"/>
                    <w:noProof/>
                    <w:lang w:val="es-ES_tradnl"/>
                  </w:rPr>
                  <w:t>1.7</w:t>
                </w:r>
                <w:r w:rsidR="00ED579C" w:rsidRPr="000D2B28">
                  <w:rPr>
                    <w:rFonts w:eastAsiaTheme="minorEastAsia" w:cstheme="minorBidi"/>
                    <w:noProof/>
                    <w:sz w:val="22"/>
                    <w:szCs w:val="22"/>
                    <w:lang w:val="es-ES_tradnl" w:eastAsia="zh-CN"/>
                  </w:rPr>
                  <w:tab/>
                </w:r>
                <w:r w:rsidR="00ED579C" w:rsidRPr="000D2B28">
                  <w:rPr>
                    <w:rStyle w:val="Hyperlink"/>
                    <w:noProof/>
                    <w:lang w:val="es-ES_tradnl"/>
                  </w:rPr>
                  <w:t>Oman - National Multi-Hazard Early Warning Centre (NMHEWC)</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_Toc121402670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78</w:t>
                </w:r>
                <w:r w:rsidR="00ED579C" w:rsidRPr="000D2B28">
                  <w:rPr>
                    <w:noProof/>
                    <w:webHidden/>
                    <w:lang w:val="es-ES_tradnl"/>
                  </w:rPr>
                  <w:fldChar w:fldCharType="end"/>
                </w:r>
              </w:hyperlink>
            </w:p>
            <w:p w14:paraId="5CBE069D" w14:textId="77777777" w:rsidR="00ED579C" w:rsidRPr="000D2B28" w:rsidRDefault="00904B6F" w:rsidP="00916B70">
              <w:pPr>
                <w:pStyle w:val="TOC3"/>
                <w:tabs>
                  <w:tab w:val="left" w:pos="1000"/>
                  <w:tab w:val="right" w:leader="dot" w:pos="9736"/>
                </w:tabs>
                <w:rPr>
                  <w:rFonts w:eastAsiaTheme="minorEastAsia" w:cstheme="minorBidi"/>
                  <w:i/>
                  <w:iCs/>
                  <w:noProof/>
                  <w:sz w:val="22"/>
                  <w:szCs w:val="22"/>
                  <w:lang w:val="es-ES_tradnl" w:eastAsia="zh-CN"/>
                </w:rPr>
              </w:pPr>
              <w:hyperlink w:anchor="_Toc121402671" w:history="1">
                <w:r w:rsidR="00ED579C" w:rsidRPr="000D2B28">
                  <w:rPr>
                    <w:rStyle w:val="Hyperlink"/>
                    <w:noProof/>
                    <w:lang w:val="es-ES_tradnl"/>
                  </w:rPr>
                  <w:t>1.8</w:t>
                </w:r>
                <w:r w:rsidR="00ED579C" w:rsidRPr="000D2B28">
                  <w:rPr>
                    <w:rFonts w:eastAsiaTheme="minorEastAsia" w:cstheme="minorBidi"/>
                    <w:noProof/>
                    <w:sz w:val="22"/>
                    <w:szCs w:val="22"/>
                    <w:lang w:val="es-ES_tradnl" w:eastAsia="zh-CN"/>
                  </w:rPr>
                  <w:tab/>
                </w:r>
                <w:r w:rsidR="00ED579C" w:rsidRPr="000D2B28">
                  <w:rPr>
                    <w:rStyle w:val="Hyperlink"/>
                    <w:noProof/>
                    <w:lang w:val="es-ES_tradnl"/>
                  </w:rPr>
                  <w:t>Philippines - Some Good Practices in the End-to-End Warning System in the Philippine</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_Toc121402671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80</w:t>
                </w:r>
                <w:r w:rsidR="00ED579C" w:rsidRPr="000D2B28">
                  <w:rPr>
                    <w:noProof/>
                    <w:webHidden/>
                    <w:lang w:val="es-ES_tradnl"/>
                  </w:rPr>
                  <w:fldChar w:fldCharType="end"/>
                </w:r>
              </w:hyperlink>
            </w:p>
            <w:p w14:paraId="01108D61" w14:textId="77777777" w:rsidR="00ED579C" w:rsidRPr="000D2B28" w:rsidRDefault="00904B6F" w:rsidP="00916B70">
              <w:pPr>
                <w:pStyle w:val="TOC3"/>
                <w:tabs>
                  <w:tab w:val="left" w:pos="1000"/>
                  <w:tab w:val="right" w:leader="dot" w:pos="9736"/>
                </w:tabs>
                <w:rPr>
                  <w:rFonts w:eastAsiaTheme="minorEastAsia" w:cstheme="minorBidi"/>
                  <w:i/>
                  <w:iCs/>
                  <w:noProof/>
                  <w:sz w:val="22"/>
                  <w:szCs w:val="22"/>
                  <w:lang w:val="es-ES_tradnl" w:eastAsia="zh-CN"/>
                </w:rPr>
              </w:pPr>
              <w:hyperlink w:anchor="_Toc121402672" w:history="1">
                <w:r w:rsidR="00ED579C" w:rsidRPr="000D2B28">
                  <w:rPr>
                    <w:rStyle w:val="Hyperlink"/>
                    <w:noProof/>
                    <w:lang w:val="es-ES_tradnl"/>
                  </w:rPr>
                  <w:t>1.9</w:t>
                </w:r>
                <w:r w:rsidR="00ED579C" w:rsidRPr="000D2B28">
                  <w:rPr>
                    <w:rFonts w:eastAsiaTheme="minorEastAsia" w:cstheme="minorBidi"/>
                    <w:noProof/>
                    <w:sz w:val="22"/>
                    <w:szCs w:val="22"/>
                    <w:lang w:val="es-ES_tradnl" w:eastAsia="zh-CN"/>
                  </w:rPr>
                  <w:tab/>
                </w:r>
                <w:r w:rsidR="00ED579C" w:rsidRPr="000D2B28">
                  <w:rPr>
                    <w:rStyle w:val="Hyperlink"/>
                    <w:noProof/>
                    <w:lang w:val="es-ES_tradnl"/>
                  </w:rPr>
                  <w:t>USA - A Close Call – Effectively Messaging When a Hurricane is Just Not Quite Going to Make Landfall</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_Toc121402672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81</w:t>
                </w:r>
                <w:r w:rsidR="00ED579C" w:rsidRPr="000D2B28">
                  <w:rPr>
                    <w:noProof/>
                    <w:webHidden/>
                    <w:lang w:val="es-ES_tradnl"/>
                  </w:rPr>
                  <w:fldChar w:fldCharType="end"/>
                </w:r>
              </w:hyperlink>
            </w:p>
            <w:p w14:paraId="730C7BA1" w14:textId="77777777" w:rsidR="00ED579C" w:rsidRPr="000D2B28" w:rsidRDefault="00904B6F" w:rsidP="00916B70">
              <w:pPr>
                <w:pStyle w:val="TOC2"/>
                <w:tabs>
                  <w:tab w:val="right" w:leader="dot" w:pos="9736"/>
                </w:tabs>
                <w:rPr>
                  <w:rFonts w:eastAsiaTheme="minorEastAsia" w:cstheme="minorBidi"/>
                  <w:smallCaps/>
                  <w:noProof/>
                  <w:sz w:val="22"/>
                  <w:szCs w:val="22"/>
                  <w:lang w:val="es-ES_tradnl" w:eastAsia="zh-CN"/>
                </w:rPr>
              </w:pPr>
              <w:hyperlink w:anchor="_Toc121402673" w:history="1">
                <w:r w:rsidR="00ED579C" w:rsidRPr="000D2B28">
                  <w:rPr>
                    <w:rStyle w:val="Hyperlink"/>
                    <w:noProof/>
                    <w:lang w:val="es-ES_tradnl"/>
                  </w:rPr>
                  <w:t>Annex 2: References and Resources</w:t>
                </w:r>
                <w:r w:rsidR="00ED579C" w:rsidRPr="000D2B28">
                  <w:rPr>
                    <w:noProof/>
                    <w:webHidden/>
                    <w:lang w:val="es-ES_tradnl"/>
                  </w:rPr>
                  <w:tab/>
                </w:r>
                <w:r w:rsidR="00ED579C" w:rsidRPr="000D2B28">
                  <w:rPr>
                    <w:noProof/>
                    <w:webHidden/>
                    <w:lang w:val="es-ES_tradnl"/>
                  </w:rPr>
                  <w:fldChar w:fldCharType="begin"/>
                </w:r>
                <w:r w:rsidR="00ED579C" w:rsidRPr="000D2B28">
                  <w:rPr>
                    <w:noProof/>
                    <w:webHidden/>
                    <w:lang w:val="es-ES_tradnl"/>
                  </w:rPr>
                  <w:instrText xml:space="preserve"> PAGEREF _Toc121402673 \h </w:instrText>
                </w:r>
                <w:r w:rsidR="00ED579C" w:rsidRPr="000D2B28">
                  <w:rPr>
                    <w:noProof/>
                    <w:webHidden/>
                    <w:lang w:val="es-ES_tradnl"/>
                  </w:rPr>
                </w:r>
                <w:r w:rsidR="00ED579C" w:rsidRPr="000D2B28">
                  <w:rPr>
                    <w:noProof/>
                    <w:webHidden/>
                    <w:lang w:val="es-ES_tradnl"/>
                  </w:rPr>
                  <w:fldChar w:fldCharType="separate"/>
                </w:r>
                <w:r w:rsidR="00ED579C" w:rsidRPr="000D2B28">
                  <w:rPr>
                    <w:noProof/>
                    <w:webHidden/>
                    <w:lang w:val="es-ES_tradnl"/>
                  </w:rPr>
                  <w:t>83</w:t>
                </w:r>
                <w:r w:rsidR="00ED579C" w:rsidRPr="000D2B28">
                  <w:rPr>
                    <w:noProof/>
                    <w:webHidden/>
                    <w:lang w:val="es-ES_tradnl"/>
                  </w:rPr>
                  <w:fldChar w:fldCharType="end"/>
                </w:r>
              </w:hyperlink>
            </w:p>
            <w:p w14:paraId="40EFD4F0" w14:textId="77777777" w:rsidR="00ED579C" w:rsidRPr="000D2B28" w:rsidRDefault="00ED579C" w:rsidP="00916B70">
              <w:pPr>
                <w:tabs>
                  <w:tab w:val="clear" w:pos="1134"/>
                  <w:tab w:val="right" w:leader="dot" w:pos="9736"/>
                </w:tabs>
                <w:spacing w:after="100" w:line="259" w:lineRule="auto"/>
                <w:jc w:val="left"/>
                <w:rPr>
                  <w:rFonts w:eastAsia="SimSun" w:cs="Calibri"/>
                  <w:b/>
                  <w:bCs/>
                  <w:noProof/>
                  <w:sz w:val="22"/>
                  <w:szCs w:val="22"/>
                  <w:lang w:val="es-ES_tradnl"/>
                </w:rPr>
              </w:pPr>
              <w:r w:rsidRPr="000D2B28">
                <w:rPr>
                  <w:rFonts w:eastAsia="SimSun" w:cs="Calibri"/>
                  <w:lang w:val="es-ES_tradnl"/>
                </w:rPr>
                <w:fldChar w:fldCharType="end"/>
              </w:r>
            </w:p>
          </w:sdtContent>
        </w:sdt>
      </w:sdtContent>
    </w:sdt>
    <w:p w14:paraId="4BC8CD89" w14:textId="77777777" w:rsidR="00ED579C" w:rsidRPr="000D2B28" w:rsidRDefault="00ED579C" w:rsidP="00916B70">
      <w:pPr>
        <w:pStyle w:val="WMOBodyText"/>
        <w:rPr>
          <w:noProof/>
        </w:rPr>
      </w:pPr>
      <w:r w:rsidRPr="000D2B28">
        <w:rPr>
          <w:noProof/>
        </w:rPr>
        <w:br w:type="page"/>
      </w:r>
    </w:p>
    <w:p w14:paraId="7181CC25" w14:textId="77777777" w:rsidR="00ED579C" w:rsidRPr="000D2B28" w:rsidRDefault="00ED579C">
      <w:pPr>
        <w:pStyle w:val="Heading3"/>
        <w:numPr>
          <w:ilvl w:val="0"/>
          <w:numId w:val="11"/>
        </w:numPr>
        <w:tabs>
          <w:tab w:val="num" w:pos="720"/>
        </w:tabs>
        <w:spacing w:before="0"/>
        <w:ind w:left="1134" w:hanging="1134"/>
        <w:rPr>
          <w:rFonts w:eastAsia="DengXian Light" w:cs="Calibri"/>
          <w:b w:val="0"/>
          <w:bCs w:val="0"/>
        </w:rPr>
      </w:pPr>
      <w:bookmarkStart w:id="12" w:name="_Toc121319293"/>
      <w:bookmarkStart w:id="13" w:name="_Toc121402630"/>
      <w:r w:rsidRPr="000D2B28">
        <w:lastRenderedPageBreak/>
        <w:t xml:space="preserve">Resumen ejecutivo </w:t>
      </w:r>
      <w:bookmarkEnd w:id="12"/>
      <w:bookmarkEnd w:id="13"/>
    </w:p>
    <w:p w14:paraId="1B819D4E" w14:textId="77777777" w:rsidR="00ED579C" w:rsidRPr="000D2B28" w:rsidRDefault="00ED579C" w:rsidP="00916B70">
      <w:pPr>
        <w:tabs>
          <w:tab w:val="clear" w:pos="1134"/>
        </w:tabs>
        <w:snapToGrid w:val="0"/>
        <w:spacing w:before="240" w:after="240"/>
        <w:ind w:right="-170"/>
        <w:jc w:val="left"/>
        <w:textAlignment w:val="baseline"/>
        <w:rPr>
          <w:rFonts w:eastAsia="Times New Roman" w:cs="Calibri"/>
          <w:sz w:val="24"/>
          <w:szCs w:val="24"/>
          <w:lang w:val="es-ES_tradnl"/>
        </w:rPr>
      </w:pPr>
      <w:r w:rsidRPr="000D2B28">
        <w:rPr>
          <w:lang w:val="es-ES_tradnl"/>
        </w:rPr>
        <w:t>La puesta en marcha de sistemas de alerta temprana de peligros múltiples (MHEWS) potenciará nuestra capacidad para preparar a las comunidades frente a los fenómenos meteorológicos y climáticos peligrosos y para mitigar sus impactos.</w:t>
      </w:r>
    </w:p>
    <w:p w14:paraId="567C8889" w14:textId="11478D9A" w:rsidR="00ED579C" w:rsidRPr="000D2B28" w:rsidRDefault="00ED579C" w:rsidP="00916B70">
      <w:pPr>
        <w:tabs>
          <w:tab w:val="clear" w:pos="1134"/>
        </w:tabs>
        <w:snapToGrid w:val="0"/>
        <w:spacing w:before="240" w:after="240"/>
        <w:ind w:right="-170"/>
        <w:jc w:val="left"/>
        <w:textAlignment w:val="baseline"/>
        <w:rPr>
          <w:rFonts w:eastAsia="Times New Roman" w:cs="Calibri"/>
          <w:lang w:val="es-ES_tradnl"/>
        </w:rPr>
      </w:pPr>
      <w:r w:rsidRPr="000D2B28">
        <w:rPr>
          <w:lang w:val="es-ES_tradnl"/>
        </w:rPr>
        <w:t xml:space="preserve">En el Decimoctavo Congreso Meteorológico Mundial, celebrado en 2019, se aprobó la </w:t>
      </w:r>
      <w:hyperlink r:id="rId27" w:history="1">
        <w:r w:rsidRPr="000D2B28">
          <w:rPr>
            <w:rStyle w:val="Hyperlink"/>
            <w:lang w:val="es-ES_tradnl"/>
          </w:rPr>
          <w:t>Resolución</w:t>
        </w:r>
        <w:r w:rsidR="00822327" w:rsidRPr="000D2B28">
          <w:rPr>
            <w:rStyle w:val="Hyperlink"/>
            <w:lang w:val="es-ES_tradnl"/>
          </w:rPr>
          <w:t> </w:t>
        </w:r>
        <w:r w:rsidRPr="000D2B28">
          <w:rPr>
            <w:rStyle w:val="Hyperlink"/>
            <w:lang w:val="es-ES_tradnl"/>
          </w:rPr>
          <w:t>16 (Cg-18)</w:t>
        </w:r>
      </w:hyperlink>
      <w:r w:rsidRPr="000D2B28">
        <w:rPr>
          <w:lang w:val="es-ES_tradnl"/>
        </w:rPr>
        <w:t xml:space="preserve"> en virtud de la cual se encargó a las comisiones técnicas que, en colaboración con las asociaciones regionales, elaborasen una guía para que los Miembros de la Organización Meteorológica Mundial (OMM) estableciesen procedimientos o mecanismos encaminados a incrementar la eficacia de los MHEWS. La finalidad de la </w:t>
      </w:r>
      <w:r w:rsidR="00664F45" w:rsidRPr="000D2B28">
        <w:rPr>
          <w:lang w:val="es-ES_tradnl"/>
        </w:rPr>
        <w:t>G</w:t>
      </w:r>
      <w:r w:rsidRPr="000D2B28">
        <w:rPr>
          <w:lang w:val="es-ES_tradnl"/>
        </w:rPr>
        <w:t>uía es 1)</w:t>
      </w:r>
      <w:r w:rsidR="009F7712" w:rsidRPr="000D2B28">
        <w:rPr>
          <w:lang w:val="es-ES_tradnl"/>
        </w:rPr>
        <w:t> </w:t>
      </w:r>
      <w:r w:rsidRPr="000D2B28">
        <w:rPr>
          <w:lang w:val="es-ES_tradnl"/>
        </w:rPr>
        <w:t>permitir que las alertas tempranas emitidas por la autoridad competente</w:t>
      </w:r>
      <w:r w:rsidR="001E165A" w:rsidRPr="000D2B28">
        <w:rPr>
          <w:lang w:val="es-ES_tradnl"/>
        </w:rPr>
        <w:t xml:space="preserve"> a cargo de estas alertas</w:t>
      </w:r>
      <w:r w:rsidRPr="000D2B28">
        <w:rPr>
          <w:lang w:val="es-ES_tradnl"/>
        </w:rPr>
        <w:t xml:space="preserve"> se </w:t>
      </w:r>
      <w:r w:rsidR="00795D9B" w:rsidRPr="000D2B28">
        <w:rPr>
          <w:lang w:val="es-ES_tradnl"/>
        </w:rPr>
        <w:t xml:space="preserve">traduzcan </w:t>
      </w:r>
      <w:r w:rsidRPr="000D2B28">
        <w:rPr>
          <w:lang w:val="es-ES_tradnl"/>
        </w:rPr>
        <w:t xml:space="preserve">en avisos emitidos </w:t>
      </w:r>
      <w:r w:rsidR="001E165A" w:rsidRPr="000D2B28">
        <w:rPr>
          <w:lang w:val="es-ES_tradnl"/>
        </w:rPr>
        <w:t xml:space="preserve">por </w:t>
      </w:r>
      <w:r w:rsidRPr="000D2B28">
        <w:rPr>
          <w:lang w:val="es-ES_tradnl"/>
        </w:rPr>
        <w:t>el nivel de gobierno idóneo para la puesta en marcha de acciones tempranas destinadas a todos los asociados y a la población bajo su jurisdicción; 2)</w:t>
      </w:r>
      <w:r w:rsidR="009F7712" w:rsidRPr="000D2B28">
        <w:rPr>
          <w:lang w:val="es-ES_tradnl"/>
        </w:rPr>
        <w:t> </w:t>
      </w:r>
      <w:r w:rsidRPr="000D2B28">
        <w:rPr>
          <w:lang w:val="es-ES_tradnl"/>
        </w:rPr>
        <w:t>ello permitirá, a su vez, que la información llegue a todos los usuarios, contribuyendo así a la ejecución de acciones tempranas.</w:t>
      </w:r>
    </w:p>
    <w:p w14:paraId="028EC963" w14:textId="00594401" w:rsidR="00ED579C" w:rsidRPr="000D2B28" w:rsidRDefault="00ED579C" w:rsidP="00916B70">
      <w:pPr>
        <w:tabs>
          <w:tab w:val="clear" w:pos="1134"/>
        </w:tabs>
        <w:snapToGrid w:val="0"/>
        <w:spacing w:before="240" w:after="240"/>
        <w:ind w:right="-170"/>
        <w:jc w:val="left"/>
        <w:textAlignment w:val="baseline"/>
        <w:rPr>
          <w:rFonts w:eastAsia="Times New Roman" w:cs="Calibri"/>
          <w:lang w:val="es-ES_tradnl"/>
        </w:rPr>
      </w:pPr>
      <w:r w:rsidRPr="000D2B28">
        <w:rPr>
          <w:lang w:val="es-ES_tradnl"/>
        </w:rPr>
        <w:t xml:space="preserve">La presente </w:t>
      </w:r>
      <w:r w:rsidR="00CE385C" w:rsidRPr="000D2B28">
        <w:rPr>
          <w:lang w:val="es-ES_tradnl"/>
        </w:rPr>
        <w:t>G</w:t>
      </w:r>
      <w:r w:rsidRPr="000D2B28">
        <w:rPr>
          <w:lang w:val="es-ES_tradnl"/>
        </w:rPr>
        <w:t xml:space="preserve">uía alentará a los Miembros de la OMM </w:t>
      </w:r>
      <w:r w:rsidR="0080778B" w:rsidRPr="000D2B28">
        <w:rPr>
          <w:lang w:val="es-ES_tradnl"/>
        </w:rPr>
        <w:t>par</w:t>
      </w:r>
      <w:r w:rsidRPr="000D2B28">
        <w:rPr>
          <w:lang w:val="es-ES_tradnl"/>
        </w:rPr>
        <w:t xml:space="preserve">a que </w:t>
      </w:r>
      <w:r w:rsidR="0080778B" w:rsidRPr="000D2B28">
        <w:rPr>
          <w:lang w:val="es-ES_tradnl"/>
        </w:rPr>
        <w:t xml:space="preserve">creen </w:t>
      </w:r>
      <w:r w:rsidRPr="000D2B28">
        <w:rPr>
          <w:lang w:val="es-ES_tradnl"/>
        </w:rPr>
        <w:t xml:space="preserve">y desarrollen procedimientos y mecanismos nacionales permanentes mediante legislación o protocolos administrativos en los que se precise cómo transformar las alertas tempranas emitidas por los Servicios Meteorológicos e Hidrológicos Nacionales (SMHN) en avisos </w:t>
      </w:r>
      <w:r w:rsidR="00B7423B" w:rsidRPr="000D2B28">
        <w:rPr>
          <w:lang w:val="es-ES_tradnl"/>
        </w:rPr>
        <w:t xml:space="preserve">a </w:t>
      </w:r>
      <w:r w:rsidRPr="000D2B28">
        <w:rPr>
          <w:lang w:val="es-ES_tradnl"/>
        </w:rPr>
        <w:t xml:space="preserve">nivel gubernamental; las estrategias o medidas que deberán adoptarse en respuesta a los avisos gubernamentales; y la asignación de los diversos cometidos y la </w:t>
      </w:r>
      <w:r w:rsidR="00B7423B" w:rsidRPr="000D2B28">
        <w:rPr>
          <w:lang w:val="es-ES_tradnl"/>
        </w:rPr>
        <w:t>rendición de cuenta</w:t>
      </w:r>
      <w:r w:rsidR="00276FDD" w:rsidRPr="000D2B28">
        <w:rPr>
          <w:lang w:val="es-ES_tradnl"/>
        </w:rPr>
        <w:t>s</w:t>
      </w:r>
      <w:r w:rsidRPr="000D2B28">
        <w:rPr>
          <w:lang w:val="es-ES_tradnl"/>
        </w:rPr>
        <w:t xml:space="preserve"> en caso de falta de respuesta. Estos procedimientos y mecanismos deben complementarse con sistemas de monitoreo y evaluación de los peligros que permitan emitir alertas tempranas basadas en los impactos y los riesgos, lo que incluye la observación, el monitoreo y la modelización de los peligros.</w:t>
      </w:r>
    </w:p>
    <w:p w14:paraId="3AD097BB" w14:textId="270C33A3" w:rsidR="00ED579C" w:rsidRPr="000D2B28" w:rsidRDefault="00ED579C" w:rsidP="00916B70">
      <w:pPr>
        <w:tabs>
          <w:tab w:val="clear" w:pos="1134"/>
        </w:tabs>
        <w:snapToGrid w:val="0"/>
        <w:spacing w:before="240" w:after="240"/>
        <w:ind w:right="-170"/>
        <w:jc w:val="left"/>
        <w:textAlignment w:val="baseline"/>
        <w:rPr>
          <w:rFonts w:eastAsia="Times New Roman" w:cs="Times New Roman"/>
          <w:sz w:val="24"/>
          <w:szCs w:val="24"/>
          <w:lang w:val="es-ES_tradnl"/>
        </w:rPr>
      </w:pPr>
      <w:r w:rsidRPr="000D2B28">
        <w:rPr>
          <w:lang w:val="es-ES_tradnl"/>
        </w:rPr>
        <w:t xml:space="preserve">Las </w:t>
      </w:r>
      <w:hyperlink r:id="rId28" w:history="1">
        <w:r w:rsidRPr="000D2B28">
          <w:rPr>
            <w:rStyle w:val="Hyperlink"/>
            <w:i/>
            <w:iCs/>
            <w:lang w:val="es-ES_tradnl"/>
          </w:rPr>
          <w:t>Directrices de la Organización Meteorológica Mundial sobre los servicios de predicción y aviso de peligros múltiples que tienen en cuenta los impactos</w:t>
        </w:r>
      </w:hyperlink>
      <w:r w:rsidRPr="000D2B28">
        <w:rPr>
          <w:lang w:val="es-ES_tradnl"/>
        </w:rPr>
        <w:t xml:space="preserve"> (OMM-</w:t>
      </w:r>
      <w:proofErr w:type="spellStart"/>
      <w:r w:rsidRPr="000D2B28">
        <w:rPr>
          <w:lang w:val="es-ES_tradnl"/>
        </w:rPr>
        <w:t>Nº</w:t>
      </w:r>
      <w:proofErr w:type="spellEnd"/>
      <w:r w:rsidRPr="000D2B28">
        <w:rPr>
          <w:lang w:val="es-ES_tradnl"/>
        </w:rPr>
        <w:t> 1150), parte II: Aplicación práctica de los servicios de predicción y aviso de peligros múltiples que tienen en cuenta los impactos, publicadas en 2021, han ayudado a los países a aplicar los conceptos inherentes a los servicios de predicción y aviso que tienen en cuenta los impactos. Sin embargo, todavía existen diferencias entre esos conceptos y su puesta en práctica efectiva tanto en los países en desarrollo como en los países desarrollados.</w:t>
      </w:r>
    </w:p>
    <w:p w14:paraId="6F59C6B0" w14:textId="012C6283" w:rsidR="00ED579C" w:rsidRPr="000D2B28" w:rsidRDefault="00ED579C" w:rsidP="00916B70">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 xml:space="preserve">En la </w:t>
      </w:r>
      <w:hyperlink r:id="rId29" w:history="1">
        <w:r w:rsidRPr="000D2B28">
          <w:rPr>
            <w:rStyle w:val="Hyperlink"/>
            <w:lang w:val="es-ES_tradnl"/>
          </w:rPr>
          <w:t>Resolución</w:t>
        </w:r>
        <w:r w:rsidR="005F6357" w:rsidRPr="000D2B28">
          <w:rPr>
            <w:rStyle w:val="Hyperlink"/>
            <w:lang w:val="es-ES_tradnl"/>
          </w:rPr>
          <w:t> </w:t>
        </w:r>
        <w:r w:rsidRPr="000D2B28">
          <w:rPr>
            <w:rStyle w:val="Hyperlink"/>
            <w:lang w:val="es-ES_tradnl"/>
          </w:rPr>
          <w:t>16 (Cg-18)</w:t>
        </w:r>
      </w:hyperlink>
      <w:r w:rsidRPr="000D2B28">
        <w:rPr>
          <w:lang w:val="es-ES_tradnl"/>
        </w:rPr>
        <w:t xml:space="preserve"> adoptada por el Congreso, se determinó la necesidad de contar con una guía completa que ayudase a los SMHN a respaldar </w:t>
      </w:r>
      <w:r w:rsidR="002F5B34" w:rsidRPr="000D2B28">
        <w:rPr>
          <w:lang w:val="es-ES_tradnl"/>
        </w:rPr>
        <w:t>la emisión de alertas tempranas par</w:t>
      </w:r>
      <w:r w:rsidRPr="000D2B28">
        <w:rPr>
          <w:lang w:val="es-ES_tradnl"/>
        </w:rPr>
        <w:t xml:space="preserve">a las instancias decisorias gubernamentales y no gubernamentales. De este modo, el uso de </w:t>
      </w:r>
      <w:r w:rsidR="002F5B34" w:rsidRPr="000D2B28">
        <w:rPr>
          <w:lang w:val="es-ES_tradnl"/>
        </w:rPr>
        <w:t xml:space="preserve">los </w:t>
      </w:r>
      <w:r w:rsidRPr="000D2B28">
        <w:rPr>
          <w:lang w:val="es-ES_tradnl"/>
        </w:rPr>
        <w:t>MHEWS permitiría adoptar medidas de preparación mucho antes de que aparecieran los peligros.</w:t>
      </w:r>
    </w:p>
    <w:p w14:paraId="6228320A" w14:textId="66A630F2" w:rsidR="00ED579C" w:rsidRPr="000D2B28" w:rsidRDefault="00ED579C" w:rsidP="00916B70">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 xml:space="preserve">La </w:t>
      </w:r>
      <w:r w:rsidR="00BE7201" w:rsidRPr="000D2B28">
        <w:rPr>
          <w:lang w:val="es-ES_tradnl"/>
        </w:rPr>
        <w:t>presente G</w:t>
      </w:r>
      <w:r w:rsidRPr="000D2B28">
        <w:rPr>
          <w:lang w:val="es-ES_tradnl"/>
        </w:rPr>
        <w:t xml:space="preserve">uía tiene por objeto proporcionar orientaciones prácticas sobre el funcionamiento de los MHEWS a fin de ayudar a </w:t>
      </w:r>
      <w:r w:rsidR="002F5B34" w:rsidRPr="000D2B28">
        <w:rPr>
          <w:lang w:val="es-ES_tradnl"/>
        </w:rPr>
        <w:t xml:space="preserve">que </w:t>
      </w:r>
      <w:r w:rsidRPr="000D2B28">
        <w:rPr>
          <w:lang w:val="es-ES_tradnl"/>
        </w:rPr>
        <w:t>los SMHN prest</w:t>
      </w:r>
      <w:r w:rsidR="002F5B34" w:rsidRPr="000D2B28">
        <w:rPr>
          <w:lang w:val="es-ES_tradnl"/>
        </w:rPr>
        <w:t>en</w:t>
      </w:r>
      <w:r w:rsidRPr="000D2B28">
        <w:rPr>
          <w:lang w:val="es-ES_tradnl"/>
        </w:rPr>
        <w:t xml:space="preserve"> un apoyo eficaz e institucional que fomente el cumplimiento de sus mandatos nacionales en materia de gestión de riesgos de desastre. En el contexto actual, el uso de </w:t>
      </w:r>
      <w:r w:rsidR="002F5B34" w:rsidRPr="000D2B28">
        <w:rPr>
          <w:lang w:val="es-ES_tradnl"/>
        </w:rPr>
        <w:t xml:space="preserve">los </w:t>
      </w:r>
      <w:r w:rsidRPr="000D2B28">
        <w:rPr>
          <w:lang w:val="es-ES_tradnl"/>
        </w:rPr>
        <w:t>MHEWS conlleva procedimientos, mecanismos de coordinación, servicios, legislación y formulación de políticas. Ello comprende el aprovechamiento de</w:t>
      </w:r>
      <w:r w:rsidR="00B22C93" w:rsidRPr="000D2B28">
        <w:rPr>
          <w:lang w:val="es-ES_tradnl"/>
        </w:rPr>
        <w:t>l</w:t>
      </w:r>
      <w:r w:rsidRPr="000D2B28">
        <w:rPr>
          <w:lang w:val="es-ES_tradnl"/>
        </w:rPr>
        <w:t xml:space="preserve"> material de orientación y </w:t>
      </w:r>
      <w:r w:rsidR="00B22C93" w:rsidRPr="000D2B28">
        <w:rPr>
          <w:lang w:val="es-ES_tradnl"/>
        </w:rPr>
        <w:t xml:space="preserve">las </w:t>
      </w:r>
      <w:r w:rsidRPr="000D2B28">
        <w:rPr>
          <w:lang w:val="es-ES_tradnl"/>
        </w:rPr>
        <w:t xml:space="preserve">buenas prácticas </w:t>
      </w:r>
      <w:r w:rsidR="00276FDD" w:rsidRPr="000D2B28">
        <w:rPr>
          <w:lang w:val="es-ES_tradnl"/>
        </w:rPr>
        <w:t xml:space="preserve">en torno a </w:t>
      </w:r>
      <w:r w:rsidRPr="000D2B28">
        <w:rPr>
          <w:lang w:val="es-ES_tradnl"/>
        </w:rPr>
        <w:t>los cuatro elementos de los MHEWS, tanto de la OMM como de sus asociados, y cabe destacar especialmente los aspectos siguientes:</w:t>
      </w:r>
    </w:p>
    <w:p w14:paraId="3B149D3F" w14:textId="77777777" w:rsidR="00ED579C" w:rsidRPr="000D2B28" w:rsidRDefault="00ED579C">
      <w:pPr>
        <w:pStyle w:val="ListParagraph"/>
        <w:numPr>
          <w:ilvl w:val="0"/>
          <w:numId w:val="7"/>
        </w:numPr>
        <w:snapToGrid w:val="0"/>
        <w:spacing w:before="240" w:after="240" w:line="240" w:lineRule="auto"/>
        <w:ind w:left="567" w:right="-170" w:hanging="567"/>
        <w:contextualSpacing w:val="0"/>
        <w:textAlignment w:val="baseline"/>
        <w:rPr>
          <w:rFonts w:ascii="Verdana" w:eastAsia="Times New Roman" w:hAnsi="Verdana" w:cs="Calibri"/>
          <w:sz w:val="20"/>
          <w:szCs w:val="20"/>
          <w:lang w:val="es-ES_tradnl"/>
        </w:rPr>
      </w:pPr>
      <w:r w:rsidRPr="000D2B28">
        <w:rPr>
          <w:rFonts w:ascii="Verdana" w:hAnsi="Verdana"/>
          <w:sz w:val="20"/>
          <w:szCs w:val="20"/>
          <w:lang w:val="es-ES_tradnl"/>
        </w:rPr>
        <w:t>conocimiento de los riesgos: coordinación institucional en los ámbitos de la información sobre los riesgos y su evaluación para elaborar predicciones que tengan en cuenta los impactos y emitir avisos que tengan en cuenta los riesgos;</w:t>
      </w:r>
    </w:p>
    <w:p w14:paraId="20E15E25" w14:textId="137D10BC" w:rsidR="00ED579C" w:rsidRPr="000D2B28" w:rsidRDefault="00ED579C">
      <w:pPr>
        <w:numPr>
          <w:ilvl w:val="0"/>
          <w:numId w:val="7"/>
        </w:numPr>
        <w:tabs>
          <w:tab w:val="clear" w:pos="1134"/>
        </w:tabs>
        <w:snapToGrid w:val="0"/>
        <w:spacing w:before="240" w:after="240"/>
        <w:ind w:left="567" w:right="-170" w:hanging="567"/>
        <w:jc w:val="left"/>
        <w:textAlignment w:val="baseline"/>
        <w:rPr>
          <w:rFonts w:eastAsia="Times New Roman" w:cs="Times New Roman"/>
          <w:lang w:val="es-ES_tradnl"/>
        </w:rPr>
      </w:pPr>
      <w:r w:rsidRPr="000D2B28">
        <w:rPr>
          <w:lang w:val="es-ES_tradnl"/>
        </w:rPr>
        <w:t>concienciación acerca de los peligros y emisión de l</w:t>
      </w:r>
      <w:r w:rsidR="00CE385C" w:rsidRPr="000D2B28">
        <w:rPr>
          <w:lang w:val="es-ES_tradnl"/>
        </w:rPr>
        <w:t>o</w:t>
      </w:r>
      <w:r w:rsidRPr="000D2B28">
        <w:rPr>
          <w:lang w:val="es-ES_tradnl"/>
        </w:rPr>
        <w:t>s correspondientes avisos: detección, monitoreo, análisis y predicción de los peligros y evaluación de sus posibles consecuencias;</w:t>
      </w:r>
      <w:bookmarkStart w:id="14" w:name="_Int_ReJFO7rW"/>
      <w:bookmarkEnd w:id="14"/>
    </w:p>
    <w:p w14:paraId="00E56645" w14:textId="77777777" w:rsidR="00ED579C" w:rsidRPr="000D2B28" w:rsidRDefault="00ED579C">
      <w:pPr>
        <w:numPr>
          <w:ilvl w:val="0"/>
          <w:numId w:val="7"/>
        </w:numPr>
        <w:tabs>
          <w:tab w:val="clear" w:pos="1134"/>
        </w:tabs>
        <w:snapToGrid w:val="0"/>
        <w:spacing w:before="240" w:after="240"/>
        <w:ind w:left="567" w:right="-170" w:hanging="567"/>
        <w:jc w:val="left"/>
        <w:textAlignment w:val="baseline"/>
        <w:rPr>
          <w:rFonts w:eastAsia="Times New Roman" w:cs="Calibri"/>
          <w:lang w:val="es-ES_tradnl"/>
        </w:rPr>
      </w:pPr>
      <w:r w:rsidRPr="000D2B28">
        <w:rPr>
          <w:lang w:val="es-ES_tradnl"/>
        </w:rPr>
        <w:lastRenderedPageBreak/>
        <w:t>prestación de servicios: procedimientos para la elaboración de información sobre advertencias y avisos y su difusión, incluida la prestación de servicios a las comunidades y la comunicación con los asociados;</w:t>
      </w:r>
    </w:p>
    <w:p w14:paraId="7B911AB6" w14:textId="369ABBAD" w:rsidR="00ED579C" w:rsidRPr="000D2B28" w:rsidRDefault="00ED579C">
      <w:pPr>
        <w:numPr>
          <w:ilvl w:val="0"/>
          <w:numId w:val="7"/>
        </w:numPr>
        <w:tabs>
          <w:tab w:val="clear" w:pos="1134"/>
        </w:tabs>
        <w:snapToGrid w:val="0"/>
        <w:spacing w:before="240" w:after="240"/>
        <w:ind w:left="567" w:right="-170" w:hanging="567"/>
        <w:jc w:val="left"/>
        <w:textAlignment w:val="baseline"/>
        <w:rPr>
          <w:rFonts w:eastAsia="Times New Roman" w:cs="Calibri"/>
          <w:lang w:val="es-ES_tradnl"/>
        </w:rPr>
      </w:pPr>
      <w:r w:rsidRPr="000D2B28">
        <w:rPr>
          <w:lang w:val="es-ES_tradnl"/>
        </w:rPr>
        <w:t xml:space="preserve">preparación: capacidades </w:t>
      </w:r>
      <w:r w:rsidR="00CE385C" w:rsidRPr="000D2B28">
        <w:rPr>
          <w:lang w:val="es-ES_tradnl"/>
        </w:rPr>
        <w:t>de</w:t>
      </w:r>
      <w:r w:rsidRPr="000D2B28">
        <w:rPr>
          <w:lang w:val="es-ES_tradnl"/>
        </w:rPr>
        <w:t xml:space="preserve"> preparación y respuesta en todos los niveles, incluido el apoyo a la planificación de las actividades de respuesta y recuperación a escala nacional.</w:t>
      </w:r>
    </w:p>
    <w:p w14:paraId="08BABA6C" w14:textId="306710E2" w:rsidR="00ED579C" w:rsidRPr="000D2B28" w:rsidRDefault="00904B6F" w:rsidP="00916B70">
      <w:pPr>
        <w:tabs>
          <w:tab w:val="clear" w:pos="1134"/>
        </w:tabs>
        <w:snapToGrid w:val="0"/>
        <w:spacing w:before="240" w:after="240"/>
        <w:ind w:right="-170"/>
        <w:jc w:val="left"/>
        <w:textAlignment w:val="baseline"/>
        <w:rPr>
          <w:rFonts w:eastAsia="Times New Roman" w:cs="Times New Roman"/>
          <w:lang w:val="es-ES_tradnl"/>
        </w:rPr>
      </w:pPr>
      <w:hyperlink w:anchor="_CHAPTER_1:_An" w:history="1">
        <w:r w:rsidR="00ED579C" w:rsidRPr="000D2B28">
          <w:rPr>
            <w:lang w:val="es-ES_tradnl"/>
          </w:rPr>
          <w:t xml:space="preserve">En el capítulo 1, se presentan los peligros, los impactos, los conocimientos y los desafíos en el ámbito de los MHEWS. En el capítulo 2, se abordan las estrategias de concienciación, </w:t>
        </w:r>
        <w:r w:rsidR="00CE385C" w:rsidRPr="000D2B28">
          <w:rPr>
            <w:lang w:val="es-ES_tradnl"/>
          </w:rPr>
          <w:t xml:space="preserve">los </w:t>
        </w:r>
        <w:r w:rsidR="00ED579C" w:rsidRPr="000D2B28">
          <w:rPr>
            <w:lang w:val="es-ES_tradnl"/>
          </w:rPr>
          <w:t xml:space="preserve">avisos, </w:t>
        </w:r>
        <w:r w:rsidR="00CE385C" w:rsidRPr="000D2B28">
          <w:rPr>
            <w:lang w:val="es-ES_tradnl"/>
          </w:rPr>
          <w:t xml:space="preserve">la </w:t>
        </w:r>
        <w:r w:rsidR="00ED579C" w:rsidRPr="000D2B28">
          <w:rPr>
            <w:lang w:val="es-ES_tradnl"/>
          </w:rPr>
          <w:t xml:space="preserve">coordinación, </w:t>
        </w:r>
        <w:r w:rsidR="00CE385C" w:rsidRPr="000D2B28">
          <w:rPr>
            <w:lang w:val="es-ES_tradnl"/>
          </w:rPr>
          <w:t xml:space="preserve">la </w:t>
        </w:r>
        <w:r w:rsidR="00ED579C" w:rsidRPr="000D2B28">
          <w:rPr>
            <w:lang w:val="es-ES_tradnl"/>
          </w:rPr>
          <w:t xml:space="preserve">prestación de servicios y </w:t>
        </w:r>
        <w:r w:rsidR="00CE385C" w:rsidRPr="000D2B28">
          <w:rPr>
            <w:lang w:val="es-ES_tradnl"/>
          </w:rPr>
          <w:t xml:space="preserve">la </w:t>
        </w:r>
        <w:r w:rsidR="00ED579C" w:rsidRPr="000D2B28">
          <w:rPr>
            <w:lang w:val="es-ES_tradnl"/>
          </w:rPr>
          <w:t xml:space="preserve">respuesta de emergencia en materia de peligros. Los procedimientos empleados para la emisión de alertas tempranas de peligros múltiples se describen en el capítulo 3. En el capítulo 4, se examinan buenas prácticas de todo el mundo. En el anexo 1, se incluyen los estudios de casos presentados para elaborar esta </w:t>
        </w:r>
        <w:r w:rsidR="00CE385C" w:rsidRPr="000D2B28">
          <w:rPr>
            <w:lang w:val="es-ES_tradnl"/>
          </w:rPr>
          <w:t>G</w:t>
        </w:r>
        <w:r w:rsidR="00ED579C" w:rsidRPr="000D2B28">
          <w:rPr>
            <w:lang w:val="es-ES_tradnl"/>
          </w:rPr>
          <w:t xml:space="preserve">uía. En el apartado final, se </w:t>
        </w:r>
        <w:r w:rsidR="00593737" w:rsidRPr="000D2B28">
          <w:rPr>
            <w:lang w:val="es-ES_tradnl"/>
          </w:rPr>
          <w:t>ofrece</w:t>
        </w:r>
        <w:r w:rsidR="00CE385C" w:rsidRPr="000D2B28">
          <w:rPr>
            <w:lang w:val="es-ES_tradnl"/>
          </w:rPr>
          <w:t xml:space="preserve"> un </w:t>
        </w:r>
        <w:r w:rsidR="00ED579C" w:rsidRPr="000D2B28">
          <w:rPr>
            <w:lang w:val="es-ES_tradnl"/>
          </w:rPr>
          <w:t xml:space="preserve">resumen </w:t>
        </w:r>
        <w:r w:rsidR="00CE385C" w:rsidRPr="000D2B28">
          <w:rPr>
            <w:lang w:val="es-ES_tradnl"/>
          </w:rPr>
          <w:t xml:space="preserve">de </w:t>
        </w:r>
        <w:r w:rsidR="00ED579C" w:rsidRPr="000D2B28">
          <w:rPr>
            <w:lang w:val="es-ES_tradnl"/>
          </w:rPr>
          <w:t>referencias y recursos adicionales.</w:t>
        </w:r>
      </w:hyperlink>
    </w:p>
    <w:p w14:paraId="7E8E7B73" w14:textId="7B952BCF" w:rsidR="00ED579C" w:rsidRPr="000D2B28" w:rsidRDefault="00ED579C" w:rsidP="00916B70">
      <w:pPr>
        <w:tabs>
          <w:tab w:val="clear" w:pos="1134"/>
        </w:tabs>
        <w:snapToGrid w:val="0"/>
        <w:spacing w:after="120"/>
        <w:jc w:val="left"/>
        <w:textAlignment w:val="baseline"/>
        <w:rPr>
          <w:rFonts w:eastAsia="Times New Roman" w:cs="Calibri"/>
          <w:lang w:val="es-ES_tradnl"/>
        </w:rPr>
      </w:pPr>
      <w:r w:rsidRPr="000D2B28">
        <w:rPr>
          <w:lang w:val="es-ES_tradnl"/>
        </w:rPr>
        <w:t xml:space="preserve">Esta es la primera </w:t>
      </w:r>
      <w:r w:rsidR="00593737" w:rsidRPr="000D2B28">
        <w:rPr>
          <w:lang w:val="es-ES_tradnl"/>
        </w:rPr>
        <w:t>G</w:t>
      </w:r>
      <w:r w:rsidRPr="000D2B28">
        <w:rPr>
          <w:lang w:val="es-ES_tradnl"/>
        </w:rPr>
        <w:t xml:space="preserve">uía elaborada por el Equipo de Expertos sobre Orientación Técnica para los Sistemas de Alerta Temprana de Peligros Múltiples (ET-MTG). Habida cuenta de los múltiples peligros que entrañan los ciclones tropicales, se espera que esta primera </w:t>
      </w:r>
      <w:r w:rsidR="00CE385C" w:rsidRPr="000D2B28">
        <w:rPr>
          <w:lang w:val="es-ES_tradnl"/>
        </w:rPr>
        <w:t>G</w:t>
      </w:r>
      <w:r w:rsidRPr="000D2B28">
        <w:rPr>
          <w:lang w:val="es-ES_tradnl"/>
        </w:rPr>
        <w:t>uía arroje luz sobre otros grupos de peligros similares y se extienda a otros tipos de alertas tempranas.</w:t>
      </w:r>
    </w:p>
    <w:p w14:paraId="3B22F026" w14:textId="77777777" w:rsidR="00ED579C" w:rsidRPr="000D2B28" w:rsidRDefault="00ED579C" w:rsidP="00916B70">
      <w:pPr>
        <w:keepNext/>
        <w:keepLines/>
        <w:tabs>
          <w:tab w:val="clear" w:pos="1134"/>
        </w:tabs>
        <w:snapToGrid w:val="0"/>
        <w:spacing w:after="120"/>
        <w:outlineLvl w:val="0"/>
        <w:rPr>
          <w:rFonts w:eastAsia="Microsoft JhengHei" w:cs="Calibri"/>
          <w:sz w:val="24"/>
          <w:szCs w:val="24"/>
          <w:lang w:val="es-ES_tradnl" w:eastAsia="zh-TW"/>
        </w:rPr>
      </w:pPr>
    </w:p>
    <w:p w14:paraId="4663C7EF" w14:textId="77777777" w:rsidR="00ED579C" w:rsidRPr="000D2B28" w:rsidRDefault="00ED579C" w:rsidP="00916B70">
      <w:pPr>
        <w:tabs>
          <w:tab w:val="clear" w:pos="1134"/>
        </w:tabs>
        <w:snapToGrid w:val="0"/>
        <w:spacing w:after="120"/>
        <w:rPr>
          <w:rFonts w:eastAsia="PMingLiU" w:cs="Calibri"/>
          <w:sz w:val="24"/>
          <w:szCs w:val="24"/>
          <w:lang w:val="es-ES_tradnl" w:eastAsia="zh-TW"/>
        </w:rPr>
        <w:sectPr w:rsidR="00ED579C" w:rsidRPr="000D2B28" w:rsidSect="00AE7758">
          <w:headerReference w:type="even" r:id="rId30"/>
          <w:headerReference w:type="default" r:id="rId31"/>
          <w:footerReference w:type="even" r:id="rId32"/>
          <w:footerReference w:type="default" r:id="rId33"/>
          <w:headerReference w:type="first" r:id="rId34"/>
          <w:footerReference w:type="first" r:id="rId35"/>
          <w:pgSz w:w="11906" w:h="16838"/>
          <w:pgMar w:top="1134" w:right="1080" w:bottom="1440" w:left="1080" w:header="1009" w:footer="1134" w:gutter="0"/>
          <w:cols w:space="708"/>
          <w:titlePg/>
          <w:docGrid w:linePitch="360"/>
        </w:sectPr>
      </w:pPr>
    </w:p>
    <w:p w14:paraId="7CF9E567" w14:textId="7EB38BB2" w:rsidR="00ED579C" w:rsidRPr="000D2B28" w:rsidRDefault="00ED579C" w:rsidP="00916B70">
      <w:pPr>
        <w:pStyle w:val="Heading3"/>
        <w:spacing w:before="240" w:after="0"/>
      </w:pPr>
      <w:bookmarkStart w:id="15" w:name="_CHAPTER_1:_An"/>
      <w:bookmarkStart w:id="16" w:name="_Toc113212164"/>
      <w:bookmarkStart w:id="17" w:name="_Toc121319294"/>
      <w:bookmarkStart w:id="18" w:name="_Toc121402631"/>
      <w:bookmarkEnd w:id="15"/>
      <w:r w:rsidRPr="000D2B28">
        <w:lastRenderedPageBreak/>
        <w:t>CAPÍTULO</w:t>
      </w:r>
      <w:r w:rsidR="000433E2" w:rsidRPr="000D2B28">
        <w:t> </w:t>
      </w:r>
      <w:r w:rsidRPr="000D2B28">
        <w:t>1</w:t>
      </w:r>
      <w:r w:rsidR="000433E2" w:rsidRPr="000D2B28">
        <w:t>.</w:t>
      </w:r>
      <w:r w:rsidRPr="000D2B28">
        <w:t xml:space="preserve"> Introducción a los MHEWS y los desafíos que plantean</w:t>
      </w:r>
      <w:bookmarkEnd w:id="16"/>
      <w:bookmarkEnd w:id="17"/>
      <w:bookmarkEnd w:id="18"/>
    </w:p>
    <w:p w14:paraId="19E2887F" w14:textId="77777777" w:rsidR="00ED579C" w:rsidRPr="000D2B28" w:rsidRDefault="00ED579C" w:rsidP="00916B70">
      <w:pPr>
        <w:keepNext/>
        <w:keepLines/>
        <w:numPr>
          <w:ilvl w:val="1"/>
          <w:numId w:val="0"/>
        </w:numPr>
        <w:tabs>
          <w:tab w:val="clear" w:pos="1134"/>
        </w:tabs>
        <w:spacing w:before="240"/>
        <w:ind w:left="1134" w:hanging="1134"/>
        <w:jc w:val="left"/>
        <w:outlineLvl w:val="1"/>
        <w:rPr>
          <w:rFonts w:eastAsia="DengXian Light" w:cs="Calibri"/>
          <w:b/>
          <w:bCs/>
          <w:i/>
          <w:iCs/>
          <w:lang w:val="es-ES_tradnl"/>
        </w:rPr>
      </w:pPr>
      <w:bookmarkStart w:id="19" w:name="_Toc121319295"/>
      <w:bookmarkStart w:id="20" w:name="_Toc121402632"/>
      <w:r w:rsidRPr="000D2B28">
        <w:rPr>
          <w:b/>
          <w:bCs/>
          <w:i/>
          <w:iCs/>
          <w:lang w:val="es-ES_tradnl"/>
        </w:rPr>
        <w:t>1.1</w:t>
      </w:r>
      <w:r w:rsidRPr="000D2B28">
        <w:rPr>
          <w:lang w:val="es-ES_tradnl"/>
        </w:rPr>
        <w:tab/>
      </w:r>
      <w:r w:rsidRPr="000D2B28">
        <w:rPr>
          <w:b/>
          <w:bCs/>
          <w:i/>
          <w:iCs/>
          <w:lang w:val="es-ES_tradnl"/>
        </w:rPr>
        <w:t>Definiciones, aspectos esenciales y ventajas</w:t>
      </w:r>
      <w:bookmarkEnd w:id="19"/>
      <w:bookmarkEnd w:id="20"/>
    </w:p>
    <w:p w14:paraId="229B2F27" w14:textId="6E5C75C0" w:rsidR="00ED579C" w:rsidRPr="000D2B28" w:rsidRDefault="00ED579C" w:rsidP="00916B70">
      <w:pPr>
        <w:tabs>
          <w:tab w:val="clear" w:pos="1134"/>
        </w:tabs>
        <w:suppressAutoHyphens/>
        <w:snapToGrid w:val="0"/>
        <w:spacing w:before="240"/>
        <w:jc w:val="left"/>
        <w:rPr>
          <w:rFonts w:eastAsia="DengXian" w:cs="Calibri"/>
          <w:lang w:val="es-ES_tradnl"/>
        </w:rPr>
      </w:pPr>
      <w:r w:rsidRPr="000D2B28">
        <w:rPr>
          <w:lang w:val="es-ES_tradnl"/>
        </w:rPr>
        <w:t xml:space="preserve">Para crear capacidad y reforzar la resiliencia, </w:t>
      </w:r>
      <w:r w:rsidR="00F7358E" w:rsidRPr="000D2B28">
        <w:rPr>
          <w:lang w:val="es-ES_tradnl"/>
        </w:rPr>
        <w:t xml:space="preserve">es esencial </w:t>
      </w:r>
      <w:r w:rsidR="00B22C93" w:rsidRPr="000D2B28">
        <w:rPr>
          <w:lang w:val="es-ES_tradnl"/>
        </w:rPr>
        <w:t>conocer</w:t>
      </w:r>
      <w:r w:rsidRPr="000D2B28">
        <w:rPr>
          <w:lang w:val="es-ES_tradnl"/>
        </w:rPr>
        <w:t xml:space="preserve"> algunas definiciones, que son prescritas por la Oficina de las Naciones Unidas para la Reducción del Riesgo de Desastres (UNDRR) (</w:t>
      </w:r>
      <w:hyperlink r:id="rId36" w:history="1">
        <w:r w:rsidRPr="000D2B28">
          <w:rPr>
            <w:rStyle w:val="Hyperlink"/>
            <w:lang w:val="es-ES_tradnl"/>
          </w:rPr>
          <w:t>https://www.undrr.org/terminology</w:t>
        </w:r>
      </w:hyperlink>
      <w:r w:rsidRPr="000D2B28">
        <w:rPr>
          <w:lang w:val="es-ES_tradnl"/>
        </w:rPr>
        <w:t>)</w:t>
      </w:r>
      <w:r w:rsidR="00DF4D84" w:rsidRPr="000D2B28">
        <w:rPr>
          <w:lang w:val="es-ES_tradnl"/>
        </w:rPr>
        <w:t>.</w:t>
      </w:r>
      <w:sdt>
        <w:sdtPr>
          <w:rPr>
            <w:rFonts w:eastAsia="DengXian" w:cs="Calibri"/>
            <w:lang w:val="es-ES_tradnl" w:eastAsia="zh-CN"/>
          </w:rPr>
          <w:id w:val="-1613664564"/>
          <w:citation/>
        </w:sdtPr>
        <w:sdtEndPr/>
        <w:sdtContent>
          <w:r w:rsidRPr="000D2B28">
            <w:rPr>
              <w:rFonts w:eastAsia="DengXian" w:cs="Calibri"/>
              <w:lang w:val="es-ES_tradnl" w:eastAsia="zh-CN"/>
            </w:rPr>
            <w:fldChar w:fldCharType="begin"/>
          </w:r>
          <w:r w:rsidRPr="000D2B28">
            <w:rPr>
              <w:rFonts w:eastAsia="DengXian" w:cs="Calibri"/>
              <w:lang w:val="es-ES_tradnl" w:eastAsia="zh-CN"/>
            </w:rPr>
            <w:instrText xml:space="preserve">CITATION 1 \l 8192 </w:instrText>
          </w:r>
          <w:r w:rsidRPr="000D2B28">
            <w:rPr>
              <w:rFonts w:eastAsia="DengXian" w:cs="Calibri"/>
              <w:lang w:val="es-ES_tradnl" w:eastAsia="zh-CN"/>
            </w:rPr>
            <w:fldChar w:fldCharType="separate"/>
          </w:r>
          <w:r w:rsidRPr="000D2B28">
            <w:rPr>
              <w:rFonts w:eastAsia="DengXian" w:cs="Calibri"/>
              <w:noProof/>
              <w:lang w:val="es-ES_tradnl" w:eastAsia="zh-CN"/>
            </w:rPr>
            <w:t xml:space="preserve"> (UNDRR, n.d.)</w:t>
          </w:r>
          <w:r w:rsidRPr="000D2B28">
            <w:rPr>
              <w:rFonts w:eastAsia="DengXian" w:cs="Calibri"/>
              <w:lang w:val="es-ES_tradnl" w:eastAsia="zh-CN"/>
            </w:rPr>
            <w:fldChar w:fldCharType="end"/>
          </w:r>
        </w:sdtContent>
      </w:sdt>
    </w:p>
    <w:p w14:paraId="366CBBCB" w14:textId="05BF1CF3" w:rsidR="00ED579C" w:rsidRPr="000D2B28" w:rsidRDefault="00ED579C" w:rsidP="00916B70">
      <w:pPr>
        <w:tabs>
          <w:tab w:val="clear" w:pos="1134"/>
        </w:tabs>
        <w:suppressAutoHyphens/>
        <w:snapToGrid w:val="0"/>
        <w:spacing w:before="240"/>
        <w:jc w:val="left"/>
        <w:rPr>
          <w:rFonts w:eastAsia="DengXian" w:cs="Calibri"/>
          <w:lang w:val="es-ES_tradnl"/>
        </w:rPr>
      </w:pPr>
      <w:r w:rsidRPr="000D2B28">
        <w:rPr>
          <w:lang w:val="es-ES_tradnl"/>
        </w:rPr>
        <w:t>RESILIENCIA. La capacidad de un sistema, comunidad o sociedad expuestos a una amenaza para resistir, absorber, adaptarse, transformarse y recuperarse de sus efectos de manera oportuna y eficaz, lo que incluye la preservación y la restauración de sus estructuras y funciones básicas.</w:t>
      </w:r>
    </w:p>
    <w:p w14:paraId="046D1F4F" w14:textId="5C34BA88" w:rsidR="00ED579C" w:rsidRPr="000D2B28" w:rsidRDefault="00ED579C" w:rsidP="00916B70">
      <w:pPr>
        <w:tabs>
          <w:tab w:val="clear" w:pos="1134"/>
        </w:tabs>
        <w:suppressAutoHyphens/>
        <w:snapToGrid w:val="0"/>
        <w:spacing w:before="240"/>
        <w:jc w:val="left"/>
        <w:rPr>
          <w:rFonts w:eastAsia="DengXian" w:cs="Calibri"/>
          <w:lang w:val="es-ES_tradnl"/>
        </w:rPr>
      </w:pPr>
      <w:r w:rsidRPr="000D2B28">
        <w:rPr>
          <w:lang w:val="es-ES_tradnl"/>
        </w:rPr>
        <w:t>PREVENCIÓN. Actividades y medidas destinadas a evitar los riesgos de desastres existentes y nuevos. Aunque ciertos riesgos de desastre no pueden eliminarse, la prevención tiene por objeto reducir la vulnerabilidad y la exposición en tales contextos en los que, como resultado</w:t>
      </w:r>
      <w:r w:rsidR="00DC10F1" w:rsidRPr="000D2B28">
        <w:rPr>
          <w:lang w:val="es-ES_tradnl"/>
        </w:rPr>
        <w:t xml:space="preserve"> de estas actividades y medidas</w:t>
      </w:r>
      <w:r w:rsidRPr="000D2B28">
        <w:rPr>
          <w:lang w:val="es-ES_tradnl"/>
        </w:rPr>
        <w:t xml:space="preserve">, desaparece el riesgo de desastre. Entre algunos ejemplos de actividades y medidas de prevención, cabe mencionar las presas o los diques </w:t>
      </w:r>
      <w:r w:rsidR="00DC10F1" w:rsidRPr="000D2B28">
        <w:rPr>
          <w:lang w:val="es-ES_tradnl"/>
        </w:rPr>
        <w:t xml:space="preserve">construidos </w:t>
      </w:r>
      <w:r w:rsidRPr="000D2B28">
        <w:rPr>
          <w:lang w:val="es-ES_tradnl"/>
        </w:rPr>
        <w:t xml:space="preserve">para eliminar los riesgos de crecidas, la normativa sobre el uso de la tierra </w:t>
      </w:r>
      <w:r w:rsidR="00DC10F1" w:rsidRPr="000D2B28">
        <w:rPr>
          <w:lang w:val="es-ES_tradnl"/>
        </w:rPr>
        <w:t xml:space="preserve">destinada a </w:t>
      </w:r>
      <w:r w:rsidRPr="000D2B28">
        <w:rPr>
          <w:lang w:val="es-ES_tradnl"/>
        </w:rPr>
        <w:t>restringir cualquier asentamiento en zonas de alto riesgo, entre otros. Las medidas de prevención también pueden adoptarse durante un fenómeno peligroso o desastre, o después de estos, para prevenir peligros secundarios o sus consecuencias.</w:t>
      </w:r>
    </w:p>
    <w:p w14:paraId="6956D4E4" w14:textId="085DEB1B" w:rsidR="00ED579C" w:rsidRPr="000D2B28" w:rsidRDefault="00ED579C" w:rsidP="00916B70">
      <w:pPr>
        <w:tabs>
          <w:tab w:val="clear" w:pos="1134"/>
        </w:tabs>
        <w:suppressAutoHyphens/>
        <w:snapToGrid w:val="0"/>
        <w:spacing w:before="240"/>
        <w:jc w:val="left"/>
        <w:rPr>
          <w:rFonts w:eastAsia="DengXian" w:cs="Times New Roman"/>
          <w:lang w:val="es-ES_tradnl"/>
        </w:rPr>
      </w:pPr>
      <w:r w:rsidRPr="000D2B28">
        <w:rPr>
          <w:lang w:val="es-ES_tradnl"/>
        </w:rPr>
        <w:t>PREPARACIÓN. Los conocimientos y capacidades necesarios para prever con eficacia los impactos de desastres eventuales, inminentes o existentes, para responder a ellos y para recuperarse de las secuelas. La preparación se basa en un análisis sólido de los riesgos de desastre y en una buena vinculación con los sistemas de alerta temprana, e incluye determinadas actividades, como la planificación para imprevistos. En un plan de preparación, se establecen con antelación disposiciones que permiten dar una respuesta oportuna, eficaz y adecuada a posibles fenómenos peligrosos específicos o a situaciones de desastres emergentes que puedan poner en peligro a la sociedad o al medioambiente.</w:t>
      </w:r>
      <w:bookmarkStart w:id="21" w:name="_Int_8NJHesAC"/>
      <w:bookmarkEnd w:id="21"/>
    </w:p>
    <w:p w14:paraId="43321BB3" w14:textId="77777777" w:rsidR="00ED579C" w:rsidRPr="000D2B28" w:rsidRDefault="00ED579C" w:rsidP="00916B70">
      <w:pPr>
        <w:tabs>
          <w:tab w:val="clear" w:pos="1134"/>
        </w:tabs>
        <w:suppressAutoHyphens/>
        <w:snapToGrid w:val="0"/>
        <w:spacing w:before="240"/>
        <w:jc w:val="left"/>
        <w:rPr>
          <w:rFonts w:eastAsia="DengXian" w:cs="Times New Roman"/>
          <w:lang w:val="es-ES_tradnl"/>
        </w:rPr>
      </w:pPr>
      <w:r w:rsidRPr="000D2B28">
        <w:rPr>
          <w:lang w:val="es-ES_tradnl"/>
        </w:rPr>
        <w:t>RESPUESTA. Las medidas que se adoptan directamente antes de un desastre, durante este o inmediatamente después para salvar vidas, reducir las consecuencias para la salud, garantizar la seguridad pública y satisfacer las necesidades básicas de subsistencia de las personas afectadas. Una respuesta eficaz, eficiente y oportuna depende de medidas de preparación fundamentadas sobre el riesgo de desastre.</w:t>
      </w:r>
      <w:bookmarkStart w:id="22" w:name="_Int_cvbDs4Wk"/>
      <w:bookmarkEnd w:id="22"/>
    </w:p>
    <w:p w14:paraId="745D78F1" w14:textId="52CEB330" w:rsidR="00ED579C" w:rsidRPr="000D2B28" w:rsidRDefault="00ED579C" w:rsidP="00916B70">
      <w:pPr>
        <w:tabs>
          <w:tab w:val="clear" w:pos="1134"/>
        </w:tabs>
        <w:suppressAutoHyphens/>
        <w:snapToGrid w:val="0"/>
        <w:spacing w:before="240"/>
        <w:jc w:val="left"/>
        <w:rPr>
          <w:rFonts w:eastAsia="DengXian" w:cs="Calibri"/>
          <w:lang w:val="es-ES_tradnl"/>
        </w:rPr>
      </w:pPr>
      <w:r w:rsidRPr="000D2B28">
        <w:rPr>
          <w:lang w:val="es-ES_tradnl"/>
        </w:rPr>
        <w:t xml:space="preserve">RECUPERACIÓN. El restablecimiento o la mejora de los medios de subsistencia, la salud y los bienes, sistemas y actividades económicos, físicos, sociales, culturales y medioambientales </w:t>
      </w:r>
      <w:r w:rsidR="0084026F" w:rsidRPr="000D2B28">
        <w:rPr>
          <w:lang w:val="es-ES_tradnl"/>
        </w:rPr>
        <w:t>de</w:t>
      </w:r>
      <w:r w:rsidRPr="000D2B28">
        <w:rPr>
          <w:lang w:val="es-ES_tradnl"/>
        </w:rPr>
        <w:t xml:space="preserve"> una comunidad o sociedad</w:t>
      </w:r>
      <w:r w:rsidR="0084026F" w:rsidRPr="000D2B28">
        <w:rPr>
          <w:lang w:val="es-ES_tradnl"/>
        </w:rPr>
        <w:t xml:space="preserve"> afectada por un desastre</w:t>
      </w:r>
      <w:r w:rsidRPr="000D2B28">
        <w:rPr>
          <w:lang w:val="es-ES_tradnl"/>
        </w:rPr>
        <w:t>, de conformidad con los principios del desarrollo sostenible y de una mejor reconstrucción para evitar o reducir los futuros riesgos de desastre.</w:t>
      </w:r>
    </w:p>
    <w:p w14:paraId="40F5AA5D" w14:textId="7B821898" w:rsidR="00ED579C" w:rsidRPr="000D2B28" w:rsidRDefault="00ED579C" w:rsidP="00916B70">
      <w:pPr>
        <w:tabs>
          <w:tab w:val="clear" w:pos="1134"/>
        </w:tabs>
        <w:suppressAutoHyphens/>
        <w:snapToGrid w:val="0"/>
        <w:spacing w:before="240"/>
        <w:jc w:val="left"/>
        <w:rPr>
          <w:rFonts w:eastAsia="DengXian" w:cs="Times New Roman"/>
          <w:lang w:val="es-ES_tradnl"/>
        </w:rPr>
      </w:pPr>
      <w:r w:rsidRPr="000D2B28">
        <w:rPr>
          <w:lang w:val="es-ES_tradnl"/>
        </w:rPr>
        <w:t xml:space="preserve">El fortalecimiento de la resiliencia depende de la creación de capacidad mediante medidas de prevención y preparación que conduzcan a una respuesta y una recuperación eficaces. Si </w:t>
      </w:r>
      <w:r w:rsidR="002B416B" w:rsidRPr="000D2B28">
        <w:rPr>
          <w:lang w:val="es-ES_tradnl"/>
        </w:rPr>
        <w:t xml:space="preserve">en </w:t>
      </w:r>
      <w:r w:rsidR="0084026F" w:rsidRPr="000D2B28">
        <w:rPr>
          <w:lang w:val="es-ES_tradnl"/>
        </w:rPr>
        <w:t xml:space="preserve">la legislación </w:t>
      </w:r>
      <w:r w:rsidR="002B416B" w:rsidRPr="000D2B28">
        <w:rPr>
          <w:lang w:val="es-ES_tradnl"/>
        </w:rPr>
        <w:t>se contempla</w:t>
      </w:r>
      <w:r w:rsidR="0084026F" w:rsidRPr="000D2B28">
        <w:rPr>
          <w:lang w:val="es-ES_tradnl"/>
        </w:rPr>
        <w:t xml:space="preserve"> la disponibilidad </w:t>
      </w:r>
      <w:r w:rsidRPr="000D2B28">
        <w:rPr>
          <w:lang w:val="es-ES_tradnl"/>
        </w:rPr>
        <w:t>de los recursos</w:t>
      </w:r>
      <w:r w:rsidR="0084026F" w:rsidRPr="000D2B28">
        <w:rPr>
          <w:lang w:val="es-ES_tradnl"/>
        </w:rPr>
        <w:t xml:space="preserve"> indicados </w:t>
      </w:r>
      <w:r w:rsidR="00B67CEF" w:rsidRPr="000D2B28">
        <w:rPr>
          <w:lang w:val="es-ES_tradnl"/>
        </w:rPr>
        <w:t>más adelante</w:t>
      </w:r>
      <w:r w:rsidRPr="000D2B28">
        <w:rPr>
          <w:lang w:val="es-ES_tradnl"/>
        </w:rPr>
        <w:t xml:space="preserve">, se reforzarán la respuesta y la recuperación ante cualquier fenómeno peligroso. El kit de campaña </w:t>
      </w:r>
      <w:r w:rsidRPr="000D2B28">
        <w:rPr>
          <w:i/>
          <w:iCs/>
          <w:lang w:val="es-ES_tradnl"/>
        </w:rPr>
        <w:t>Mi ciudad se está preparando</w:t>
      </w:r>
      <w:r w:rsidRPr="000D2B28">
        <w:rPr>
          <w:lang w:val="es-ES_tradnl"/>
        </w:rPr>
        <w:t xml:space="preserve"> </w:t>
      </w:r>
      <w:r w:rsidR="0084026F" w:rsidRPr="000D2B28">
        <w:rPr>
          <w:lang w:val="es-ES_tradnl"/>
        </w:rPr>
        <w:t xml:space="preserve">de la </w:t>
      </w:r>
      <w:r w:rsidRPr="000D2B28">
        <w:rPr>
          <w:lang w:val="es-ES_tradnl"/>
        </w:rPr>
        <w:t xml:space="preserve">UNDRR ofrece una lista de comprobación de diez puntos sobre los aspectos básicos </w:t>
      </w:r>
      <w:r w:rsidR="0084026F" w:rsidRPr="000D2B28">
        <w:rPr>
          <w:lang w:val="es-ES_tradnl"/>
        </w:rPr>
        <w:t xml:space="preserve">necesarios </w:t>
      </w:r>
      <w:r w:rsidRPr="000D2B28">
        <w:rPr>
          <w:lang w:val="es-ES_tradnl"/>
        </w:rPr>
        <w:t>para desarrollar ciudades resilientes:</w:t>
      </w:r>
    </w:p>
    <w:p w14:paraId="2B959285" w14:textId="2D2CA63B" w:rsidR="00ED579C" w:rsidRPr="000D2B28" w:rsidRDefault="00ED579C">
      <w:pPr>
        <w:numPr>
          <w:ilvl w:val="0"/>
          <w:numId w:val="12"/>
        </w:numPr>
        <w:tabs>
          <w:tab w:val="clear" w:pos="1134"/>
        </w:tabs>
        <w:suppressAutoHyphens/>
        <w:snapToGrid w:val="0"/>
        <w:spacing w:before="240" w:after="240"/>
        <w:ind w:left="567" w:right="-170" w:hanging="567"/>
        <w:jc w:val="left"/>
        <w:rPr>
          <w:rFonts w:eastAsia="DengXian" w:cs="Calibri"/>
          <w:lang w:val="es-ES_tradnl"/>
        </w:rPr>
      </w:pPr>
      <w:r w:rsidRPr="000D2B28">
        <w:rPr>
          <w:lang w:val="es-ES_tradnl"/>
        </w:rPr>
        <w:t xml:space="preserve">Establecer una organización y una coordinación adecuadas para comprender y reducir el riesgo de desastres, sobre la base de la participación de los grupos de ciudadanos y de la sociedad civil. Forjar alianzas locales. Asegurarse de que todos los departamentos sepan cuál es su función en la reducción </w:t>
      </w:r>
      <w:r w:rsidR="002B416B" w:rsidRPr="000D2B28">
        <w:rPr>
          <w:lang w:val="es-ES_tradnl"/>
        </w:rPr>
        <w:t xml:space="preserve">del riesgo de desastres </w:t>
      </w:r>
      <w:r w:rsidRPr="000D2B28">
        <w:rPr>
          <w:lang w:val="es-ES_tradnl"/>
        </w:rPr>
        <w:t xml:space="preserve">y la preparación </w:t>
      </w:r>
      <w:r w:rsidR="002B416B" w:rsidRPr="000D2B28">
        <w:rPr>
          <w:lang w:val="es-ES_tradnl"/>
        </w:rPr>
        <w:t>conexa</w:t>
      </w:r>
      <w:r w:rsidRPr="000D2B28">
        <w:rPr>
          <w:lang w:val="es-ES_tradnl"/>
        </w:rPr>
        <w:t>.</w:t>
      </w:r>
    </w:p>
    <w:p w14:paraId="2422BEE7" w14:textId="77777777" w:rsidR="00ED579C" w:rsidRPr="000D2B28" w:rsidRDefault="00ED579C">
      <w:pPr>
        <w:numPr>
          <w:ilvl w:val="0"/>
          <w:numId w:val="12"/>
        </w:numPr>
        <w:tabs>
          <w:tab w:val="clear" w:pos="1134"/>
        </w:tabs>
        <w:suppressAutoHyphens/>
        <w:snapToGrid w:val="0"/>
        <w:spacing w:before="240" w:after="240"/>
        <w:ind w:left="567" w:right="-170" w:hanging="567"/>
        <w:jc w:val="left"/>
        <w:rPr>
          <w:rFonts w:eastAsia="DengXian" w:cs="Calibri"/>
          <w:lang w:val="es-ES_tradnl"/>
        </w:rPr>
      </w:pPr>
      <w:r w:rsidRPr="000D2B28">
        <w:rPr>
          <w:lang w:val="es-ES_tradnl"/>
        </w:rPr>
        <w:lastRenderedPageBreak/>
        <w:t>Asignar un presupuesto destinado a la reducción del riesgo de desastres y ofrecer incentivos a los propietarios de viviendas, familias de bajos ingresos, comunidades, negocios y sector público, para que inviertan en la reducción de los riesgos a los que se enfrentan.</w:t>
      </w:r>
    </w:p>
    <w:p w14:paraId="64025B70" w14:textId="77777777" w:rsidR="00ED579C" w:rsidRPr="000D2B28" w:rsidRDefault="00ED579C">
      <w:pPr>
        <w:numPr>
          <w:ilvl w:val="0"/>
          <w:numId w:val="12"/>
        </w:numPr>
        <w:tabs>
          <w:tab w:val="clear" w:pos="1134"/>
        </w:tabs>
        <w:suppressAutoHyphens/>
        <w:snapToGrid w:val="0"/>
        <w:spacing w:before="240" w:after="240"/>
        <w:ind w:left="567" w:right="-170" w:hanging="567"/>
        <w:jc w:val="left"/>
        <w:rPr>
          <w:rFonts w:eastAsia="DengXian" w:cs="Calibri"/>
          <w:lang w:val="es-ES_tradnl"/>
        </w:rPr>
      </w:pPr>
      <w:r w:rsidRPr="000D2B28">
        <w:rPr>
          <w:lang w:val="es-ES_tradnl"/>
        </w:rPr>
        <w:t>Mantener datos actualizados sobre las amenazas y las vulnerabilidades, elaborar evaluaciones de riesgos y utilizarlas como base para los planes y las decisiones sobre desarrollo urbano. Asegurarse de que esta información y los planes concernientes a la resiliencia de la ciudad se discuten con el público y están a su disposición.</w:t>
      </w:r>
    </w:p>
    <w:p w14:paraId="497AC861" w14:textId="7665B6FB" w:rsidR="00ED579C" w:rsidRPr="000D2B28" w:rsidRDefault="00ED579C">
      <w:pPr>
        <w:numPr>
          <w:ilvl w:val="0"/>
          <w:numId w:val="12"/>
        </w:numPr>
        <w:tabs>
          <w:tab w:val="clear" w:pos="1134"/>
        </w:tabs>
        <w:suppressAutoHyphens/>
        <w:snapToGrid w:val="0"/>
        <w:spacing w:before="240" w:after="240"/>
        <w:ind w:left="567" w:right="-170" w:hanging="567"/>
        <w:jc w:val="left"/>
        <w:rPr>
          <w:rFonts w:eastAsia="DengXian" w:cs="Times New Roman"/>
          <w:lang w:val="es-ES_tradnl"/>
        </w:rPr>
      </w:pPr>
      <w:r w:rsidRPr="000D2B28">
        <w:rPr>
          <w:lang w:val="es-ES_tradnl"/>
        </w:rPr>
        <w:t xml:space="preserve">Invertir y mantener unas infraestructuras críticas para la reducción del riesgo, por ejemplo, un sistema de drenaje para casos de inundación, adaptado </w:t>
      </w:r>
      <w:r w:rsidR="00824B21" w:rsidRPr="000D2B28">
        <w:rPr>
          <w:lang w:val="es-ES_tradnl"/>
        </w:rPr>
        <w:t xml:space="preserve">cuando sea necesario </w:t>
      </w:r>
      <w:r w:rsidRPr="000D2B28">
        <w:rPr>
          <w:lang w:val="es-ES_tradnl"/>
        </w:rPr>
        <w:t>para hacer frente al cambio climático.</w:t>
      </w:r>
    </w:p>
    <w:p w14:paraId="06661246" w14:textId="2192FD76" w:rsidR="00ED579C" w:rsidRPr="000D2B28" w:rsidRDefault="00ED579C">
      <w:pPr>
        <w:numPr>
          <w:ilvl w:val="0"/>
          <w:numId w:val="12"/>
        </w:numPr>
        <w:tabs>
          <w:tab w:val="clear" w:pos="1134"/>
        </w:tabs>
        <w:suppressAutoHyphens/>
        <w:snapToGrid w:val="0"/>
        <w:spacing w:before="240" w:after="240"/>
        <w:ind w:left="567" w:right="-170" w:hanging="567"/>
        <w:jc w:val="left"/>
        <w:rPr>
          <w:rFonts w:eastAsia="DengXian" w:cs="Calibri"/>
          <w:lang w:val="es-ES_tradnl"/>
        </w:rPr>
      </w:pPr>
      <w:r w:rsidRPr="000D2B28">
        <w:rPr>
          <w:lang w:val="es-ES_tradnl"/>
        </w:rPr>
        <w:t xml:space="preserve">Evaluar la seguridad de todas las escuelas </w:t>
      </w:r>
      <w:r w:rsidR="00824B21" w:rsidRPr="000D2B28">
        <w:rPr>
          <w:lang w:val="es-ES_tradnl"/>
        </w:rPr>
        <w:t>y centros</w:t>
      </w:r>
      <w:r w:rsidRPr="000D2B28">
        <w:rPr>
          <w:lang w:val="es-ES_tradnl"/>
        </w:rPr>
        <w:t xml:space="preserve"> de salud y mejorarlas según convenga.</w:t>
      </w:r>
    </w:p>
    <w:p w14:paraId="14D7C386" w14:textId="77777777" w:rsidR="00ED579C" w:rsidRPr="000D2B28" w:rsidRDefault="00ED579C">
      <w:pPr>
        <w:numPr>
          <w:ilvl w:val="0"/>
          <w:numId w:val="12"/>
        </w:numPr>
        <w:tabs>
          <w:tab w:val="clear" w:pos="1134"/>
        </w:tabs>
        <w:suppressAutoHyphens/>
        <w:snapToGrid w:val="0"/>
        <w:spacing w:before="240" w:after="240"/>
        <w:ind w:left="567" w:right="-170" w:hanging="567"/>
        <w:jc w:val="left"/>
        <w:rPr>
          <w:rFonts w:eastAsia="DengXian" w:cs="Calibri"/>
          <w:lang w:val="es-ES_tradnl"/>
        </w:rPr>
      </w:pPr>
      <w:r w:rsidRPr="000D2B28">
        <w:rPr>
          <w:lang w:val="es-ES_tradnl"/>
        </w:rPr>
        <w:t>Aplicar y ejecutar reglamentos de construcción y principios de planificación territorial realistas y acordes con los riesgos. Identificar terrenos seguros para los ciudadanos de ingresos bajos y mejorar los asentamientos informales en la medida de lo posible.</w:t>
      </w:r>
    </w:p>
    <w:p w14:paraId="3474B915" w14:textId="77777777" w:rsidR="00ED579C" w:rsidRPr="000D2B28" w:rsidRDefault="00ED579C">
      <w:pPr>
        <w:numPr>
          <w:ilvl w:val="0"/>
          <w:numId w:val="12"/>
        </w:numPr>
        <w:tabs>
          <w:tab w:val="clear" w:pos="1134"/>
        </w:tabs>
        <w:suppressAutoHyphens/>
        <w:snapToGrid w:val="0"/>
        <w:spacing w:before="240" w:after="240"/>
        <w:ind w:left="567" w:right="-170" w:hanging="567"/>
        <w:jc w:val="left"/>
        <w:rPr>
          <w:rFonts w:eastAsia="DengXian" w:cs="Calibri"/>
          <w:lang w:val="es-ES_tradnl"/>
        </w:rPr>
      </w:pPr>
      <w:r w:rsidRPr="000D2B28">
        <w:rPr>
          <w:lang w:val="es-ES_tradnl"/>
        </w:rPr>
        <w:t>Asegurarse de que en las escuelas y en las comunidades locales existen programas educativos y de aprendizaje en materia de reducción del riesgo de desastres.</w:t>
      </w:r>
    </w:p>
    <w:p w14:paraId="7CED2674" w14:textId="77777777" w:rsidR="00ED579C" w:rsidRPr="000D2B28" w:rsidRDefault="00ED579C">
      <w:pPr>
        <w:numPr>
          <w:ilvl w:val="0"/>
          <w:numId w:val="12"/>
        </w:numPr>
        <w:tabs>
          <w:tab w:val="clear" w:pos="1134"/>
        </w:tabs>
        <w:suppressAutoHyphens/>
        <w:snapToGrid w:val="0"/>
        <w:spacing w:before="240" w:after="240"/>
        <w:ind w:left="567" w:right="-170" w:hanging="567"/>
        <w:jc w:val="left"/>
        <w:rPr>
          <w:rFonts w:eastAsia="DengXian" w:cs="Calibri"/>
          <w:lang w:val="es-ES_tradnl"/>
        </w:rPr>
      </w:pPr>
      <w:r w:rsidRPr="000D2B28">
        <w:rPr>
          <w:lang w:val="es-ES_tradnl"/>
        </w:rPr>
        <w:t>Proteger los ecosistemas y las barreras naturales para mitigar las inundaciones, las mareas ciclónicas y otras amenazas a las que pueda ser vulnerable la ciudad. Adaptarse al cambio climático a través de la adopción de buenas prácticas de reducción de riesgos.</w:t>
      </w:r>
    </w:p>
    <w:p w14:paraId="30E92973" w14:textId="77777777" w:rsidR="00ED579C" w:rsidRPr="000D2B28" w:rsidRDefault="00ED579C">
      <w:pPr>
        <w:numPr>
          <w:ilvl w:val="0"/>
          <w:numId w:val="12"/>
        </w:numPr>
        <w:tabs>
          <w:tab w:val="clear" w:pos="1134"/>
        </w:tabs>
        <w:suppressAutoHyphens/>
        <w:snapToGrid w:val="0"/>
        <w:spacing w:before="240" w:after="240"/>
        <w:ind w:left="567" w:right="-170" w:hanging="567"/>
        <w:jc w:val="left"/>
        <w:rPr>
          <w:rFonts w:eastAsia="DengXian" w:cs="Times New Roman"/>
          <w:lang w:val="es-ES_tradnl"/>
        </w:rPr>
      </w:pPr>
      <w:r w:rsidRPr="000D2B28">
        <w:rPr>
          <w:lang w:val="es-ES_tradnl"/>
        </w:rPr>
        <w:t>Instalar sistemas de alerta temprana y gestión de emergencias en la ciudad y realizar simulacros de preparación públicos periódicamente.</w:t>
      </w:r>
    </w:p>
    <w:p w14:paraId="7BE7FD9C" w14:textId="77777777" w:rsidR="00ED579C" w:rsidRPr="000D2B28" w:rsidRDefault="00ED579C">
      <w:pPr>
        <w:numPr>
          <w:ilvl w:val="0"/>
          <w:numId w:val="12"/>
        </w:numPr>
        <w:tabs>
          <w:tab w:val="clear" w:pos="1134"/>
        </w:tabs>
        <w:suppressAutoHyphens/>
        <w:snapToGrid w:val="0"/>
        <w:spacing w:before="240" w:after="240"/>
        <w:ind w:left="567" w:right="-170" w:hanging="567"/>
        <w:jc w:val="left"/>
        <w:rPr>
          <w:rFonts w:eastAsia="DengXian" w:cs="Calibri"/>
          <w:lang w:val="es-ES_tradnl"/>
        </w:rPr>
      </w:pPr>
      <w:r w:rsidRPr="000D2B28">
        <w:rPr>
          <w:lang w:val="es-ES_tradnl"/>
        </w:rPr>
        <w:t>Tras un desastre, asegurarse de que las necesidades de los supervivientes constituyen el eje de la reconstrucción y brindarles apoyo tanto a ellos como a las organizaciones de la comunidad en el diseño y la aplicación de respuestas, incluida la reconstrucción de viviendas y la recuperación de medios de vida.</w:t>
      </w:r>
    </w:p>
    <w:p w14:paraId="0DF94BE7" w14:textId="7807AC04" w:rsidR="00ED579C" w:rsidRPr="000D2B28" w:rsidRDefault="00ED579C" w:rsidP="00916B70">
      <w:pPr>
        <w:tabs>
          <w:tab w:val="clear" w:pos="1134"/>
        </w:tabs>
        <w:suppressAutoHyphens/>
        <w:snapToGrid w:val="0"/>
        <w:spacing w:before="240" w:after="240"/>
        <w:ind w:right="-170"/>
        <w:jc w:val="left"/>
        <w:rPr>
          <w:lang w:val="es-ES_tradnl"/>
        </w:rPr>
      </w:pPr>
      <w:r w:rsidRPr="000D2B28">
        <w:rPr>
          <w:lang w:val="es-ES_tradnl"/>
        </w:rPr>
        <w:t xml:space="preserve">En la publicación </w:t>
      </w:r>
      <w:r w:rsidR="00B80395" w:rsidRPr="000D2B28">
        <w:rPr>
          <w:lang w:val="es-ES_tradnl"/>
        </w:rPr>
        <w:t xml:space="preserve">indicada, también </w:t>
      </w:r>
      <w:r w:rsidRPr="000D2B28">
        <w:rPr>
          <w:lang w:val="es-ES_tradnl"/>
        </w:rPr>
        <w:t xml:space="preserve">se </w:t>
      </w:r>
      <w:r w:rsidR="00B80395" w:rsidRPr="000D2B28">
        <w:rPr>
          <w:lang w:val="es-ES_tradnl"/>
        </w:rPr>
        <w:t xml:space="preserve">señalan </w:t>
      </w:r>
      <w:r w:rsidRPr="000D2B28">
        <w:rPr>
          <w:lang w:val="es-ES_tradnl"/>
        </w:rPr>
        <w:t xml:space="preserve">las ventajas que obtienen las ciudades que intentan reducir el riesgo de desastre de manera dinámica, como parte de sus iniciativas de urbanización sostenible, </w:t>
      </w:r>
      <w:r w:rsidR="000E36DD" w:rsidRPr="000D2B28">
        <w:rPr>
          <w:lang w:val="es-ES_tradnl"/>
        </w:rPr>
        <w:t>a saber</w:t>
      </w:r>
      <w:r w:rsidRPr="000D2B28">
        <w:rPr>
          <w:lang w:val="es-ES_tradnl"/>
        </w:rPr>
        <w:t>:</w:t>
      </w:r>
      <w:bookmarkStart w:id="23" w:name="_Int_rTG2wGFf"/>
      <w:bookmarkEnd w:id="23"/>
    </w:p>
    <w:p w14:paraId="3E9EB3D3" w14:textId="77777777" w:rsidR="000E36DD" w:rsidRPr="000D2B28" w:rsidRDefault="000E36DD">
      <w:pPr>
        <w:numPr>
          <w:ilvl w:val="0"/>
          <w:numId w:val="13"/>
        </w:numPr>
        <w:tabs>
          <w:tab w:val="clear" w:pos="1134"/>
        </w:tabs>
        <w:suppressAutoHyphens/>
        <w:snapToGrid w:val="0"/>
        <w:spacing w:before="240" w:after="240"/>
        <w:ind w:left="567" w:right="-170" w:hanging="567"/>
        <w:jc w:val="left"/>
        <w:rPr>
          <w:rFonts w:eastAsia="DengXian" w:cs="Calibri"/>
          <w:lang w:val="es-ES_tradnl"/>
        </w:rPr>
      </w:pPr>
      <w:r w:rsidRPr="000D2B28">
        <w:rPr>
          <w:lang w:val="es-ES_tradnl"/>
        </w:rPr>
        <w:t>Protección de vidas y bienes inmuebles en caso de desastre, además de una drástica reducción de las víctimas mortales y los heridos graves.</w:t>
      </w:r>
    </w:p>
    <w:p w14:paraId="2FE184B5" w14:textId="63F16438" w:rsidR="00ED579C" w:rsidRPr="000D2B28" w:rsidRDefault="00ED579C">
      <w:pPr>
        <w:numPr>
          <w:ilvl w:val="0"/>
          <w:numId w:val="13"/>
        </w:numPr>
        <w:tabs>
          <w:tab w:val="clear" w:pos="1134"/>
        </w:tabs>
        <w:suppressAutoHyphens/>
        <w:snapToGrid w:val="0"/>
        <w:spacing w:before="240" w:after="240"/>
        <w:ind w:left="567" w:right="-170" w:hanging="567"/>
        <w:jc w:val="left"/>
        <w:rPr>
          <w:rFonts w:eastAsia="DengXian" w:cs="Calibri"/>
          <w:lang w:val="es-ES_tradnl"/>
        </w:rPr>
      </w:pPr>
      <w:r w:rsidRPr="000D2B28">
        <w:rPr>
          <w:lang w:val="es-ES_tradnl"/>
        </w:rPr>
        <w:t>Protección de los logros alcanzados en el desarrollo y una menor dispersión de los recursos de la ciudad para la respuesta y la recuperación ante los desastres.</w:t>
      </w:r>
    </w:p>
    <w:p w14:paraId="79ACD889" w14:textId="77777777" w:rsidR="00ED579C" w:rsidRPr="000D2B28" w:rsidRDefault="00ED579C">
      <w:pPr>
        <w:numPr>
          <w:ilvl w:val="0"/>
          <w:numId w:val="13"/>
        </w:numPr>
        <w:tabs>
          <w:tab w:val="clear" w:pos="1134"/>
        </w:tabs>
        <w:suppressAutoHyphens/>
        <w:snapToGrid w:val="0"/>
        <w:spacing w:before="240" w:after="240"/>
        <w:ind w:left="567" w:right="-170" w:hanging="567"/>
        <w:jc w:val="left"/>
        <w:rPr>
          <w:rFonts w:eastAsia="DengXian" w:cs="Calibri"/>
          <w:lang w:val="es-ES_tradnl"/>
        </w:rPr>
      </w:pPr>
      <w:r w:rsidRPr="000D2B28">
        <w:rPr>
          <w:lang w:val="es-ES_tradnl"/>
        </w:rPr>
        <w:t>Participación ciudadana activa y democracia local.</w:t>
      </w:r>
    </w:p>
    <w:p w14:paraId="76FBF63A" w14:textId="77777777" w:rsidR="00ED579C" w:rsidRPr="000D2B28" w:rsidRDefault="00ED579C">
      <w:pPr>
        <w:numPr>
          <w:ilvl w:val="0"/>
          <w:numId w:val="13"/>
        </w:numPr>
        <w:tabs>
          <w:tab w:val="clear" w:pos="1134"/>
        </w:tabs>
        <w:suppressAutoHyphens/>
        <w:snapToGrid w:val="0"/>
        <w:spacing w:before="240" w:after="240"/>
        <w:ind w:left="567" w:right="-170" w:hanging="567"/>
        <w:jc w:val="left"/>
        <w:rPr>
          <w:rFonts w:eastAsia="DengXian" w:cs="Calibri"/>
          <w:lang w:val="es-ES_tradnl"/>
        </w:rPr>
      </w:pPr>
      <w:r w:rsidRPr="000D2B28">
        <w:rPr>
          <w:lang w:val="es-ES_tradnl"/>
        </w:rPr>
        <w:t>Mayor inversión en casas, edificios y otros bienes inmuebles para reducir las pérdidas originadas por los desastres.</w:t>
      </w:r>
    </w:p>
    <w:p w14:paraId="3B221604" w14:textId="77777777" w:rsidR="00ED579C" w:rsidRPr="000D2B28" w:rsidRDefault="00ED579C">
      <w:pPr>
        <w:numPr>
          <w:ilvl w:val="0"/>
          <w:numId w:val="13"/>
        </w:numPr>
        <w:tabs>
          <w:tab w:val="clear" w:pos="1134"/>
        </w:tabs>
        <w:suppressAutoHyphens/>
        <w:snapToGrid w:val="0"/>
        <w:spacing w:before="240" w:after="240"/>
        <w:ind w:left="567" w:right="-170" w:hanging="567"/>
        <w:jc w:val="left"/>
        <w:rPr>
          <w:rFonts w:eastAsia="DengXian" w:cs="Calibri"/>
          <w:lang w:val="es-ES_tradnl"/>
        </w:rPr>
      </w:pPr>
      <w:r w:rsidRPr="000D2B28">
        <w:rPr>
          <w:lang w:val="es-ES_tradnl"/>
        </w:rPr>
        <w:t>Aumento de las inversiones en infraestructuras, incluidas la modernización, la restauración y la renovación.</w:t>
      </w:r>
    </w:p>
    <w:p w14:paraId="25B3768A" w14:textId="77777777" w:rsidR="00ED579C" w:rsidRPr="000D2B28" w:rsidRDefault="00ED579C">
      <w:pPr>
        <w:numPr>
          <w:ilvl w:val="0"/>
          <w:numId w:val="13"/>
        </w:numPr>
        <w:tabs>
          <w:tab w:val="clear" w:pos="1134"/>
        </w:tabs>
        <w:suppressAutoHyphens/>
        <w:snapToGrid w:val="0"/>
        <w:spacing w:before="240" w:after="240"/>
        <w:ind w:left="567" w:right="-170" w:hanging="567"/>
        <w:jc w:val="left"/>
        <w:rPr>
          <w:rFonts w:eastAsia="DengXian" w:cs="Calibri"/>
          <w:lang w:val="es-ES_tradnl"/>
        </w:rPr>
      </w:pPr>
      <w:r w:rsidRPr="000D2B28">
        <w:rPr>
          <w:lang w:val="es-ES_tradnl"/>
        </w:rPr>
        <w:t>Oportunidades de negocio, crecimiento económico y empleo, ya que las ciudades mejor gobernadas y más seguras atraen más inversiones.</w:t>
      </w:r>
    </w:p>
    <w:p w14:paraId="70D752DD" w14:textId="77777777" w:rsidR="00ED579C" w:rsidRPr="000D2B28" w:rsidRDefault="00ED579C">
      <w:pPr>
        <w:numPr>
          <w:ilvl w:val="0"/>
          <w:numId w:val="13"/>
        </w:numPr>
        <w:tabs>
          <w:tab w:val="clear" w:pos="1134"/>
        </w:tabs>
        <w:suppressAutoHyphens/>
        <w:snapToGrid w:val="0"/>
        <w:spacing w:before="240" w:after="240"/>
        <w:ind w:left="567" w:right="-170" w:hanging="567"/>
        <w:jc w:val="left"/>
        <w:rPr>
          <w:rFonts w:eastAsia="DengXian" w:cs="Calibri"/>
          <w:lang w:val="es-ES_tradnl"/>
        </w:rPr>
      </w:pPr>
      <w:r w:rsidRPr="000D2B28">
        <w:rPr>
          <w:lang w:val="es-ES_tradnl"/>
        </w:rPr>
        <w:lastRenderedPageBreak/>
        <w:t>Ecosistemas equilibrados, que fomentan el abastecimiento y los servicios culturales, tales como el agua potable y las actividades de ocio.</w:t>
      </w:r>
    </w:p>
    <w:p w14:paraId="0F92D41C" w14:textId="77777777" w:rsidR="00ED579C" w:rsidRPr="000D2B28" w:rsidRDefault="00ED579C">
      <w:pPr>
        <w:numPr>
          <w:ilvl w:val="0"/>
          <w:numId w:val="13"/>
        </w:numPr>
        <w:tabs>
          <w:tab w:val="clear" w:pos="1134"/>
        </w:tabs>
        <w:suppressAutoHyphens/>
        <w:snapToGrid w:val="0"/>
        <w:spacing w:before="240" w:after="240"/>
        <w:ind w:left="567" w:right="-170" w:hanging="567"/>
        <w:jc w:val="left"/>
        <w:rPr>
          <w:rFonts w:eastAsia="DengXian" w:cs="Calibri"/>
          <w:lang w:val="es-ES_tradnl"/>
        </w:rPr>
      </w:pPr>
      <w:r w:rsidRPr="000D2B28">
        <w:rPr>
          <w:lang w:val="es-ES_tradnl"/>
        </w:rPr>
        <w:t>Mejora general de la salud y el bienestar.</w:t>
      </w:r>
    </w:p>
    <w:p w14:paraId="0EDFF856" w14:textId="77777777" w:rsidR="00ED579C" w:rsidRPr="000D2B28" w:rsidRDefault="00ED579C">
      <w:pPr>
        <w:numPr>
          <w:ilvl w:val="0"/>
          <w:numId w:val="13"/>
        </w:numPr>
        <w:tabs>
          <w:tab w:val="clear" w:pos="1134"/>
        </w:tabs>
        <w:suppressAutoHyphens/>
        <w:snapToGrid w:val="0"/>
        <w:spacing w:before="240" w:after="240"/>
        <w:ind w:left="567" w:right="-170" w:hanging="567"/>
        <w:jc w:val="left"/>
        <w:rPr>
          <w:rFonts w:eastAsia="DengXian" w:cs="Calibri"/>
          <w:lang w:val="es-ES_tradnl"/>
        </w:rPr>
      </w:pPr>
      <w:r w:rsidRPr="000D2B28">
        <w:rPr>
          <w:lang w:val="es-ES_tradnl"/>
        </w:rPr>
        <w:t>Mejora de la educación en unas escuelas más seguras.</w:t>
      </w:r>
    </w:p>
    <w:p w14:paraId="4146BDA1" w14:textId="6970E8BB" w:rsidR="00ED579C" w:rsidRPr="000D2B28" w:rsidRDefault="00ED579C" w:rsidP="00916B70">
      <w:pPr>
        <w:tabs>
          <w:tab w:val="clear" w:pos="1134"/>
        </w:tabs>
        <w:suppressAutoHyphens/>
        <w:snapToGrid w:val="0"/>
        <w:spacing w:before="240"/>
        <w:jc w:val="left"/>
        <w:rPr>
          <w:rFonts w:eastAsia="DengXian Light" w:cs="Calibri"/>
          <w:lang w:val="es-ES_tradnl"/>
        </w:rPr>
      </w:pPr>
      <w:r w:rsidRPr="000D2B28">
        <w:rPr>
          <w:lang w:val="es-ES_tradnl"/>
        </w:rPr>
        <w:t xml:space="preserve">La creación de capacidades que </w:t>
      </w:r>
      <w:r w:rsidR="00AF620F" w:rsidRPr="000D2B28">
        <w:rPr>
          <w:lang w:val="es-ES_tradnl"/>
        </w:rPr>
        <w:t>fortalezcan</w:t>
      </w:r>
      <w:r w:rsidRPr="000D2B28">
        <w:rPr>
          <w:lang w:val="es-ES_tradnl"/>
        </w:rPr>
        <w:t xml:space="preserve"> la resiliencia es un proceso calculado, coherente, </w:t>
      </w:r>
      <w:r w:rsidR="00AF620F" w:rsidRPr="000D2B28">
        <w:rPr>
          <w:lang w:val="es-ES_tradnl"/>
        </w:rPr>
        <w:t>reflexivo</w:t>
      </w:r>
      <w:r w:rsidRPr="000D2B28">
        <w:rPr>
          <w:lang w:val="es-ES_tradnl"/>
        </w:rPr>
        <w:t xml:space="preserve">, laborioso y continuo que aporta grandes beneficios a la comunidad local y que llega hasta los gobernantes del condado. Al invertir en la resiliencia de las comunidades locales, el gobierno puede hacer un mayor hincapié en la equidad social y la inclusión, y </w:t>
      </w:r>
      <w:r w:rsidR="00AF620F" w:rsidRPr="000D2B28">
        <w:rPr>
          <w:lang w:val="es-ES_tradnl"/>
        </w:rPr>
        <w:t xml:space="preserve">ocuparse de </w:t>
      </w:r>
      <w:r w:rsidRPr="000D2B28">
        <w:rPr>
          <w:lang w:val="es-ES_tradnl"/>
        </w:rPr>
        <w:t xml:space="preserve">las acciones necesarias en las poblaciones </w:t>
      </w:r>
      <w:proofErr w:type="spellStart"/>
      <w:r w:rsidRPr="000D2B28">
        <w:rPr>
          <w:lang w:val="es-ES_tradnl"/>
        </w:rPr>
        <w:t>subatendidas</w:t>
      </w:r>
      <w:proofErr w:type="spellEnd"/>
      <w:r w:rsidRPr="000D2B28">
        <w:rPr>
          <w:lang w:val="es-ES_tradnl"/>
        </w:rPr>
        <w:t xml:space="preserve"> o desatendidas, que suelen vivir en zonas propensas a los desastres. Resulta realmente más rentable preparar a una comunidad </w:t>
      </w:r>
      <w:r w:rsidR="00AF620F" w:rsidRPr="000D2B28">
        <w:rPr>
          <w:lang w:val="es-ES_tradnl"/>
        </w:rPr>
        <w:t xml:space="preserve">para </w:t>
      </w:r>
      <w:r w:rsidRPr="000D2B28">
        <w:rPr>
          <w:lang w:val="es-ES_tradnl"/>
        </w:rPr>
        <w:t xml:space="preserve">fenómenos peligrosos que pagar por las lesiones, las muertes y los daños ocasionados </w:t>
      </w:r>
      <w:r w:rsidR="00654995" w:rsidRPr="000D2B28">
        <w:rPr>
          <w:lang w:val="es-ES_tradnl"/>
        </w:rPr>
        <w:t xml:space="preserve">por </w:t>
      </w:r>
      <w:r w:rsidRPr="000D2B28">
        <w:rPr>
          <w:lang w:val="es-ES_tradnl"/>
        </w:rPr>
        <w:t>un desastre.</w:t>
      </w:r>
    </w:p>
    <w:p w14:paraId="51E5A0C7" w14:textId="77777777" w:rsidR="00ED579C" w:rsidRPr="000D2B28" w:rsidRDefault="00ED579C" w:rsidP="00916B70">
      <w:pPr>
        <w:keepNext/>
        <w:keepLines/>
        <w:numPr>
          <w:ilvl w:val="1"/>
          <w:numId w:val="0"/>
        </w:numPr>
        <w:tabs>
          <w:tab w:val="clear" w:pos="1134"/>
        </w:tabs>
        <w:spacing w:before="240" w:after="200"/>
        <w:ind w:left="1134" w:right="-170" w:hanging="1134"/>
        <w:jc w:val="left"/>
        <w:outlineLvl w:val="1"/>
        <w:rPr>
          <w:rFonts w:eastAsia="DengXian Light" w:cs="Calibri"/>
          <w:b/>
          <w:bCs/>
          <w:i/>
          <w:iCs/>
          <w:lang w:val="es-ES_tradnl"/>
        </w:rPr>
      </w:pPr>
      <w:bookmarkStart w:id="24" w:name="_Toc121319296"/>
      <w:bookmarkStart w:id="25" w:name="_Toc121402633"/>
      <w:r w:rsidRPr="000D2B28">
        <w:rPr>
          <w:b/>
          <w:bCs/>
          <w:i/>
          <w:iCs/>
          <w:lang w:val="es-ES_tradnl"/>
        </w:rPr>
        <w:t>1.2</w:t>
      </w:r>
      <w:r w:rsidRPr="000D2B28">
        <w:rPr>
          <w:lang w:val="es-ES_tradnl"/>
        </w:rPr>
        <w:t xml:space="preserve"> </w:t>
      </w:r>
      <w:r w:rsidRPr="000D2B28">
        <w:rPr>
          <w:lang w:val="es-ES_tradnl"/>
        </w:rPr>
        <w:tab/>
      </w:r>
      <w:r w:rsidRPr="000D2B28">
        <w:rPr>
          <w:b/>
          <w:bCs/>
          <w:i/>
          <w:iCs/>
          <w:lang w:val="es-ES_tradnl"/>
        </w:rPr>
        <w:t>Peligros e impactos</w:t>
      </w:r>
      <w:bookmarkEnd w:id="24"/>
      <w:bookmarkEnd w:id="25"/>
    </w:p>
    <w:p w14:paraId="7155E395" w14:textId="7990C5EF" w:rsidR="00ED579C" w:rsidRPr="000D2B28" w:rsidRDefault="00ED579C" w:rsidP="00916B70">
      <w:pPr>
        <w:tabs>
          <w:tab w:val="clear" w:pos="1134"/>
        </w:tabs>
        <w:snapToGrid w:val="0"/>
        <w:spacing w:before="240" w:after="200"/>
        <w:ind w:right="-170"/>
        <w:jc w:val="left"/>
        <w:rPr>
          <w:rFonts w:eastAsia="Times New Roman" w:cs="Calibri"/>
          <w:lang w:val="es-ES_tradnl"/>
        </w:rPr>
      </w:pPr>
      <w:r w:rsidRPr="000D2B28">
        <w:rPr>
          <w:lang w:val="es-ES_tradnl"/>
        </w:rPr>
        <w:t xml:space="preserve">De conformidad con las </w:t>
      </w:r>
      <w:hyperlink r:id="rId37" w:history="1">
        <w:r w:rsidRPr="000D2B28">
          <w:rPr>
            <w:rStyle w:val="Hyperlink"/>
            <w:i/>
            <w:iCs/>
            <w:lang w:val="es-ES_tradnl"/>
          </w:rPr>
          <w:t>Directrices de la OMM sobre los servicios de predicción y aviso de peligros múltiples que tienen en cuenta los impactos</w:t>
        </w:r>
      </w:hyperlink>
      <w:r w:rsidRPr="000D2B28">
        <w:rPr>
          <w:i/>
          <w:iCs/>
          <w:lang w:val="es-ES_tradnl"/>
        </w:rPr>
        <w:t xml:space="preserve"> </w:t>
      </w:r>
      <w:r w:rsidRPr="000D2B28">
        <w:rPr>
          <w:lang w:val="es-ES_tradnl"/>
        </w:rPr>
        <w:t>(OMM-</w:t>
      </w:r>
      <w:proofErr w:type="spellStart"/>
      <w:r w:rsidRPr="000D2B28">
        <w:rPr>
          <w:lang w:val="es-ES_tradnl"/>
        </w:rPr>
        <w:t>Nº</w:t>
      </w:r>
      <w:proofErr w:type="spellEnd"/>
      <w:r w:rsidRPr="000D2B28">
        <w:rPr>
          <w:lang w:val="es-ES_tradnl"/>
        </w:rPr>
        <w:t> 1150), un “peligro” se define como un elemento hidrometeorológico, geofísico o antropógeno que representa un nivel de amenaza para la vida, los bienes o el medioambiente.</w:t>
      </w:r>
    </w:p>
    <w:p w14:paraId="0708BD8C" w14:textId="79090E49" w:rsidR="00ED579C" w:rsidRPr="000D2B28" w:rsidRDefault="00ED579C" w:rsidP="00916B70">
      <w:pPr>
        <w:tabs>
          <w:tab w:val="clear" w:pos="1134"/>
        </w:tabs>
        <w:snapToGrid w:val="0"/>
        <w:spacing w:before="240" w:after="200"/>
        <w:ind w:right="-170"/>
        <w:jc w:val="left"/>
        <w:rPr>
          <w:rFonts w:eastAsia="Times New Roman" w:cs="Times New Roman"/>
          <w:sz w:val="24"/>
          <w:szCs w:val="24"/>
          <w:lang w:val="es-ES_tradnl"/>
        </w:rPr>
      </w:pPr>
      <w:r w:rsidRPr="000D2B28">
        <w:rPr>
          <w:lang w:val="es-ES_tradnl"/>
        </w:rPr>
        <w:t xml:space="preserve">En la presente </w:t>
      </w:r>
      <w:r w:rsidR="00654995" w:rsidRPr="000D2B28">
        <w:rPr>
          <w:lang w:val="es-ES_tradnl"/>
        </w:rPr>
        <w:t>G</w:t>
      </w:r>
      <w:r w:rsidRPr="000D2B28">
        <w:rPr>
          <w:lang w:val="es-ES_tradnl"/>
        </w:rPr>
        <w:t>uía, nos centraremos en los peligros asociados a los ciclones tropicales, entre los que se incluyen los vientos fuertes, las tormentas con lluvias, las mareas de tormenta y las inundaciones. Se habla de vientos fuertes cuando la velocidad del viento supera un determinado umbral, definido para un lugar concreto</w:t>
      </w:r>
      <w:r w:rsidR="00654995" w:rsidRPr="000D2B28">
        <w:rPr>
          <w:lang w:val="es-ES_tradnl"/>
        </w:rPr>
        <w:t xml:space="preserve"> y </w:t>
      </w:r>
      <w:r w:rsidR="00EF1FE6" w:rsidRPr="000D2B28">
        <w:rPr>
          <w:lang w:val="es-ES_tradnl"/>
        </w:rPr>
        <w:t xml:space="preserve">con </w:t>
      </w:r>
      <w:r w:rsidR="00654995" w:rsidRPr="000D2B28">
        <w:rPr>
          <w:lang w:val="es-ES_tradnl"/>
        </w:rPr>
        <w:t>una duración</w:t>
      </w:r>
      <w:r w:rsidRPr="000D2B28">
        <w:rPr>
          <w:lang w:val="es-ES_tradnl"/>
        </w:rPr>
        <w:t xml:space="preserve"> específic</w:t>
      </w:r>
      <w:r w:rsidR="00654995" w:rsidRPr="000D2B28">
        <w:rPr>
          <w:lang w:val="es-ES_tradnl"/>
        </w:rPr>
        <w:t>a</w:t>
      </w:r>
      <w:r w:rsidRPr="000D2B28">
        <w:rPr>
          <w:lang w:val="es-ES_tradnl"/>
        </w:rPr>
        <w:t xml:space="preserve">. Una tormenta con lluvias es un episodio de precipitaciones abundantes que se producen durante una hora, con una precipitación total superior a un determinado umbral definido para un lugar </w:t>
      </w:r>
      <w:r w:rsidR="00654995" w:rsidRPr="000D2B28">
        <w:rPr>
          <w:lang w:val="es-ES_tradnl"/>
        </w:rPr>
        <w:t>concreto</w:t>
      </w:r>
      <w:r w:rsidRPr="000D2B28">
        <w:rPr>
          <w:lang w:val="es-ES_tradnl"/>
        </w:rPr>
        <w:t>. La marea de tormenta es una elevación anormal del agua causada por sistemas meteorológicos atmosféricos por encima de los niveles normales de marea. Una inundación es un desbordamiento de agua que cubre o sumerge terrenos que normalmente están secos, lo que puede incluir inundaciones fluviales.</w:t>
      </w:r>
    </w:p>
    <w:p w14:paraId="755C656B" w14:textId="2C2B6112" w:rsidR="00ED579C" w:rsidRPr="000D2B28" w:rsidRDefault="00ED579C" w:rsidP="00916B70">
      <w:pPr>
        <w:tabs>
          <w:tab w:val="clear" w:pos="1134"/>
        </w:tabs>
        <w:snapToGrid w:val="0"/>
        <w:spacing w:before="240" w:after="200"/>
        <w:ind w:right="-170"/>
        <w:jc w:val="left"/>
        <w:rPr>
          <w:rFonts w:eastAsia="Times New Roman" w:cs="Times New Roman"/>
          <w:lang w:val="es-ES_tradnl"/>
        </w:rPr>
      </w:pPr>
      <w:r w:rsidRPr="000D2B28">
        <w:rPr>
          <w:lang w:val="es-ES_tradnl"/>
        </w:rPr>
        <w:t xml:space="preserve">Los peligros múltiples o los fenómenos en cascada pueden tener un impacto más importante en la sociedad humana y en el sistema Tierra que un único peligro. Un ciclón tropical es uno de los peligros atmosféricos más graves y uno de los que puede crear fenómenos en cascada. Los ciclones tropicales producen vientos fuertes, lluvias torrenciales y mareas de tormenta, que se combinan para provocar inundaciones más considerables que un único peligro. También pueden generar tornados y provocar incendios forestales. Las inundaciones y el viento perturban las redes de transporte, los suministros de energía y otras infraestructuras críticas, causando pérdidas de vidas o </w:t>
      </w:r>
      <w:r w:rsidR="00F96D94" w:rsidRPr="000D2B28">
        <w:rPr>
          <w:lang w:val="es-ES_tradnl"/>
        </w:rPr>
        <w:t>lesiones</w:t>
      </w:r>
      <w:r w:rsidRPr="000D2B28">
        <w:rPr>
          <w:lang w:val="es-ES_tradnl"/>
        </w:rPr>
        <w:t xml:space="preserve">, aislamiento social, interrupción del empleo y de las actividades de subsistencia, y angustia psicológica. A fin de resolver los problemas de los peligros múltiples </w:t>
      </w:r>
      <w:r w:rsidR="00F96D94" w:rsidRPr="000D2B28">
        <w:rPr>
          <w:lang w:val="es-ES_tradnl"/>
        </w:rPr>
        <w:t xml:space="preserve">que generan </w:t>
      </w:r>
      <w:r w:rsidRPr="000D2B28">
        <w:rPr>
          <w:lang w:val="es-ES_tradnl"/>
        </w:rPr>
        <w:t xml:space="preserve">los ciclones tropicales </w:t>
      </w:r>
      <w:r w:rsidR="00F96D94" w:rsidRPr="000D2B28">
        <w:rPr>
          <w:lang w:val="es-ES_tradnl"/>
        </w:rPr>
        <w:t xml:space="preserve">mediante </w:t>
      </w:r>
      <w:r w:rsidRPr="000D2B28">
        <w:rPr>
          <w:lang w:val="es-ES_tradnl"/>
        </w:rPr>
        <w:t xml:space="preserve">un MHEWS eficaz, es crucial conocer a fondo los peligros múltiples. Para ver un examen exhaustivo que incluya la clasificación de los peligros, se remite a los lectores interesados a la publicación </w:t>
      </w:r>
      <w:hyperlink r:id="rId38" w:history="1">
        <w:r w:rsidRPr="000D2B28">
          <w:rPr>
            <w:rStyle w:val="Hyperlink"/>
            <w:i/>
            <w:iCs/>
            <w:lang w:val="es-ES_tradnl"/>
          </w:rPr>
          <w:t xml:space="preserve">WMO Comprehensive </w:t>
        </w:r>
        <w:proofErr w:type="spellStart"/>
        <w:r w:rsidRPr="000D2B28">
          <w:rPr>
            <w:rStyle w:val="Hyperlink"/>
            <w:i/>
            <w:iCs/>
            <w:lang w:val="es-ES_tradnl"/>
          </w:rPr>
          <w:t>Risk</w:t>
        </w:r>
        <w:proofErr w:type="spellEnd"/>
        <w:r w:rsidRPr="000D2B28">
          <w:rPr>
            <w:rStyle w:val="Hyperlink"/>
            <w:i/>
            <w:iCs/>
            <w:lang w:val="es-ES_tradnl"/>
          </w:rPr>
          <w:t xml:space="preserve"> </w:t>
        </w:r>
        <w:proofErr w:type="spellStart"/>
        <w:r w:rsidRPr="000D2B28">
          <w:rPr>
            <w:rStyle w:val="Hyperlink"/>
            <w:i/>
            <w:iCs/>
            <w:lang w:val="es-ES_tradnl"/>
          </w:rPr>
          <w:t>Assessment</w:t>
        </w:r>
        <w:proofErr w:type="spellEnd"/>
        <w:r w:rsidRPr="000D2B28">
          <w:rPr>
            <w:rStyle w:val="Hyperlink"/>
            <w:i/>
            <w:iCs/>
            <w:lang w:val="es-ES_tradnl"/>
          </w:rPr>
          <w:t xml:space="preserve"> </w:t>
        </w:r>
        <w:proofErr w:type="spellStart"/>
        <w:r w:rsidRPr="000D2B28">
          <w:rPr>
            <w:rStyle w:val="Hyperlink"/>
            <w:i/>
            <w:iCs/>
            <w:lang w:val="es-ES_tradnl"/>
          </w:rPr>
          <w:t>for</w:t>
        </w:r>
        <w:proofErr w:type="spellEnd"/>
        <w:r w:rsidRPr="000D2B28">
          <w:rPr>
            <w:rStyle w:val="Hyperlink"/>
            <w:i/>
            <w:iCs/>
            <w:lang w:val="es-ES_tradnl"/>
          </w:rPr>
          <w:t xml:space="preserve"> Natural </w:t>
        </w:r>
        <w:proofErr w:type="spellStart"/>
        <w:r w:rsidRPr="000D2B28">
          <w:rPr>
            <w:rStyle w:val="Hyperlink"/>
            <w:i/>
            <w:iCs/>
            <w:lang w:val="es-ES_tradnl"/>
          </w:rPr>
          <w:t>Hazards</w:t>
        </w:r>
        <w:proofErr w:type="spellEnd"/>
      </w:hyperlink>
      <w:r w:rsidRPr="000D2B28">
        <w:rPr>
          <w:lang w:val="es-ES_tradnl"/>
        </w:rPr>
        <w:t xml:space="preserve"> (WMO/TD No.</w:t>
      </w:r>
      <w:r w:rsidR="00FC19B7" w:rsidRPr="000D2B28">
        <w:rPr>
          <w:lang w:val="es-ES_tradnl"/>
        </w:rPr>
        <w:t> </w:t>
      </w:r>
      <w:r w:rsidRPr="000D2B28">
        <w:rPr>
          <w:lang w:val="es-ES_tradnl"/>
        </w:rPr>
        <w:t xml:space="preserve">955) (Evaluación exhaustiva de la OMM </w:t>
      </w:r>
      <w:r w:rsidR="004F3DC0" w:rsidRPr="000D2B28">
        <w:rPr>
          <w:lang w:val="es-ES_tradnl"/>
        </w:rPr>
        <w:t>en materia</w:t>
      </w:r>
      <w:r w:rsidRPr="000D2B28">
        <w:rPr>
          <w:lang w:val="es-ES_tradnl"/>
        </w:rPr>
        <w:t xml:space="preserve"> </w:t>
      </w:r>
      <w:r w:rsidR="00FC56D9" w:rsidRPr="000D2B28">
        <w:rPr>
          <w:lang w:val="es-ES_tradnl"/>
        </w:rPr>
        <w:t xml:space="preserve">de </w:t>
      </w:r>
      <w:r w:rsidRPr="000D2B28">
        <w:rPr>
          <w:lang w:val="es-ES_tradnl"/>
        </w:rPr>
        <w:t>los peligros naturales).</w:t>
      </w:r>
    </w:p>
    <w:p w14:paraId="74ABB799" w14:textId="45E49199" w:rsidR="00ED579C" w:rsidRPr="000D2B28" w:rsidRDefault="00F96D94" w:rsidP="00916B70">
      <w:pPr>
        <w:tabs>
          <w:tab w:val="clear" w:pos="1134"/>
        </w:tabs>
        <w:snapToGrid w:val="0"/>
        <w:spacing w:before="240" w:after="240"/>
        <w:ind w:right="-170"/>
        <w:jc w:val="left"/>
        <w:rPr>
          <w:rFonts w:eastAsia="Times New Roman" w:cs="Calibri"/>
          <w:lang w:val="es-ES_tradnl"/>
        </w:rPr>
      </w:pPr>
      <w:r w:rsidRPr="000D2B28">
        <w:rPr>
          <w:lang w:val="es-ES_tradnl"/>
        </w:rPr>
        <w:t xml:space="preserve">Si se procura </w:t>
      </w:r>
      <w:r w:rsidR="00ED579C" w:rsidRPr="000D2B28">
        <w:rPr>
          <w:lang w:val="es-ES_tradnl"/>
        </w:rPr>
        <w:t xml:space="preserve">que la evaluación y la predicción sean eficaces, es necesario cuantificar mejor los peligros en términos de magnitud, duración, gravedad y alcance (véase un resumen en el cuadro 1). El impacto se cuantifica en términos de niveles de magnitud o gravedad. El impacto se define como el efecto o la influencia de un peligro o fenómeno meteorológico. Tales efectos o influencia pueden cambiar la vida de las personas, </w:t>
      </w:r>
      <w:r w:rsidR="005433CC" w:rsidRPr="000D2B28">
        <w:rPr>
          <w:lang w:val="es-ES_tradnl"/>
        </w:rPr>
        <w:t xml:space="preserve">e </w:t>
      </w:r>
      <w:r w:rsidRPr="000D2B28">
        <w:rPr>
          <w:lang w:val="es-ES_tradnl"/>
        </w:rPr>
        <w:t>incluir</w:t>
      </w:r>
      <w:r w:rsidR="00ED579C" w:rsidRPr="000D2B28">
        <w:rPr>
          <w:lang w:val="es-ES_tradnl"/>
        </w:rPr>
        <w:t xml:space="preserve"> cambios en los conocimientos, las aptitudes, el comportamiento, la salud o las condiciones de vida. El impacto puede ser económico, sociocultural y medioambiental.</w:t>
      </w:r>
    </w:p>
    <w:p w14:paraId="7AAF60FD" w14:textId="10111C00" w:rsidR="00ED579C" w:rsidRPr="000D2B28" w:rsidRDefault="00ED579C" w:rsidP="00916B70">
      <w:pPr>
        <w:tabs>
          <w:tab w:val="clear" w:pos="1134"/>
        </w:tabs>
        <w:snapToGrid w:val="0"/>
        <w:spacing w:before="200" w:after="200"/>
        <w:jc w:val="center"/>
        <w:rPr>
          <w:rFonts w:eastAsia="Times New Roman" w:cs="Calibri"/>
          <w:b/>
          <w:bCs/>
          <w:sz w:val="18"/>
          <w:szCs w:val="18"/>
          <w:lang w:val="es-ES_tradnl"/>
        </w:rPr>
      </w:pPr>
      <w:r w:rsidRPr="000D2B28">
        <w:rPr>
          <w:b/>
          <w:bCs/>
          <w:lang w:val="es-ES_tradnl"/>
        </w:rPr>
        <w:lastRenderedPageBreak/>
        <w:t>Cuadro</w:t>
      </w:r>
      <w:r w:rsidR="00051BD9" w:rsidRPr="000D2B28">
        <w:rPr>
          <w:b/>
          <w:bCs/>
          <w:lang w:val="es-ES_tradnl"/>
        </w:rPr>
        <w:t> </w:t>
      </w:r>
      <w:r w:rsidRPr="000D2B28">
        <w:rPr>
          <w:b/>
          <w:bCs/>
          <w:lang w:val="es-ES_tradnl"/>
        </w:rPr>
        <w:t xml:space="preserve">1. Factores que determinan </w:t>
      </w:r>
      <w:r w:rsidR="008B1BDA" w:rsidRPr="000D2B28">
        <w:rPr>
          <w:b/>
          <w:bCs/>
          <w:lang w:val="es-ES_tradnl"/>
        </w:rPr>
        <w:t>la extremidad</w:t>
      </w:r>
      <w:r w:rsidRPr="000D2B28">
        <w:rPr>
          <w:b/>
          <w:bCs/>
          <w:lang w:val="es-ES_tradnl"/>
        </w:rPr>
        <w:t xml:space="preserve"> de un peligro</w:t>
      </w:r>
    </w:p>
    <w:tbl>
      <w:tblPr>
        <w:tblStyle w:val="GridTable2-Accent51"/>
        <w:tblW w:w="5000" w:type="pct"/>
        <w:tblLayout w:type="fixed"/>
        <w:tblLook w:val="04A0" w:firstRow="1" w:lastRow="0" w:firstColumn="1" w:lastColumn="0" w:noHBand="0" w:noVBand="1"/>
      </w:tblPr>
      <w:tblGrid>
        <w:gridCol w:w="1418"/>
        <w:gridCol w:w="8216"/>
      </w:tblGrid>
      <w:tr w:rsidR="00ED579C" w:rsidRPr="000D2B28" w14:paraId="266B0434" w14:textId="77777777" w:rsidTr="00916B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5B9BD5"/>
            </w:tcBorders>
            <w:shd w:val="clear" w:color="auto" w:fill="1F4E79"/>
            <w:vAlign w:val="center"/>
          </w:tcPr>
          <w:p w14:paraId="3528C638" w14:textId="77777777" w:rsidR="00ED579C" w:rsidRPr="000D2B28" w:rsidRDefault="00ED579C" w:rsidP="00916B70">
            <w:pPr>
              <w:tabs>
                <w:tab w:val="clear" w:pos="1134"/>
              </w:tabs>
              <w:snapToGrid w:val="0"/>
              <w:spacing w:after="120"/>
              <w:rPr>
                <w:rFonts w:eastAsia="Times New Roman" w:cs="Calibri"/>
                <w:b w:val="0"/>
                <w:bCs w:val="0"/>
                <w:sz w:val="18"/>
                <w:szCs w:val="18"/>
                <w:lang w:val="es-ES_tradnl"/>
              </w:rPr>
            </w:pPr>
            <w:r w:rsidRPr="000D2B28">
              <w:rPr>
                <w:lang w:val="es-ES_tradnl"/>
              </w:rPr>
              <w:t>Factor</w:t>
            </w:r>
          </w:p>
        </w:tc>
        <w:tc>
          <w:tcPr>
            <w:tcW w:w="4264" w:type="pct"/>
            <w:tcBorders>
              <w:top w:val="single" w:sz="4" w:space="0" w:color="5B9BD5"/>
              <w:left w:val="single" w:sz="4" w:space="0" w:color="5B9BD5"/>
              <w:right w:val="single" w:sz="4" w:space="0" w:color="5B9BD5"/>
            </w:tcBorders>
            <w:shd w:val="clear" w:color="auto" w:fill="1F4E79"/>
            <w:vAlign w:val="center"/>
          </w:tcPr>
          <w:p w14:paraId="78491301" w14:textId="77777777" w:rsidR="00ED579C" w:rsidRPr="000D2B28" w:rsidRDefault="00ED579C" w:rsidP="00916B70">
            <w:pPr>
              <w:tabs>
                <w:tab w:val="clear" w:pos="1134"/>
              </w:tabs>
              <w:snapToGrid w:val="0"/>
              <w:spacing w:after="120"/>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18"/>
                <w:szCs w:val="18"/>
                <w:lang w:val="es-ES_tradnl"/>
              </w:rPr>
            </w:pPr>
            <w:r w:rsidRPr="000D2B28">
              <w:rPr>
                <w:lang w:val="es-ES_tradnl"/>
              </w:rPr>
              <w:t>Definición</w:t>
            </w:r>
          </w:p>
        </w:tc>
      </w:tr>
      <w:tr w:rsidR="00ED579C" w:rsidRPr="00D44403" w14:paraId="40913FA3" w14:textId="77777777" w:rsidTr="00916B70">
        <w:tc>
          <w:tcPr>
            <w:cnfStyle w:val="001000000000" w:firstRow="0" w:lastRow="0" w:firstColumn="1" w:lastColumn="0" w:oddVBand="0" w:evenVBand="0" w:oddHBand="0" w:evenHBand="0" w:firstRowFirstColumn="0" w:firstRowLastColumn="0" w:lastRowFirstColumn="0" w:lastRowLastColumn="0"/>
            <w:tcW w:w="736" w:type="pct"/>
            <w:shd w:val="clear" w:color="auto" w:fill="DEEAF6"/>
            <w:vAlign w:val="center"/>
          </w:tcPr>
          <w:p w14:paraId="728CF5A9" w14:textId="77777777" w:rsidR="00ED579C" w:rsidRPr="000D2B28" w:rsidRDefault="00ED579C" w:rsidP="00916B70">
            <w:pPr>
              <w:tabs>
                <w:tab w:val="clear" w:pos="1134"/>
              </w:tabs>
              <w:snapToGrid w:val="0"/>
              <w:spacing w:before="60" w:after="60"/>
              <w:rPr>
                <w:rFonts w:eastAsia="Times New Roman" w:cs="Calibri"/>
                <w:b w:val="0"/>
                <w:bCs w:val="0"/>
                <w:sz w:val="18"/>
                <w:szCs w:val="18"/>
                <w:lang w:val="es-ES_tradnl"/>
              </w:rPr>
            </w:pPr>
            <w:r w:rsidRPr="000D2B28">
              <w:rPr>
                <w:lang w:val="es-ES_tradnl"/>
              </w:rPr>
              <w:t>Magnitud</w:t>
            </w:r>
          </w:p>
        </w:tc>
        <w:tc>
          <w:tcPr>
            <w:tcW w:w="4264" w:type="pct"/>
            <w:shd w:val="clear" w:color="auto" w:fill="DEEAF6"/>
            <w:vAlign w:val="center"/>
          </w:tcPr>
          <w:p w14:paraId="24B94C22" w14:textId="4797C0F8" w:rsidR="00ED579C" w:rsidRPr="000D2B28" w:rsidRDefault="00ED579C" w:rsidP="00916B70">
            <w:pPr>
              <w:tabs>
                <w:tab w:val="clear" w:pos="1134"/>
              </w:tabs>
              <w:snapToGrid w:val="0"/>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ES_tradnl"/>
              </w:rPr>
            </w:pPr>
            <w:r w:rsidRPr="000D2B28">
              <w:rPr>
                <w:lang w:val="es-ES_tradnl"/>
              </w:rPr>
              <w:t xml:space="preserve">Se basa en un índice o un conjunto de índices de condiciones que superan determinados umbrales. Dicho índice puede ser tan simple como un elemento meteorológico (por ejemplo, la velocidad máxima sostenida del viento) o tan complicado como un índice combinado </w:t>
            </w:r>
            <w:r w:rsidR="00EF1FE6" w:rsidRPr="000D2B28">
              <w:rPr>
                <w:lang w:val="es-ES_tradnl"/>
              </w:rPr>
              <w:t xml:space="preserve">compuesto </w:t>
            </w:r>
            <w:r w:rsidR="008B1BDA" w:rsidRPr="000D2B28">
              <w:rPr>
                <w:lang w:val="es-ES_tradnl"/>
              </w:rPr>
              <w:t xml:space="preserve">por </w:t>
            </w:r>
            <w:r w:rsidRPr="000D2B28">
              <w:rPr>
                <w:lang w:val="es-ES_tradnl"/>
              </w:rPr>
              <w:t>múltiples variables, como la velocidad del viento y la marea de tormenta, entre otros.</w:t>
            </w:r>
          </w:p>
          <w:p w14:paraId="73AA7204" w14:textId="77777777" w:rsidR="00ED579C" w:rsidRPr="000D2B28" w:rsidRDefault="00ED579C" w:rsidP="00916B70">
            <w:pPr>
              <w:tabs>
                <w:tab w:val="clear" w:pos="1134"/>
              </w:tabs>
              <w:snapToGrid w:val="0"/>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ES_tradnl"/>
              </w:rPr>
            </w:pPr>
            <w:r w:rsidRPr="000D2B28">
              <w:rPr>
                <w:lang w:val="es-ES_tradnl"/>
              </w:rPr>
              <w:t>La magnitud de los impactos suele clasificarse en cuatro categorías:</w:t>
            </w:r>
          </w:p>
          <w:p w14:paraId="6CE4F019" w14:textId="1F0D6FD9" w:rsidR="00ED579C" w:rsidRPr="000D2B28" w:rsidRDefault="00ED579C">
            <w:pPr>
              <w:numPr>
                <w:ilvl w:val="0"/>
                <w:numId w:val="9"/>
              </w:numPr>
              <w:tabs>
                <w:tab w:val="clear" w:pos="1134"/>
              </w:tabs>
              <w:snapToGrid w:val="0"/>
              <w:ind w:left="397" w:hanging="357"/>
              <w:jc w:val="lef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ES_tradnl"/>
              </w:rPr>
            </w:pPr>
            <w:r w:rsidRPr="000D2B28">
              <w:rPr>
                <w:lang w:val="es-ES_tradnl"/>
              </w:rPr>
              <w:t xml:space="preserve">Impacto bajo: molestias menores, pérdidas económicas pequeñas </w:t>
            </w:r>
            <w:r w:rsidR="00EF1FE6" w:rsidRPr="000D2B28">
              <w:rPr>
                <w:lang w:val="es-ES_tradnl"/>
              </w:rPr>
              <w:t xml:space="preserve">en el ámbito </w:t>
            </w:r>
            <w:r w:rsidRPr="000D2B28">
              <w:rPr>
                <w:lang w:val="es-ES_tradnl"/>
              </w:rPr>
              <w:t>local.</w:t>
            </w:r>
          </w:p>
          <w:p w14:paraId="25DBD79C" w14:textId="77777777" w:rsidR="00ED579C" w:rsidRPr="000D2B28" w:rsidRDefault="00ED579C">
            <w:pPr>
              <w:numPr>
                <w:ilvl w:val="0"/>
                <w:numId w:val="9"/>
              </w:numPr>
              <w:tabs>
                <w:tab w:val="clear" w:pos="1134"/>
              </w:tabs>
              <w:snapToGrid w:val="0"/>
              <w:ind w:left="397" w:hanging="357"/>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s-ES_tradnl"/>
              </w:rPr>
            </w:pPr>
            <w:r w:rsidRPr="000D2B28">
              <w:rPr>
                <w:lang w:val="es-ES_tradnl"/>
              </w:rPr>
              <w:t>Impacto moderado: daños menores, algunos trastornos sociales.</w:t>
            </w:r>
          </w:p>
          <w:p w14:paraId="7DEB3E21" w14:textId="3FFA5DCB" w:rsidR="00ED579C" w:rsidRPr="000D2B28" w:rsidRDefault="00ED579C">
            <w:pPr>
              <w:numPr>
                <w:ilvl w:val="0"/>
                <w:numId w:val="9"/>
              </w:numPr>
              <w:tabs>
                <w:tab w:val="clear" w:pos="1134"/>
              </w:tabs>
              <w:snapToGrid w:val="0"/>
              <w:ind w:left="397" w:hanging="357"/>
              <w:jc w:val="lef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ES_tradnl"/>
              </w:rPr>
            </w:pPr>
            <w:r w:rsidRPr="000D2B28">
              <w:rPr>
                <w:lang w:val="es-ES_tradnl"/>
              </w:rPr>
              <w:t>Impacto alto: daños, riesgos para la salud, amplio impacto económico.</w:t>
            </w:r>
          </w:p>
          <w:p w14:paraId="44BB7C9D" w14:textId="77777777" w:rsidR="00ED579C" w:rsidRPr="000D2B28" w:rsidRDefault="00ED579C">
            <w:pPr>
              <w:numPr>
                <w:ilvl w:val="0"/>
                <w:numId w:val="9"/>
              </w:numPr>
              <w:tabs>
                <w:tab w:val="clear" w:pos="1134"/>
              </w:tabs>
              <w:snapToGrid w:val="0"/>
              <w:ind w:left="397" w:hanging="357"/>
              <w:jc w:val="lef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ES_tradnl"/>
              </w:rPr>
            </w:pPr>
            <w:r w:rsidRPr="000D2B28">
              <w:rPr>
                <w:lang w:val="es-ES_tradnl"/>
              </w:rPr>
              <w:t>Impacto extremo: pérdidas catastróficas, muertes, heridos, trastornos sociales importantes.</w:t>
            </w:r>
          </w:p>
          <w:p w14:paraId="67A859FD" w14:textId="77777777" w:rsidR="00ED579C" w:rsidRPr="000D2B28" w:rsidRDefault="00ED579C" w:rsidP="00916B70">
            <w:pPr>
              <w:tabs>
                <w:tab w:val="clear" w:pos="1134"/>
              </w:tabs>
              <w:snapToGrid w:val="0"/>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ES_tradnl"/>
              </w:rPr>
            </w:pPr>
            <w:r w:rsidRPr="000D2B28">
              <w:rPr>
                <w:lang w:val="es-ES_tradnl"/>
              </w:rPr>
              <w:t>Los índices, criterios y umbrales deben ser definidos por el SMHN a escala nacional y subnacional, en función de sus propias aplicaciones y condiciones climáticas.</w:t>
            </w:r>
          </w:p>
        </w:tc>
      </w:tr>
      <w:tr w:rsidR="00ED579C" w:rsidRPr="00D44403" w14:paraId="0A4F5097" w14:textId="77777777" w:rsidTr="00916B70">
        <w:tc>
          <w:tcPr>
            <w:cnfStyle w:val="001000000000" w:firstRow="0" w:lastRow="0" w:firstColumn="1" w:lastColumn="0" w:oddVBand="0" w:evenVBand="0" w:oddHBand="0" w:evenHBand="0" w:firstRowFirstColumn="0" w:firstRowLastColumn="0" w:lastRowFirstColumn="0" w:lastRowLastColumn="0"/>
            <w:tcW w:w="736" w:type="pct"/>
            <w:vAlign w:val="center"/>
          </w:tcPr>
          <w:p w14:paraId="1F432C4E" w14:textId="77777777" w:rsidR="00ED579C" w:rsidRPr="000D2B28" w:rsidRDefault="00ED579C" w:rsidP="00916B70">
            <w:pPr>
              <w:tabs>
                <w:tab w:val="clear" w:pos="1134"/>
              </w:tabs>
              <w:snapToGrid w:val="0"/>
              <w:spacing w:before="60" w:after="60"/>
              <w:jc w:val="left"/>
              <w:rPr>
                <w:rFonts w:eastAsia="Times New Roman" w:cs="Calibri"/>
                <w:b w:val="0"/>
                <w:bCs w:val="0"/>
                <w:sz w:val="18"/>
                <w:szCs w:val="18"/>
                <w:lang w:val="es-ES_tradnl"/>
              </w:rPr>
            </w:pPr>
            <w:r w:rsidRPr="000D2B28">
              <w:rPr>
                <w:lang w:val="es-ES_tradnl"/>
              </w:rPr>
              <w:t>Duración</w:t>
            </w:r>
          </w:p>
        </w:tc>
        <w:tc>
          <w:tcPr>
            <w:tcW w:w="4264" w:type="pct"/>
            <w:vAlign w:val="center"/>
          </w:tcPr>
          <w:p w14:paraId="6F0768E0" w14:textId="77777777" w:rsidR="00ED579C" w:rsidRPr="000D2B28" w:rsidRDefault="00ED579C" w:rsidP="00916B70">
            <w:pPr>
              <w:tabs>
                <w:tab w:val="clear" w:pos="1134"/>
              </w:tabs>
              <w:snapToGrid w:val="0"/>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s-ES_tradnl"/>
              </w:rPr>
            </w:pPr>
            <w:r w:rsidRPr="000D2B28">
              <w:rPr>
                <w:lang w:val="es-ES_tradnl"/>
              </w:rPr>
              <w:t>¿Cuánto dura el fenómeno o el peligro? Es el cálculo de la persistencia de un fenómeno meteorológico (por ejemplo, la duración de los vientos fuertes) y debe basarse en el registro de la hora de inicio y la hora de finalización del fenómeno.</w:t>
            </w:r>
          </w:p>
        </w:tc>
      </w:tr>
      <w:tr w:rsidR="00ED579C" w:rsidRPr="00D44403" w14:paraId="2F326D0D" w14:textId="77777777" w:rsidTr="00916B70">
        <w:tc>
          <w:tcPr>
            <w:cnfStyle w:val="001000000000" w:firstRow="0" w:lastRow="0" w:firstColumn="1" w:lastColumn="0" w:oddVBand="0" w:evenVBand="0" w:oddHBand="0" w:evenHBand="0" w:firstRowFirstColumn="0" w:firstRowLastColumn="0" w:lastRowFirstColumn="0" w:lastRowLastColumn="0"/>
            <w:tcW w:w="736" w:type="pct"/>
            <w:shd w:val="clear" w:color="auto" w:fill="DEEAF6"/>
            <w:vAlign w:val="center"/>
          </w:tcPr>
          <w:p w14:paraId="1FD36409" w14:textId="77777777" w:rsidR="00ED579C" w:rsidRPr="000D2B28" w:rsidRDefault="00ED579C" w:rsidP="00916B70">
            <w:pPr>
              <w:tabs>
                <w:tab w:val="clear" w:pos="1134"/>
              </w:tabs>
              <w:snapToGrid w:val="0"/>
              <w:spacing w:before="60" w:after="60"/>
              <w:jc w:val="left"/>
              <w:rPr>
                <w:rFonts w:eastAsia="Times New Roman" w:cs="Calibri"/>
                <w:b w:val="0"/>
                <w:bCs w:val="0"/>
                <w:sz w:val="18"/>
                <w:szCs w:val="18"/>
                <w:lang w:val="es-ES_tradnl"/>
              </w:rPr>
            </w:pPr>
            <w:r w:rsidRPr="000D2B28">
              <w:rPr>
                <w:lang w:val="es-ES_tradnl"/>
              </w:rPr>
              <w:t>Gravedad</w:t>
            </w:r>
          </w:p>
        </w:tc>
        <w:tc>
          <w:tcPr>
            <w:tcW w:w="4264" w:type="pct"/>
            <w:shd w:val="clear" w:color="auto" w:fill="DEEAF6"/>
            <w:vAlign w:val="center"/>
          </w:tcPr>
          <w:p w14:paraId="0BB16312" w14:textId="053B1BD4" w:rsidR="00ED579C" w:rsidRPr="000D2B28" w:rsidRDefault="00ED579C" w:rsidP="00916B70">
            <w:pPr>
              <w:tabs>
                <w:tab w:val="clear" w:pos="1134"/>
              </w:tabs>
              <w:snapToGrid w:val="0"/>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ES_tradnl"/>
              </w:rPr>
            </w:pPr>
            <w:r w:rsidRPr="000D2B28">
              <w:rPr>
                <w:lang w:val="es-ES_tradnl"/>
              </w:rPr>
              <w:t>Medida que integra dos aspectos del fenómeno</w:t>
            </w:r>
            <w:r w:rsidR="00EF1FE6" w:rsidRPr="000D2B28">
              <w:rPr>
                <w:lang w:val="es-ES_tradnl"/>
              </w:rPr>
              <w:t>:</w:t>
            </w:r>
            <w:r w:rsidRPr="000D2B28">
              <w:rPr>
                <w:lang w:val="es-ES_tradnl"/>
              </w:rPr>
              <w:t xml:space="preserve"> su magnitud y su duración.</w:t>
            </w:r>
          </w:p>
        </w:tc>
      </w:tr>
      <w:tr w:rsidR="00ED579C" w:rsidRPr="00D44403" w14:paraId="36EB3812" w14:textId="77777777" w:rsidTr="00916B70">
        <w:tc>
          <w:tcPr>
            <w:cnfStyle w:val="001000000000" w:firstRow="0" w:lastRow="0" w:firstColumn="1" w:lastColumn="0" w:oddVBand="0" w:evenVBand="0" w:oddHBand="0" w:evenHBand="0" w:firstRowFirstColumn="0" w:firstRowLastColumn="0" w:lastRowFirstColumn="0" w:lastRowLastColumn="0"/>
            <w:tcW w:w="736" w:type="pct"/>
            <w:vAlign w:val="center"/>
          </w:tcPr>
          <w:p w14:paraId="3C8E5873" w14:textId="77777777" w:rsidR="00ED579C" w:rsidRPr="000D2B28" w:rsidRDefault="00ED579C" w:rsidP="00916B70">
            <w:pPr>
              <w:tabs>
                <w:tab w:val="clear" w:pos="1134"/>
              </w:tabs>
              <w:snapToGrid w:val="0"/>
              <w:jc w:val="left"/>
              <w:rPr>
                <w:rFonts w:eastAsia="Times New Roman" w:cs="Calibri"/>
                <w:b w:val="0"/>
                <w:bCs w:val="0"/>
                <w:sz w:val="18"/>
                <w:szCs w:val="18"/>
                <w:lang w:val="es-ES_tradnl"/>
              </w:rPr>
            </w:pPr>
            <w:r w:rsidRPr="000D2B28">
              <w:rPr>
                <w:lang w:val="es-ES_tradnl"/>
              </w:rPr>
              <w:t>Alcance</w:t>
            </w:r>
          </w:p>
        </w:tc>
        <w:tc>
          <w:tcPr>
            <w:tcW w:w="4264" w:type="pct"/>
            <w:vAlign w:val="center"/>
          </w:tcPr>
          <w:p w14:paraId="3BE40D9E" w14:textId="344DC398" w:rsidR="00ED579C" w:rsidRPr="000D2B28" w:rsidRDefault="00ED579C" w:rsidP="00916B70">
            <w:pPr>
              <w:tabs>
                <w:tab w:val="clear" w:pos="1134"/>
              </w:tabs>
              <w:snapToGrid w:val="0"/>
              <w:spacing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ES_tradnl"/>
              </w:rPr>
            </w:pPr>
            <w:r w:rsidRPr="000D2B28">
              <w:rPr>
                <w:lang w:val="es-ES_tradnl"/>
              </w:rPr>
              <w:t xml:space="preserve">La zona geográfica afectada y </w:t>
            </w:r>
            <w:r w:rsidR="00EF1FE6" w:rsidRPr="000D2B28">
              <w:rPr>
                <w:lang w:val="es-ES_tradnl"/>
              </w:rPr>
              <w:t xml:space="preserve">la característica general </w:t>
            </w:r>
            <w:r w:rsidRPr="000D2B28">
              <w:rPr>
                <w:lang w:val="es-ES_tradnl"/>
              </w:rPr>
              <w:t>del fenómeno meteorológico.</w:t>
            </w:r>
          </w:p>
        </w:tc>
      </w:tr>
    </w:tbl>
    <w:p w14:paraId="78D2E3ED" w14:textId="155B8FA2" w:rsidR="00ED579C" w:rsidRPr="000D2B28" w:rsidRDefault="00ED579C" w:rsidP="00ED579C">
      <w:pPr>
        <w:keepNext/>
        <w:keepLines/>
        <w:tabs>
          <w:tab w:val="clear" w:pos="1134"/>
        </w:tabs>
        <w:snapToGrid w:val="0"/>
        <w:spacing w:before="240" w:after="240"/>
        <w:ind w:right="-170"/>
        <w:jc w:val="left"/>
        <w:rPr>
          <w:rFonts w:eastAsia="Times New Roman" w:cs="Times New Roman"/>
          <w:lang w:val="es-ES_tradnl"/>
        </w:rPr>
      </w:pPr>
      <w:r w:rsidRPr="000D2B28">
        <w:rPr>
          <w:lang w:val="es-ES_tradnl"/>
        </w:rPr>
        <w:t>Las diferentes magnitudes y duraciones pueden tener distintos impactos en el medioambiente</w:t>
      </w:r>
      <w:r w:rsidR="00EF1FE6" w:rsidRPr="000D2B28">
        <w:rPr>
          <w:lang w:val="es-ES_tradnl"/>
        </w:rPr>
        <w:t>;</w:t>
      </w:r>
      <w:r w:rsidRPr="000D2B28">
        <w:rPr>
          <w:lang w:val="es-ES_tradnl"/>
        </w:rPr>
        <w:t xml:space="preserve"> </w:t>
      </w:r>
      <w:r w:rsidR="00EF1FE6" w:rsidRPr="000D2B28">
        <w:rPr>
          <w:lang w:val="es-ES_tradnl"/>
        </w:rPr>
        <w:t>p</w:t>
      </w:r>
      <w:r w:rsidRPr="000D2B28">
        <w:rPr>
          <w:lang w:val="es-ES_tradnl"/>
        </w:rPr>
        <w:t xml:space="preserve">or ejemplo, los distintos tipos de árboles tienen diferentes respuestas y pueden romperse </w:t>
      </w:r>
      <w:r w:rsidR="005433CC" w:rsidRPr="000D2B28">
        <w:rPr>
          <w:lang w:val="es-ES_tradnl"/>
        </w:rPr>
        <w:t xml:space="preserve">con </w:t>
      </w:r>
      <w:r w:rsidRPr="000D2B28">
        <w:rPr>
          <w:lang w:val="es-ES_tradnl"/>
        </w:rPr>
        <w:t xml:space="preserve">diferentes umbrales de velocidad del viento. El alcance o la gravedad de los daños ocasionados por </w:t>
      </w:r>
      <w:r w:rsidR="00A4437E" w:rsidRPr="000D2B28">
        <w:rPr>
          <w:lang w:val="es-ES_tradnl"/>
        </w:rPr>
        <w:t xml:space="preserve">los </w:t>
      </w:r>
      <w:r w:rsidRPr="000D2B28">
        <w:rPr>
          <w:lang w:val="es-ES_tradnl"/>
        </w:rPr>
        <w:t xml:space="preserve">vientos también pueden verse afectados por la orografía o las estructuras artificiales alrededor de los árboles. Por ello, la predicción directa del impacto de un peligro conocido suele ser difícil, </w:t>
      </w:r>
      <w:r w:rsidR="00FC656D" w:rsidRPr="000D2B28">
        <w:rPr>
          <w:lang w:val="es-ES_tradnl"/>
        </w:rPr>
        <w:t>y a veces</w:t>
      </w:r>
      <w:r w:rsidRPr="000D2B28">
        <w:rPr>
          <w:lang w:val="es-ES_tradnl"/>
        </w:rPr>
        <w:t xml:space="preserve"> imposible. Teniendo en cuenta esta limitación, la OMM ha </w:t>
      </w:r>
      <w:r w:rsidR="00A4437E" w:rsidRPr="000D2B28">
        <w:rPr>
          <w:lang w:val="es-ES_tradnl"/>
        </w:rPr>
        <w:t xml:space="preserve">dispuesto </w:t>
      </w:r>
      <w:r w:rsidRPr="000D2B28">
        <w:rPr>
          <w:lang w:val="es-ES_tradnl"/>
        </w:rPr>
        <w:t xml:space="preserve">la adopción de las predicciones que </w:t>
      </w:r>
      <w:r w:rsidR="00A4437E" w:rsidRPr="000D2B28">
        <w:rPr>
          <w:lang w:val="es-ES_tradnl"/>
        </w:rPr>
        <w:t xml:space="preserve">tienen </w:t>
      </w:r>
      <w:r w:rsidRPr="000D2B28">
        <w:rPr>
          <w:lang w:val="es-ES_tradnl"/>
        </w:rPr>
        <w:t>en cuenta los impactos. Si se conoce la relación entre un peligro y el impacto conexo, podemos estimar el impacto resultante.</w:t>
      </w:r>
      <w:bookmarkStart w:id="26" w:name="_Int_EYini1Qt"/>
      <w:bookmarkEnd w:id="26"/>
    </w:p>
    <w:p w14:paraId="4D7EEFB0" w14:textId="77777777" w:rsidR="00ED579C" w:rsidRPr="000D2B28" w:rsidRDefault="00ED579C" w:rsidP="00ED579C">
      <w:pPr>
        <w:keepNext/>
        <w:keepLines/>
        <w:numPr>
          <w:ilvl w:val="1"/>
          <w:numId w:val="0"/>
        </w:numPr>
        <w:tabs>
          <w:tab w:val="clear" w:pos="1134"/>
        </w:tabs>
        <w:spacing w:before="240"/>
        <w:ind w:left="1134" w:hanging="1134"/>
        <w:jc w:val="left"/>
        <w:outlineLvl w:val="1"/>
        <w:rPr>
          <w:rFonts w:eastAsia="DengXian Light" w:cs="Calibri"/>
          <w:b/>
          <w:bCs/>
          <w:i/>
          <w:iCs/>
          <w:lang w:val="es-ES_tradnl"/>
        </w:rPr>
      </w:pPr>
      <w:bookmarkStart w:id="27" w:name="_Toc121319297"/>
      <w:bookmarkStart w:id="28" w:name="_Toc121402634"/>
      <w:r w:rsidRPr="000D2B28">
        <w:rPr>
          <w:b/>
          <w:bCs/>
          <w:i/>
          <w:iCs/>
          <w:lang w:val="es-ES_tradnl"/>
        </w:rPr>
        <w:t>1.3</w:t>
      </w:r>
      <w:r w:rsidRPr="000D2B28">
        <w:rPr>
          <w:lang w:val="es-ES_tradnl"/>
        </w:rPr>
        <w:t xml:space="preserve"> </w:t>
      </w:r>
      <w:r w:rsidRPr="000D2B28">
        <w:rPr>
          <w:lang w:val="es-ES_tradnl"/>
        </w:rPr>
        <w:tab/>
      </w:r>
      <w:r w:rsidRPr="000D2B28">
        <w:rPr>
          <w:b/>
          <w:bCs/>
          <w:i/>
          <w:iCs/>
          <w:lang w:val="es-ES_tradnl"/>
        </w:rPr>
        <w:t>Conocimiento de los riesgos</w:t>
      </w:r>
      <w:bookmarkEnd w:id="27"/>
      <w:bookmarkEnd w:id="28"/>
    </w:p>
    <w:p w14:paraId="19BDFEB1" w14:textId="05983F7C" w:rsidR="00ED579C" w:rsidRPr="000D2B28" w:rsidRDefault="00ED579C" w:rsidP="00ED579C">
      <w:pPr>
        <w:tabs>
          <w:tab w:val="clear" w:pos="1134"/>
        </w:tabs>
        <w:snapToGrid w:val="0"/>
        <w:spacing w:before="240" w:after="240"/>
        <w:ind w:right="-170"/>
        <w:jc w:val="left"/>
        <w:rPr>
          <w:rFonts w:eastAsia="Times New Roman" w:cs="Times New Roman"/>
          <w:lang w:val="es-ES_tradnl"/>
        </w:rPr>
      </w:pPr>
      <w:r w:rsidRPr="000D2B28">
        <w:rPr>
          <w:lang w:val="es-ES_tradnl"/>
        </w:rPr>
        <w:t xml:space="preserve">El riesgo es la probabilidad y la magnitud de </w:t>
      </w:r>
      <w:r w:rsidR="00A4437E" w:rsidRPr="000D2B28">
        <w:rPr>
          <w:lang w:val="es-ES_tradnl"/>
        </w:rPr>
        <w:t xml:space="preserve">los </w:t>
      </w:r>
      <w:r w:rsidRPr="000D2B28">
        <w:rPr>
          <w:lang w:val="es-ES_tradnl"/>
        </w:rPr>
        <w:t xml:space="preserve">posibles daños </w:t>
      </w:r>
      <w:r w:rsidR="00286D78" w:rsidRPr="000D2B28">
        <w:rPr>
          <w:lang w:val="es-ES_tradnl"/>
        </w:rPr>
        <w:t>infligidos</w:t>
      </w:r>
      <w:r w:rsidRPr="000D2B28">
        <w:rPr>
          <w:lang w:val="es-ES_tradnl"/>
        </w:rPr>
        <w:t xml:space="preserve"> en los seres humanos, sus medios de subsistencia y sus bienes debido a su exposición y vulnerabilidad a un peligro; la sensibilidad o susceptibilidad al daño y la falta de capacidad para afrontarlo y adaptarse. Se trata a fondo en documentos anteriores de la OMM, por ejemplo </w:t>
      </w:r>
      <w:hyperlink r:id="rId39" w:history="1">
        <w:r w:rsidRPr="000D2B28">
          <w:rPr>
            <w:rStyle w:val="Hyperlink"/>
            <w:i/>
            <w:iCs/>
            <w:lang w:val="es-ES_tradnl"/>
          </w:rPr>
          <w:t xml:space="preserve">WMO Comprehensive </w:t>
        </w:r>
        <w:proofErr w:type="spellStart"/>
        <w:r w:rsidRPr="000D2B28">
          <w:rPr>
            <w:rStyle w:val="Hyperlink"/>
            <w:i/>
            <w:iCs/>
            <w:lang w:val="es-ES_tradnl"/>
          </w:rPr>
          <w:t>Risk</w:t>
        </w:r>
        <w:proofErr w:type="spellEnd"/>
        <w:r w:rsidRPr="000D2B28">
          <w:rPr>
            <w:rStyle w:val="Hyperlink"/>
            <w:i/>
            <w:iCs/>
            <w:lang w:val="es-ES_tradnl"/>
          </w:rPr>
          <w:t xml:space="preserve"> </w:t>
        </w:r>
        <w:proofErr w:type="spellStart"/>
        <w:r w:rsidRPr="000D2B28">
          <w:rPr>
            <w:rStyle w:val="Hyperlink"/>
            <w:i/>
            <w:iCs/>
            <w:lang w:val="es-ES_tradnl"/>
          </w:rPr>
          <w:t>Assessment</w:t>
        </w:r>
        <w:proofErr w:type="spellEnd"/>
        <w:r w:rsidRPr="000D2B28">
          <w:rPr>
            <w:rStyle w:val="Hyperlink"/>
            <w:i/>
            <w:iCs/>
            <w:lang w:val="es-ES_tradnl"/>
          </w:rPr>
          <w:t xml:space="preserve"> </w:t>
        </w:r>
        <w:proofErr w:type="spellStart"/>
        <w:r w:rsidRPr="000D2B28">
          <w:rPr>
            <w:rStyle w:val="Hyperlink"/>
            <w:i/>
            <w:iCs/>
            <w:lang w:val="es-ES_tradnl"/>
          </w:rPr>
          <w:t>for</w:t>
        </w:r>
        <w:proofErr w:type="spellEnd"/>
        <w:r w:rsidRPr="000D2B28">
          <w:rPr>
            <w:rStyle w:val="Hyperlink"/>
            <w:i/>
            <w:iCs/>
            <w:lang w:val="es-ES_tradnl"/>
          </w:rPr>
          <w:t xml:space="preserve"> Natural </w:t>
        </w:r>
        <w:proofErr w:type="spellStart"/>
        <w:r w:rsidRPr="000D2B28">
          <w:rPr>
            <w:rStyle w:val="Hyperlink"/>
            <w:i/>
            <w:iCs/>
            <w:lang w:val="es-ES_tradnl"/>
          </w:rPr>
          <w:t>Hazards</w:t>
        </w:r>
        <w:proofErr w:type="spellEnd"/>
      </w:hyperlink>
      <w:r w:rsidRPr="000D2B28">
        <w:rPr>
          <w:lang w:val="es-ES_tradnl"/>
        </w:rPr>
        <w:t xml:space="preserve"> (WMO/TD No. 955) (Evaluación exhaustiva de la OMM </w:t>
      </w:r>
      <w:r w:rsidR="00286D78" w:rsidRPr="000D2B28">
        <w:rPr>
          <w:lang w:val="es-ES_tradnl"/>
        </w:rPr>
        <w:t xml:space="preserve">en materia de </w:t>
      </w:r>
      <w:r w:rsidRPr="000D2B28">
        <w:rPr>
          <w:lang w:val="es-ES_tradnl"/>
        </w:rPr>
        <w:t xml:space="preserve">peligros naturales), el </w:t>
      </w:r>
      <w:hyperlink r:id="rId40" w:anchor=".Y6Sb1nbMJnI" w:history="1">
        <w:r w:rsidRPr="000D2B28">
          <w:rPr>
            <w:rStyle w:val="Hyperlink"/>
            <w:i/>
            <w:iCs/>
            <w:lang w:val="es-ES_tradnl"/>
          </w:rPr>
          <w:t>Marco de gestión de riesgos de la OMM</w:t>
        </w:r>
      </w:hyperlink>
      <w:r w:rsidRPr="000D2B28">
        <w:rPr>
          <w:lang w:val="es-ES_tradnl"/>
        </w:rPr>
        <w:t xml:space="preserve"> (OMM-</w:t>
      </w:r>
      <w:proofErr w:type="spellStart"/>
      <w:r w:rsidRPr="000D2B28">
        <w:rPr>
          <w:lang w:val="es-ES_tradnl"/>
        </w:rPr>
        <w:t>Nº</w:t>
      </w:r>
      <w:proofErr w:type="spellEnd"/>
      <w:r w:rsidRPr="000D2B28">
        <w:rPr>
          <w:lang w:val="es-ES_tradnl"/>
        </w:rPr>
        <w:t xml:space="preserve"> 1111) y las </w:t>
      </w:r>
      <w:hyperlink r:id="rId41" w:history="1">
        <w:r w:rsidRPr="000D2B28">
          <w:rPr>
            <w:rStyle w:val="Hyperlink"/>
            <w:i/>
            <w:iCs/>
            <w:lang w:val="es-ES_tradnl"/>
          </w:rPr>
          <w:t>Directrices de la Organización Meteorológica Mundial sobre los servicios de predicción y aviso de peligros múltiples que tienen en cuenta los impactos</w:t>
        </w:r>
      </w:hyperlink>
      <w:r w:rsidRPr="000D2B28">
        <w:rPr>
          <w:lang w:val="es-ES_tradnl"/>
        </w:rPr>
        <w:t xml:space="preserve"> (OMM-</w:t>
      </w:r>
      <w:proofErr w:type="spellStart"/>
      <w:r w:rsidRPr="000D2B28">
        <w:rPr>
          <w:lang w:val="es-ES_tradnl"/>
        </w:rPr>
        <w:t>Nº</w:t>
      </w:r>
      <w:proofErr w:type="spellEnd"/>
      <w:r w:rsidRPr="000D2B28">
        <w:rPr>
          <w:lang w:val="es-ES_tradnl"/>
        </w:rPr>
        <w:t> 1150).</w:t>
      </w:r>
    </w:p>
    <w:p w14:paraId="28E09848" w14:textId="77777777" w:rsidR="00ED579C" w:rsidRPr="000D2B28" w:rsidRDefault="00ED579C" w:rsidP="00ED579C">
      <w:pPr>
        <w:tabs>
          <w:tab w:val="clear" w:pos="1134"/>
        </w:tabs>
        <w:snapToGrid w:val="0"/>
        <w:spacing w:before="240" w:after="240"/>
        <w:ind w:right="-170"/>
        <w:jc w:val="left"/>
        <w:rPr>
          <w:rFonts w:eastAsia="Times New Roman" w:cs="Calibri"/>
          <w:lang w:val="es-ES_tradnl"/>
        </w:rPr>
      </w:pPr>
      <w:r w:rsidRPr="000D2B28">
        <w:rPr>
          <w:lang w:val="es-ES_tradnl"/>
        </w:rPr>
        <w:t>La exposición es la presencia de personas; los medios de subsistencia; las especies o los ecosistemas; las funciones, servicios y recursos medioambientales; la infraestructura; o bienes económicos, sociales o culturales en lugares y entornos que podrían verse afectados negativamente.</w:t>
      </w:r>
    </w:p>
    <w:p w14:paraId="4B3EBCAD" w14:textId="267003FC" w:rsidR="00ED579C" w:rsidRPr="000D2B28" w:rsidRDefault="00ED579C" w:rsidP="00ED579C">
      <w:pPr>
        <w:tabs>
          <w:tab w:val="clear" w:pos="1134"/>
        </w:tabs>
        <w:snapToGrid w:val="0"/>
        <w:spacing w:before="240" w:after="240"/>
        <w:ind w:right="-170"/>
        <w:jc w:val="left"/>
        <w:rPr>
          <w:rFonts w:eastAsia="Times New Roman" w:cs="Calibri"/>
          <w:lang w:val="es-ES_tradnl"/>
        </w:rPr>
      </w:pPr>
      <w:r w:rsidRPr="000D2B28">
        <w:rPr>
          <w:lang w:val="es-ES_tradnl"/>
        </w:rPr>
        <w:t xml:space="preserve">La vulnerabilidad es la susceptibilidad de los seres humanos, </w:t>
      </w:r>
      <w:r w:rsidR="00FC56D9" w:rsidRPr="000D2B28">
        <w:rPr>
          <w:lang w:val="es-ES_tradnl"/>
        </w:rPr>
        <w:t xml:space="preserve">los </w:t>
      </w:r>
      <w:r w:rsidRPr="000D2B28">
        <w:rPr>
          <w:lang w:val="es-ES_tradnl"/>
        </w:rPr>
        <w:t xml:space="preserve">medios de subsistencia y </w:t>
      </w:r>
      <w:r w:rsidR="00FC56D9" w:rsidRPr="000D2B28">
        <w:rPr>
          <w:lang w:val="es-ES_tradnl"/>
        </w:rPr>
        <w:t xml:space="preserve">los </w:t>
      </w:r>
      <w:r w:rsidRPr="000D2B28">
        <w:rPr>
          <w:lang w:val="es-ES_tradnl"/>
        </w:rPr>
        <w:t xml:space="preserve">bienes </w:t>
      </w:r>
      <w:r w:rsidR="00FC56D9" w:rsidRPr="000D2B28">
        <w:rPr>
          <w:lang w:val="es-ES_tradnl"/>
        </w:rPr>
        <w:t xml:space="preserve">expuestos </w:t>
      </w:r>
      <w:r w:rsidRPr="000D2B28">
        <w:rPr>
          <w:lang w:val="es-ES_tradnl"/>
        </w:rPr>
        <w:t>a sufrir efectos perniciosos cuando son castigados por un peligro.</w:t>
      </w:r>
    </w:p>
    <w:p w14:paraId="40D90D5E" w14:textId="7372B6F3" w:rsidR="00ED579C" w:rsidRPr="000D2B28" w:rsidRDefault="00ED579C" w:rsidP="00ED579C">
      <w:pPr>
        <w:tabs>
          <w:tab w:val="clear" w:pos="1134"/>
        </w:tabs>
        <w:snapToGrid w:val="0"/>
        <w:spacing w:before="240" w:after="240"/>
        <w:ind w:right="-170"/>
        <w:jc w:val="left"/>
        <w:rPr>
          <w:rFonts w:eastAsia="Times New Roman" w:cs="Calibri"/>
          <w:lang w:val="es-ES_tradnl"/>
        </w:rPr>
      </w:pPr>
      <w:r w:rsidRPr="000D2B28">
        <w:rPr>
          <w:lang w:val="es-ES_tradnl"/>
        </w:rPr>
        <w:lastRenderedPageBreak/>
        <w:t>Los riesgos surgen de la suma de los peligros, el grado de exposición de las personas y bienes a esos peligros y las vulnerabilidades y capacidades de afrontamiento de est</w:t>
      </w:r>
      <w:r w:rsidR="00FD27CB" w:rsidRPr="000D2B28">
        <w:rPr>
          <w:lang w:val="es-ES_tradnl"/>
        </w:rPr>
        <w:t>o</w:t>
      </w:r>
      <w:r w:rsidRPr="000D2B28">
        <w:rPr>
          <w:lang w:val="es-ES_tradnl"/>
        </w:rPr>
        <w:t>s en un lugar determinado. Las evaluaciones de esos riesgos requieren la recopilación y el análisis sistemáticos de los datos. Deben tenerse en cuenta la dinámica y los impactos combinados de los peligros y las vulnerabilidades derivadas de la urbanización no planificada, los cambios en el uso de la tierra en zonas rurales, la degradación medioambiental y el cambio climático.</w:t>
      </w:r>
    </w:p>
    <w:p w14:paraId="61E2A4CA" w14:textId="2E057C18" w:rsidR="00ED579C" w:rsidRPr="000D2B28" w:rsidRDefault="00C10036" w:rsidP="00ED579C">
      <w:pPr>
        <w:tabs>
          <w:tab w:val="clear" w:pos="1134"/>
        </w:tabs>
        <w:snapToGrid w:val="0"/>
        <w:spacing w:before="240" w:after="240"/>
        <w:ind w:right="-170"/>
        <w:jc w:val="left"/>
        <w:rPr>
          <w:rFonts w:eastAsia="Times New Roman" w:cs="Times New Roman"/>
          <w:lang w:val="es-ES_tradnl"/>
        </w:rPr>
      </w:pPr>
      <w:r w:rsidRPr="000D2B28">
        <w:rPr>
          <w:lang w:val="es-ES_tradnl"/>
        </w:rPr>
        <w:t>Para c</w:t>
      </w:r>
      <w:r w:rsidR="00ED579C" w:rsidRPr="000D2B28">
        <w:rPr>
          <w:lang w:val="es-ES_tradnl"/>
        </w:rPr>
        <w:t>omunicar el riesgo en una zona determinada</w:t>
      </w:r>
      <w:r w:rsidR="004651A3" w:rsidRPr="000D2B28">
        <w:rPr>
          <w:lang w:val="es-ES_tradnl"/>
        </w:rPr>
        <w:t>,</w:t>
      </w:r>
      <w:r w:rsidR="00ED579C" w:rsidRPr="000D2B28">
        <w:rPr>
          <w:lang w:val="es-ES_tradnl"/>
        </w:rPr>
        <w:t xml:space="preserve"> </w:t>
      </w:r>
      <w:r w:rsidRPr="000D2B28">
        <w:rPr>
          <w:lang w:val="es-ES_tradnl"/>
        </w:rPr>
        <w:t xml:space="preserve">es necesario </w:t>
      </w:r>
      <w:r w:rsidR="00ED579C" w:rsidRPr="000D2B28">
        <w:rPr>
          <w:lang w:val="es-ES_tradnl"/>
        </w:rPr>
        <w:t>transmitir claramente la probabilidad de que se produzca un fenómeno junto con el posible impacto que causará el fenómeno. Véase un ejemplo en la figura 1.</w:t>
      </w:r>
      <w:bookmarkStart w:id="29" w:name="_Int_dwYvr1iL"/>
      <w:bookmarkEnd w:id="29"/>
    </w:p>
    <w:p w14:paraId="4ED8CAD3" w14:textId="3ACD4820" w:rsidR="00ED579C" w:rsidRPr="000D2B28" w:rsidRDefault="00857127" w:rsidP="00ED579C">
      <w:pPr>
        <w:tabs>
          <w:tab w:val="clear" w:pos="1134"/>
        </w:tabs>
        <w:snapToGrid w:val="0"/>
        <w:spacing w:before="240"/>
        <w:jc w:val="center"/>
        <w:rPr>
          <w:rFonts w:eastAsia="Times New Roman" w:cs="Calibri"/>
          <w:sz w:val="24"/>
          <w:szCs w:val="24"/>
          <w:lang w:val="es-ES_tradnl" w:eastAsia="zh-CN"/>
        </w:rPr>
      </w:pPr>
      <w:r w:rsidRPr="00010E2C">
        <w:rPr>
          <w:rFonts w:ascii="Calibri" w:eastAsia="Times New Roman" w:hAnsi="Calibri" w:cs="Calibri"/>
          <w:noProof/>
          <w:sz w:val="24"/>
          <w:szCs w:val="24"/>
          <w:lang w:val="zh-CN" w:eastAsia="zh-CN"/>
        </w:rPr>
        <w:drawing>
          <wp:inline distT="0" distB="0" distL="0" distR="0" wp14:anchorId="7054CA50" wp14:editId="7FE26555">
            <wp:extent cx="5368705" cy="2407920"/>
            <wp:effectExtent l="0" t="0" r="3810" b="0"/>
            <wp:docPr id="8" name="Picture 8"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medium confidence"/>
                    <pic:cNvPicPr>
                      <a:picLocks noChangeAspect="1"/>
                    </pic:cNvPicPr>
                  </pic:nvPicPr>
                  <pic:blipFill>
                    <a:blip r:embed="rId42"/>
                    <a:stretch>
                      <a:fillRect/>
                    </a:stretch>
                  </pic:blipFill>
                  <pic:spPr>
                    <a:xfrm>
                      <a:off x="0" y="0"/>
                      <a:ext cx="5429277" cy="2435087"/>
                    </a:xfrm>
                    <a:prstGeom prst="rect">
                      <a:avLst/>
                    </a:prstGeom>
                  </pic:spPr>
                </pic:pic>
              </a:graphicData>
            </a:graphic>
          </wp:inline>
        </w:drawing>
      </w:r>
    </w:p>
    <w:p w14:paraId="6DE9DAA4" w14:textId="442221A8" w:rsidR="00ED579C" w:rsidRPr="000D2B28" w:rsidRDefault="00ED579C" w:rsidP="00ED579C">
      <w:pPr>
        <w:tabs>
          <w:tab w:val="clear" w:pos="1134"/>
        </w:tabs>
        <w:snapToGrid w:val="0"/>
        <w:spacing w:before="240"/>
        <w:jc w:val="center"/>
        <w:rPr>
          <w:rFonts w:eastAsia="Times New Roman" w:cs="Calibri"/>
          <w:b/>
          <w:bCs/>
          <w:sz w:val="18"/>
          <w:szCs w:val="18"/>
          <w:lang w:val="es-ES_tradnl"/>
        </w:rPr>
      </w:pPr>
      <w:r w:rsidRPr="000D2B28">
        <w:rPr>
          <w:b/>
          <w:bCs/>
          <w:lang w:val="es-ES_tradnl"/>
        </w:rPr>
        <w:t>Figura 1.</w:t>
      </w:r>
      <w:r w:rsidRPr="000D2B28">
        <w:rPr>
          <w:lang w:val="es-ES_tradnl"/>
        </w:rPr>
        <w:t xml:space="preserve"> </w:t>
      </w:r>
      <w:r w:rsidRPr="000D2B28">
        <w:rPr>
          <w:b/>
          <w:bCs/>
          <w:lang w:val="es-ES_tradnl"/>
        </w:rPr>
        <w:t xml:space="preserve">Ejemplo de matriz de riesgos basada en la probabilidad y el impacto, extraída de la publicación </w:t>
      </w:r>
      <w:hyperlink r:id="rId43" w:history="1">
        <w:r w:rsidRPr="000D2B28">
          <w:rPr>
            <w:rStyle w:val="Hyperlink"/>
            <w:b/>
            <w:bCs/>
            <w:lang w:val="es-ES_tradnl"/>
          </w:rPr>
          <w:t>OMM-</w:t>
        </w:r>
        <w:proofErr w:type="spellStart"/>
        <w:r w:rsidRPr="000D2B28">
          <w:rPr>
            <w:rStyle w:val="Hyperlink"/>
            <w:b/>
            <w:bCs/>
            <w:lang w:val="es-ES_tradnl"/>
          </w:rPr>
          <w:t>Nº</w:t>
        </w:r>
        <w:proofErr w:type="spellEnd"/>
        <w:r w:rsidRPr="000D2B28">
          <w:rPr>
            <w:rStyle w:val="Hyperlink"/>
            <w:b/>
            <w:bCs/>
            <w:lang w:val="es-ES_tradnl"/>
          </w:rPr>
          <w:t> 1111</w:t>
        </w:r>
      </w:hyperlink>
    </w:p>
    <w:p w14:paraId="3F75A530" w14:textId="77777777" w:rsidR="00ED579C" w:rsidRPr="000D2B28" w:rsidRDefault="00ED579C" w:rsidP="00ED579C">
      <w:pPr>
        <w:tabs>
          <w:tab w:val="clear" w:pos="1134"/>
        </w:tabs>
        <w:jc w:val="left"/>
        <w:rPr>
          <w:rFonts w:eastAsia="DengXian Light" w:cs="Calibri"/>
          <w:b/>
          <w:bCs/>
          <w:i/>
          <w:iCs/>
          <w:lang w:val="es-ES_tradnl" w:eastAsia="zh-CN"/>
        </w:rPr>
      </w:pPr>
      <w:bookmarkStart w:id="30" w:name="_Toc121319298"/>
      <w:bookmarkStart w:id="31" w:name="_Toc121402635"/>
      <w:r w:rsidRPr="000D2B28">
        <w:rPr>
          <w:rFonts w:eastAsia="DengXian Light" w:cs="Calibri"/>
          <w:b/>
          <w:bCs/>
          <w:i/>
          <w:iCs/>
          <w:lang w:val="es-ES_tradnl" w:eastAsia="zh-CN"/>
        </w:rPr>
        <w:br w:type="page"/>
      </w:r>
    </w:p>
    <w:p w14:paraId="1F4EF396" w14:textId="77777777" w:rsidR="00ED579C" w:rsidRPr="000D2B28" w:rsidRDefault="00ED579C" w:rsidP="00ED579C">
      <w:pPr>
        <w:keepNext/>
        <w:keepLines/>
        <w:numPr>
          <w:ilvl w:val="1"/>
          <w:numId w:val="0"/>
        </w:numPr>
        <w:tabs>
          <w:tab w:val="clear" w:pos="1134"/>
        </w:tabs>
        <w:spacing w:after="240"/>
        <w:ind w:left="1134" w:hanging="1134"/>
        <w:jc w:val="left"/>
        <w:outlineLvl w:val="1"/>
        <w:rPr>
          <w:rFonts w:eastAsia="DengXian Light" w:cs="Calibri"/>
          <w:b/>
          <w:bCs/>
          <w:i/>
          <w:iCs/>
          <w:lang w:val="es-ES_tradnl"/>
        </w:rPr>
      </w:pPr>
      <w:r w:rsidRPr="000D2B28">
        <w:rPr>
          <w:b/>
          <w:bCs/>
          <w:i/>
          <w:iCs/>
          <w:lang w:val="es-ES_tradnl"/>
        </w:rPr>
        <w:lastRenderedPageBreak/>
        <w:t>1.4</w:t>
      </w:r>
      <w:r w:rsidRPr="000D2B28">
        <w:rPr>
          <w:lang w:val="es-ES_tradnl"/>
        </w:rPr>
        <w:t xml:space="preserve"> </w:t>
      </w:r>
      <w:r w:rsidRPr="000D2B28">
        <w:rPr>
          <w:lang w:val="es-ES_tradnl"/>
        </w:rPr>
        <w:tab/>
      </w:r>
      <w:r w:rsidRPr="000D2B28">
        <w:rPr>
          <w:b/>
          <w:bCs/>
          <w:i/>
          <w:iCs/>
          <w:lang w:val="es-ES_tradnl"/>
        </w:rPr>
        <w:t>Detección, monitoreo, análisis y predicción de peligros</w:t>
      </w:r>
      <w:bookmarkEnd w:id="30"/>
      <w:bookmarkEnd w:id="31"/>
    </w:p>
    <w:p w14:paraId="32E39078" w14:textId="3DA551DA" w:rsidR="00ED579C" w:rsidRPr="000D2B28" w:rsidRDefault="00ED579C" w:rsidP="00ED579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Todos los sistemas de alerta temprana de peligros múltiples (MHEWS) se basan en la detección, el monitoreo, el análisis y la predicción de los peligros. Las herramientas habituales de monitoreo de los ciclones tropicales son las imágenes de satélite</w:t>
      </w:r>
      <w:r w:rsidR="004826BF" w:rsidRPr="000D2B28">
        <w:rPr>
          <w:lang w:val="es-ES_tradnl"/>
        </w:rPr>
        <w:t>s</w:t>
      </w:r>
      <w:r w:rsidRPr="000D2B28">
        <w:rPr>
          <w:lang w:val="es-ES_tradnl"/>
        </w:rPr>
        <w:t xml:space="preserve"> y radar</w:t>
      </w:r>
      <w:r w:rsidR="004826BF" w:rsidRPr="000D2B28">
        <w:rPr>
          <w:lang w:val="es-ES_tradnl"/>
        </w:rPr>
        <w:t>es</w:t>
      </w:r>
      <w:r w:rsidRPr="000D2B28">
        <w:rPr>
          <w:lang w:val="es-ES_tradnl"/>
        </w:rPr>
        <w:t xml:space="preserve">, las observaciones en superficie y en altitud desde estaciones meteorológicas, plataformas petrolíferas, boyas y buques, los datos de </w:t>
      </w:r>
      <w:r w:rsidR="00B45A3C" w:rsidRPr="000D2B28">
        <w:rPr>
          <w:lang w:val="es-ES_tradnl"/>
        </w:rPr>
        <w:t xml:space="preserve">los </w:t>
      </w:r>
      <w:r w:rsidRPr="000D2B28">
        <w:rPr>
          <w:lang w:val="es-ES_tradnl"/>
        </w:rPr>
        <w:t>viento</w:t>
      </w:r>
      <w:r w:rsidR="00B45A3C" w:rsidRPr="000D2B28">
        <w:rPr>
          <w:lang w:val="es-ES_tradnl"/>
        </w:rPr>
        <w:t>s determinados mediante</w:t>
      </w:r>
      <w:r w:rsidRPr="000D2B28">
        <w:rPr>
          <w:lang w:val="es-ES_tradnl"/>
        </w:rPr>
        <w:t xml:space="preserve"> satélite</w:t>
      </w:r>
      <w:r w:rsidR="00FD27CB" w:rsidRPr="000D2B28">
        <w:rPr>
          <w:lang w:val="es-ES_tradnl"/>
        </w:rPr>
        <w:t>s</w:t>
      </w:r>
      <w:r w:rsidRPr="000D2B28">
        <w:rPr>
          <w:lang w:val="es-ES_tradnl"/>
        </w:rPr>
        <w:t xml:space="preserve"> y los datos </w:t>
      </w:r>
      <w:r w:rsidR="00B45A3C" w:rsidRPr="000D2B28">
        <w:rPr>
          <w:lang w:val="es-ES_tradnl"/>
        </w:rPr>
        <w:t xml:space="preserve">obtenidos </w:t>
      </w:r>
      <w:r w:rsidRPr="000D2B28">
        <w:rPr>
          <w:lang w:val="es-ES_tradnl"/>
        </w:rPr>
        <w:t xml:space="preserve">desde aeronaves. Cuando un ciclón tropical está cerca de una masa continental, el radar Doppler, si está disponible, es esencial para realizar el monitoreo tanto de la localización como de la intensidad. En algunas cuencas </w:t>
      </w:r>
      <w:r w:rsidR="00B45A3C" w:rsidRPr="000D2B28">
        <w:rPr>
          <w:lang w:val="es-ES_tradnl"/>
        </w:rPr>
        <w:t>afectadas por</w:t>
      </w:r>
      <w:r w:rsidRPr="000D2B28">
        <w:rPr>
          <w:lang w:val="es-ES_tradnl"/>
        </w:rPr>
        <w:t xml:space="preserve"> ciclones tropicales, también se utilizan vuelos de reconocimiento aéreo para realizar mediciones en el centro de un ciclón tropical y a su alrededor, y </w:t>
      </w:r>
      <w:r w:rsidR="00B45A3C" w:rsidRPr="000D2B28">
        <w:rPr>
          <w:lang w:val="es-ES_tradnl"/>
        </w:rPr>
        <w:t xml:space="preserve">para </w:t>
      </w:r>
      <w:r w:rsidRPr="000D2B28">
        <w:rPr>
          <w:lang w:val="es-ES_tradnl"/>
        </w:rPr>
        <w:t xml:space="preserve">recopilar datos de </w:t>
      </w:r>
      <w:r w:rsidR="00B45A3C" w:rsidRPr="000D2B28">
        <w:rPr>
          <w:lang w:val="es-ES_tradnl"/>
        </w:rPr>
        <w:t xml:space="preserve">los </w:t>
      </w:r>
      <w:r w:rsidRPr="000D2B28">
        <w:rPr>
          <w:lang w:val="es-ES_tradnl"/>
        </w:rPr>
        <w:t>viento</w:t>
      </w:r>
      <w:r w:rsidR="00B45A3C" w:rsidRPr="000D2B28">
        <w:rPr>
          <w:lang w:val="es-ES_tradnl"/>
        </w:rPr>
        <w:t>s</w:t>
      </w:r>
      <w:r w:rsidRPr="000D2B28">
        <w:rPr>
          <w:lang w:val="es-ES_tradnl"/>
        </w:rPr>
        <w:t xml:space="preserve"> a nivel del vuelo y en superficie. Los pronosticadores aplican análisis automáticos o manuales </w:t>
      </w:r>
      <w:r w:rsidR="00B45A3C" w:rsidRPr="000D2B28">
        <w:rPr>
          <w:lang w:val="es-ES_tradnl"/>
        </w:rPr>
        <w:t xml:space="preserve">con la técnica de Dvorak </w:t>
      </w:r>
      <w:r w:rsidRPr="000D2B28">
        <w:rPr>
          <w:lang w:val="es-ES_tradnl"/>
        </w:rPr>
        <w:t xml:space="preserve">a las imágenes de satélite para evaluar la intensidad de los ciclones tropicales, </w:t>
      </w:r>
      <w:r w:rsidR="00B45A3C" w:rsidRPr="000D2B28">
        <w:rPr>
          <w:lang w:val="es-ES_tradnl"/>
        </w:rPr>
        <w:t xml:space="preserve">y los </w:t>
      </w:r>
      <w:r w:rsidRPr="000D2B28">
        <w:rPr>
          <w:lang w:val="es-ES_tradnl"/>
        </w:rPr>
        <w:t>complementan con observaciones en superficie, en particular de</w:t>
      </w:r>
      <w:r w:rsidR="00B45A3C" w:rsidRPr="000D2B28">
        <w:rPr>
          <w:lang w:val="es-ES_tradnl"/>
        </w:rPr>
        <w:t>l</w:t>
      </w:r>
      <w:r w:rsidRPr="000D2B28">
        <w:rPr>
          <w:lang w:val="es-ES_tradnl"/>
        </w:rPr>
        <w:t xml:space="preserve"> viento y </w:t>
      </w:r>
      <w:r w:rsidR="00B45A3C" w:rsidRPr="000D2B28">
        <w:rPr>
          <w:lang w:val="es-ES_tradnl"/>
        </w:rPr>
        <w:t xml:space="preserve">la </w:t>
      </w:r>
      <w:r w:rsidRPr="000D2B28">
        <w:rPr>
          <w:lang w:val="es-ES_tradnl"/>
        </w:rPr>
        <w:t>presión, con miras a confirmar la formación de los ciclones tropicales.</w:t>
      </w:r>
    </w:p>
    <w:p w14:paraId="5F2A104D" w14:textId="3EA2D7A1" w:rsidR="00ED579C" w:rsidRPr="000D2B28" w:rsidRDefault="00ED579C" w:rsidP="00ED579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L</w:t>
      </w:r>
      <w:r w:rsidR="00B45A3C" w:rsidRPr="000D2B28">
        <w:rPr>
          <w:lang w:val="es-ES_tradnl"/>
        </w:rPr>
        <w:t>a buena calidad de l</w:t>
      </w:r>
      <w:r w:rsidRPr="000D2B28">
        <w:rPr>
          <w:lang w:val="es-ES_tradnl"/>
        </w:rPr>
        <w:t xml:space="preserve">os datos de observación y </w:t>
      </w:r>
      <w:r w:rsidR="00B45A3C" w:rsidRPr="000D2B28">
        <w:rPr>
          <w:lang w:val="es-ES_tradnl"/>
        </w:rPr>
        <w:t>d</w:t>
      </w:r>
      <w:r w:rsidRPr="000D2B28">
        <w:rPr>
          <w:lang w:val="es-ES_tradnl"/>
        </w:rPr>
        <w:t xml:space="preserve">el análisis de la situación meteorológica real no solo </w:t>
      </w:r>
      <w:r w:rsidR="00B45A3C" w:rsidRPr="000D2B28">
        <w:rPr>
          <w:lang w:val="es-ES_tradnl"/>
        </w:rPr>
        <w:t xml:space="preserve">es </w:t>
      </w:r>
      <w:r w:rsidRPr="000D2B28">
        <w:rPr>
          <w:lang w:val="es-ES_tradnl"/>
        </w:rPr>
        <w:t xml:space="preserve">indispensable para que los SMHN detecten los peligros, sino también </w:t>
      </w:r>
      <w:r w:rsidR="00B45A3C" w:rsidRPr="000D2B28">
        <w:rPr>
          <w:lang w:val="es-ES_tradnl"/>
        </w:rPr>
        <w:t xml:space="preserve">constituye </w:t>
      </w:r>
      <w:r w:rsidRPr="000D2B28">
        <w:rPr>
          <w:lang w:val="es-ES_tradnl"/>
        </w:rPr>
        <w:t xml:space="preserve">una aportación fundamental al modelo de predicción numérica del tiempo (PNT). </w:t>
      </w:r>
      <w:r w:rsidR="002025E2" w:rsidRPr="000D2B28">
        <w:rPr>
          <w:lang w:val="es-ES_tradnl"/>
        </w:rPr>
        <w:t>La exactitud de u</w:t>
      </w:r>
      <w:r w:rsidRPr="000D2B28">
        <w:rPr>
          <w:lang w:val="es-ES_tradnl"/>
        </w:rPr>
        <w:t xml:space="preserve">na predicción de la evolución del ciclón tropical realizada </w:t>
      </w:r>
      <w:r w:rsidR="00D91779" w:rsidRPr="000D2B28">
        <w:rPr>
          <w:lang w:val="es-ES_tradnl"/>
        </w:rPr>
        <w:t xml:space="preserve">mediante </w:t>
      </w:r>
      <w:r w:rsidRPr="000D2B28">
        <w:rPr>
          <w:lang w:val="es-ES_tradnl"/>
        </w:rPr>
        <w:t xml:space="preserve">el modelo de PNT determinará el grado de acierto de la predicción del fenómeno de peligros múltiples </w:t>
      </w:r>
      <w:r w:rsidR="002025E2" w:rsidRPr="000D2B28">
        <w:rPr>
          <w:lang w:val="es-ES_tradnl"/>
        </w:rPr>
        <w:t>conexo</w:t>
      </w:r>
      <w:r w:rsidRPr="000D2B28">
        <w:rPr>
          <w:lang w:val="es-ES_tradnl"/>
        </w:rPr>
        <w:t>. Esto último influye, a su vez, en los posibles impactos en los lugares y las comunidades locales</w:t>
      </w:r>
      <w:r w:rsidR="002025E2" w:rsidRPr="000D2B28">
        <w:rPr>
          <w:lang w:val="es-ES_tradnl"/>
        </w:rPr>
        <w:t xml:space="preserve"> afectados</w:t>
      </w:r>
      <w:r w:rsidRPr="000D2B28">
        <w:rPr>
          <w:lang w:val="es-ES_tradnl"/>
        </w:rPr>
        <w:t xml:space="preserve">. Ningún modelo de PNT puede ser totalmente </w:t>
      </w:r>
      <w:r w:rsidR="002025E2" w:rsidRPr="000D2B28">
        <w:rPr>
          <w:lang w:val="es-ES_tradnl"/>
        </w:rPr>
        <w:t>exacto</w:t>
      </w:r>
      <w:r w:rsidRPr="000D2B28">
        <w:rPr>
          <w:lang w:val="es-ES_tradnl"/>
        </w:rPr>
        <w:t xml:space="preserve">, lo que implica que los posibles impactos previstos están sujetos a diversos grados de incertidumbre. Para calcular cuantitativamente las probabilidades de que se produzcan distintos peligros, los principales centros de PNT utilizan su propio sistema de predicción por conjuntos para simular los posibles escenarios de peligros de la forma más exhaustiva posible. Junto con las relaciones conocidas entre peligros y riesgos, pueden evaluarse todas las magnitudes de los impactos. Habida cuenta de la exposición y la vulnerabilidad conocidas de las personas y los bienes, la evaluación de riesgos cumple un papel esencial en la preparación antes de un fenómeno </w:t>
      </w:r>
      <w:r w:rsidR="002025E2" w:rsidRPr="000D2B28">
        <w:rPr>
          <w:lang w:val="es-ES_tradnl"/>
        </w:rPr>
        <w:t xml:space="preserve">destinada a </w:t>
      </w:r>
      <w:r w:rsidRPr="000D2B28">
        <w:rPr>
          <w:lang w:val="es-ES_tradnl"/>
        </w:rPr>
        <w:t>proteger la vida y los medios de subsistencia.</w:t>
      </w:r>
    </w:p>
    <w:p w14:paraId="6BC04977" w14:textId="2D5BFCEB" w:rsidR="00ED579C" w:rsidRPr="000D2B28" w:rsidRDefault="00ED579C" w:rsidP="00ED579C">
      <w:pPr>
        <w:tabs>
          <w:tab w:val="clear" w:pos="1134"/>
        </w:tabs>
        <w:snapToGrid w:val="0"/>
        <w:spacing w:before="240" w:after="240"/>
        <w:ind w:right="-170"/>
        <w:jc w:val="left"/>
        <w:textAlignment w:val="baseline"/>
        <w:rPr>
          <w:rFonts w:eastAsia="Times New Roman" w:cs="Calibri"/>
          <w:lang w:val="es-ES_tradnl"/>
        </w:rPr>
      </w:pPr>
      <w:r w:rsidRPr="000D2B28">
        <w:rPr>
          <w:lang w:val="es-ES_tradnl"/>
        </w:rPr>
        <w:t>Los SMHN han desarrollado conocimientos especializados y capacidades considerables en</w:t>
      </w:r>
      <w:r w:rsidR="002025E2" w:rsidRPr="000D2B28">
        <w:rPr>
          <w:lang w:val="es-ES_tradnl"/>
        </w:rPr>
        <w:t xml:space="preserve"> materia de</w:t>
      </w:r>
      <w:r w:rsidRPr="000D2B28">
        <w:rPr>
          <w:lang w:val="es-ES_tradnl"/>
        </w:rPr>
        <w:t xml:space="preserve"> prestación de servicios de predicción y avisos hidrometeorológicos; sin embargo, a menudo no están familiarizados con los conceptos de vulnerabilidad y exposición, ni con el funcionamiento de la gestión de emergencias y desastres. Es necesario establecer </w:t>
      </w:r>
      <w:r w:rsidR="002025E2" w:rsidRPr="000D2B28">
        <w:rPr>
          <w:lang w:val="es-ES_tradnl"/>
        </w:rPr>
        <w:t xml:space="preserve">una </w:t>
      </w:r>
      <w:r w:rsidRPr="000D2B28">
        <w:rPr>
          <w:lang w:val="es-ES_tradnl"/>
        </w:rPr>
        <w:t xml:space="preserve">asociación y </w:t>
      </w:r>
      <w:r w:rsidR="002025E2" w:rsidRPr="000D2B28">
        <w:rPr>
          <w:lang w:val="es-ES_tradnl"/>
        </w:rPr>
        <w:t xml:space="preserve">una </w:t>
      </w:r>
      <w:r w:rsidRPr="000D2B28">
        <w:rPr>
          <w:lang w:val="es-ES_tradnl"/>
        </w:rPr>
        <w:t>colaboración con un amplio abanico de asociados que pueden incluir gobiernos, organismos internacionales, instituciones científicas, autoridades de gestión de desastres, el sector de los seguros y las comunidades locales.</w:t>
      </w:r>
    </w:p>
    <w:p w14:paraId="4ACF3EDC" w14:textId="77777777" w:rsidR="00ED579C" w:rsidRPr="000D2B28" w:rsidRDefault="00ED579C" w:rsidP="00ED579C">
      <w:pPr>
        <w:keepNext/>
        <w:keepLines/>
        <w:numPr>
          <w:ilvl w:val="1"/>
          <w:numId w:val="0"/>
        </w:numPr>
        <w:tabs>
          <w:tab w:val="clear" w:pos="1134"/>
        </w:tabs>
        <w:spacing w:before="240"/>
        <w:ind w:left="1134" w:hanging="1134"/>
        <w:jc w:val="left"/>
        <w:outlineLvl w:val="1"/>
        <w:rPr>
          <w:rFonts w:eastAsia="DengXian Light" w:cs="Calibri"/>
          <w:b/>
          <w:bCs/>
          <w:i/>
          <w:iCs/>
          <w:lang w:val="es-ES_tradnl"/>
        </w:rPr>
      </w:pPr>
      <w:bookmarkStart w:id="32" w:name="_Toc113212169"/>
      <w:bookmarkStart w:id="33" w:name="_Toc121319299"/>
      <w:bookmarkStart w:id="34" w:name="_Toc121402636"/>
      <w:r w:rsidRPr="000D2B28">
        <w:rPr>
          <w:b/>
          <w:bCs/>
          <w:i/>
          <w:iCs/>
          <w:lang w:val="es-ES_tradnl"/>
        </w:rPr>
        <w:t>1.5</w:t>
      </w:r>
      <w:r w:rsidRPr="000D2B28">
        <w:rPr>
          <w:lang w:val="es-ES_tradnl"/>
        </w:rPr>
        <w:t xml:space="preserve"> </w:t>
      </w:r>
      <w:r w:rsidRPr="000D2B28">
        <w:rPr>
          <w:lang w:val="es-ES_tradnl"/>
        </w:rPr>
        <w:tab/>
      </w:r>
      <w:r w:rsidRPr="000D2B28">
        <w:rPr>
          <w:b/>
          <w:bCs/>
          <w:i/>
          <w:iCs/>
          <w:lang w:val="es-ES_tradnl"/>
        </w:rPr>
        <w:t>Asociaciones de MHEWS eficaces</w:t>
      </w:r>
      <w:bookmarkEnd w:id="32"/>
      <w:bookmarkEnd w:id="33"/>
      <w:bookmarkEnd w:id="34"/>
    </w:p>
    <w:p w14:paraId="0BAB55AB" w14:textId="67E86F9C" w:rsidR="00ED579C" w:rsidRPr="000D2B28" w:rsidRDefault="00ED579C" w:rsidP="00ED579C">
      <w:pPr>
        <w:tabs>
          <w:tab w:val="clear" w:pos="1134"/>
        </w:tabs>
        <w:snapToGrid w:val="0"/>
        <w:spacing w:before="240" w:after="240"/>
        <w:ind w:right="-170"/>
        <w:jc w:val="left"/>
        <w:textAlignment w:val="baseline"/>
        <w:rPr>
          <w:rFonts w:eastAsia="Times New Roman" w:cs="Calibri"/>
          <w:lang w:val="es-ES_tradnl"/>
        </w:rPr>
      </w:pPr>
      <w:r w:rsidRPr="000D2B28">
        <w:rPr>
          <w:lang w:val="es-ES_tradnl"/>
        </w:rPr>
        <w:t xml:space="preserve">Un MHEWS eficaz se basa en asociaciones en diversos niveles de modo que se comuniquen al público avisos de utilidad práctica, incluidos los posibles impactos e información conexa, de manera oportuna y eficaz. Es importante definir claramente las funciones y las responsabilidades de los asociados. Los mecanismos de coordinación deben estar documentados en la legislación, las políticas, las estrategias y los planes </w:t>
      </w:r>
      <w:r w:rsidR="006B1E77" w:rsidRPr="000D2B28">
        <w:rPr>
          <w:lang w:val="es-ES_tradnl"/>
        </w:rPr>
        <w:t xml:space="preserve">desde el ámbito </w:t>
      </w:r>
      <w:r w:rsidRPr="000D2B28">
        <w:rPr>
          <w:lang w:val="es-ES_tradnl"/>
        </w:rPr>
        <w:t xml:space="preserve">nacional </w:t>
      </w:r>
      <w:r w:rsidR="006B1E77" w:rsidRPr="000D2B28">
        <w:rPr>
          <w:lang w:val="es-ES_tradnl"/>
        </w:rPr>
        <w:t xml:space="preserve">al </w:t>
      </w:r>
      <w:r w:rsidRPr="000D2B28">
        <w:rPr>
          <w:lang w:val="es-ES_tradnl"/>
        </w:rPr>
        <w:t>local. Los asociados deben acordar, con la suficiente antelación a la temporada de ciclones tropicales, las medidas necesarias cuando se detecten los ciclones tropicales.</w:t>
      </w:r>
    </w:p>
    <w:p w14:paraId="47022922" w14:textId="11798550" w:rsidR="00ED579C" w:rsidRPr="000D2B28" w:rsidRDefault="00ED579C" w:rsidP="00ED579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 xml:space="preserve">Los asociados y los responsables de la toma de decisiones suelen tener que adoptar medidas antes de que se emitan los avisos y pueden solicitar un mayor </w:t>
      </w:r>
      <w:r w:rsidR="00002E7A" w:rsidRPr="000D2B28">
        <w:rPr>
          <w:lang w:val="es-ES_tradnl"/>
        </w:rPr>
        <w:t>tiempo</w:t>
      </w:r>
      <w:r w:rsidR="006B1E77" w:rsidRPr="000D2B28">
        <w:rPr>
          <w:lang w:val="es-ES_tradnl"/>
        </w:rPr>
        <w:t xml:space="preserve"> de </w:t>
      </w:r>
      <w:r w:rsidR="00002E7A" w:rsidRPr="000D2B28">
        <w:rPr>
          <w:lang w:val="es-ES_tradnl"/>
        </w:rPr>
        <w:t xml:space="preserve">antelación </w:t>
      </w:r>
      <w:r w:rsidRPr="000D2B28">
        <w:rPr>
          <w:lang w:val="es-ES_tradnl"/>
        </w:rPr>
        <w:t xml:space="preserve">al SMHN antes de que se pueda confirmar la decisión de </w:t>
      </w:r>
      <w:r w:rsidR="006B1E77" w:rsidRPr="000D2B28">
        <w:rPr>
          <w:lang w:val="es-ES_tradnl"/>
        </w:rPr>
        <w:t xml:space="preserve">emitir </w:t>
      </w:r>
      <w:r w:rsidRPr="000D2B28">
        <w:rPr>
          <w:lang w:val="es-ES_tradnl"/>
        </w:rPr>
        <w:t>los avisos. Dadas las incertidumbres que conlleva la predicción de los ciclones tropicales, se recomienda una terminología de comunicación basada en la probabilidad o el riesgo.</w:t>
      </w:r>
    </w:p>
    <w:p w14:paraId="38F0D70B" w14:textId="4D55494D" w:rsidR="00ED579C" w:rsidRPr="000D2B28" w:rsidRDefault="00ED579C" w:rsidP="00ED579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lastRenderedPageBreak/>
        <w:t xml:space="preserve">Para proporcionar información clave al público de manera oportuna y eficaz, el SMHN debe comenzar con una “nota meteorológica” de estilo más </w:t>
      </w:r>
      <w:r w:rsidR="006B1E77" w:rsidRPr="000D2B28">
        <w:rPr>
          <w:lang w:val="es-ES_tradnl"/>
        </w:rPr>
        <w:t xml:space="preserve">sencillo </w:t>
      </w:r>
      <w:r w:rsidR="00232A7B" w:rsidRPr="000D2B28">
        <w:rPr>
          <w:lang w:val="es-ES_tradnl"/>
        </w:rPr>
        <w:t>e</w:t>
      </w:r>
      <w:r w:rsidR="006B1E77" w:rsidRPr="000D2B28">
        <w:rPr>
          <w:lang w:val="es-ES_tradnl"/>
        </w:rPr>
        <w:t xml:space="preserve"> </w:t>
      </w:r>
      <w:r w:rsidRPr="000D2B28">
        <w:rPr>
          <w:lang w:val="es-ES_tradnl"/>
        </w:rPr>
        <w:t xml:space="preserve">informal sobre los posibles cambios meteorológicos e impactos cuando el tiempo de antelación es de unos pocos días. A continuación, la difusión de información sobre el ciclón tropical puede intensificarse gradualmente a través de las redes sociales, así como </w:t>
      </w:r>
      <w:r w:rsidR="00A45E4F" w:rsidRPr="000D2B28">
        <w:rPr>
          <w:lang w:val="es-ES_tradnl"/>
        </w:rPr>
        <w:t xml:space="preserve">mediante </w:t>
      </w:r>
      <w:r w:rsidRPr="000D2B28">
        <w:rPr>
          <w:lang w:val="es-ES_tradnl"/>
        </w:rPr>
        <w:t>mensajes cortos en el sitio web o la aplicación, y posteriormente, noticias formales y conferencias de prensa, que condu</w:t>
      </w:r>
      <w:r w:rsidR="00A45E4F" w:rsidRPr="000D2B28">
        <w:rPr>
          <w:lang w:val="es-ES_tradnl"/>
        </w:rPr>
        <w:t>zcan</w:t>
      </w:r>
      <w:r w:rsidRPr="000D2B28">
        <w:rPr>
          <w:lang w:val="es-ES_tradnl"/>
        </w:rPr>
        <w:t xml:space="preserve"> a la emisión del aviso del ciclón tropical.</w:t>
      </w:r>
    </w:p>
    <w:p w14:paraId="0A7684BC" w14:textId="27AAB0CE" w:rsidR="00ED579C" w:rsidRPr="000D2B28" w:rsidRDefault="00ED579C" w:rsidP="00ED579C">
      <w:pPr>
        <w:keepNext/>
        <w:keepLines/>
        <w:numPr>
          <w:ilvl w:val="1"/>
          <w:numId w:val="0"/>
        </w:numPr>
        <w:tabs>
          <w:tab w:val="clear" w:pos="1134"/>
        </w:tabs>
        <w:spacing w:before="240" w:after="240"/>
        <w:ind w:left="1134" w:hanging="1134"/>
        <w:jc w:val="left"/>
        <w:outlineLvl w:val="1"/>
        <w:rPr>
          <w:rFonts w:eastAsia="DengXian Light" w:cs="Calibri"/>
          <w:b/>
          <w:bCs/>
          <w:i/>
          <w:iCs/>
          <w:lang w:val="es-ES_tradnl"/>
        </w:rPr>
      </w:pPr>
      <w:bookmarkStart w:id="35" w:name="_Toc121319300"/>
      <w:bookmarkStart w:id="36" w:name="_Toc121402637"/>
      <w:r w:rsidRPr="000D2B28">
        <w:rPr>
          <w:b/>
          <w:bCs/>
          <w:i/>
          <w:iCs/>
          <w:lang w:val="es-ES_tradnl"/>
        </w:rPr>
        <w:t>1.6</w:t>
      </w:r>
      <w:r w:rsidRPr="000D2B28">
        <w:rPr>
          <w:lang w:val="es-ES_tradnl"/>
        </w:rPr>
        <w:t xml:space="preserve"> </w:t>
      </w:r>
      <w:r w:rsidRPr="000D2B28">
        <w:rPr>
          <w:lang w:val="es-ES_tradnl"/>
        </w:rPr>
        <w:tab/>
      </w:r>
      <w:r w:rsidRPr="000D2B28">
        <w:rPr>
          <w:b/>
          <w:bCs/>
          <w:i/>
          <w:iCs/>
          <w:lang w:val="es-ES_tradnl"/>
        </w:rPr>
        <w:t xml:space="preserve">Autoridades encargadas de la adopción de decisiones y de </w:t>
      </w:r>
      <w:r w:rsidR="00D91779" w:rsidRPr="000D2B28">
        <w:rPr>
          <w:b/>
          <w:bCs/>
          <w:i/>
          <w:iCs/>
          <w:lang w:val="es-ES_tradnl"/>
        </w:rPr>
        <w:t xml:space="preserve">los </w:t>
      </w:r>
      <w:r w:rsidRPr="000D2B28">
        <w:rPr>
          <w:b/>
          <w:bCs/>
          <w:i/>
          <w:iCs/>
          <w:lang w:val="es-ES_tradnl"/>
        </w:rPr>
        <w:t>avisos en función del riesgo</w:t>
      </w:r>
      <w:bookmarkEnd w:id="35"/>
      <w:bookmarkEnd w:id="36"/>
    </w:p>
    <w:p w14:paraId="7FCEDB90" w14:textId="2E3B3EE9" w:rsidR="00ED579C" w:rsidRPr="000D2B28" w:rsidRDefault="00ED579C" w:rsidP="00ED579C">
      <w:pPr>
        <w:tabs>
          <w:tab w:val="clear" w:pos="1134"/>
        </w:tabs>
        <w:snapToGrid w:val="0"/>
        <w:spacing w:before="240" w:after="240"/>
        <w:ind w:right="-170"/>
        <w:jc w:val="left"/>
        <w:textAlignment w:val="baseline"/>
        <w:rPr>
          <w:rFonts w:eastAsia="Times New Roman" w:cs="Calibri"/>
          <w:lang w:val="es-ES_tradnl"/>
        </w:rPr>
      </w:pPr>
      <w:r w:rsidRPr="000D2B28">
        <w:rPr>
          <w:lang w:val="es-ES_tradnl"/>
        </w:rPr>
        <w:t xml:space="preserve">Los SMHN tienen el mandato nacional de </w:t>
      </w:r>
      <w:r w:rsidR="00A45E4F" w:rsidRPr="000D2B28">
        <w:rPr>
          <w:lang w:val="es-ES_tradnl"/>
        </w:rPr>
        <w:t xml:space="preserve">crear </w:t>
      </w:r>
      <w:r w:rsidRPr="000D2B28">
        <w:rPr>
          <w:lang w:val="es-ES_tradnl"/>
        </w:rPr>
        <w:t xml:space="preserve">y desarrollar la secuencia completa de sistemas nacionales, desde la observación, la adquisición de datos, el proceso de datos, la predicción </w:t>
      </w:r>
      <w:r w:rsidR="00A45E4F" w:rsidRPr="000D2B28">
        <w:rPr>
          <w:lang w:val="es-ES_tradnl"/>
        </w:rPr>
        <w:t>hasta</w:t>
      </w:r>
      <w:r w:rsidRPr="000D2B28">
        <w:rPr>
          <w:lang w:val="es-ES_tradnl"/>
        </w:rPr>
        <w:t xml:space="preserve"> la prestación de servicios de predicción y avisos. Un paso </w:t>
      </w:r>
      <w:r w:rsidR="00A45E4F" w:rsidRPr="000D2B28">
        <w:rPr>
          <w:lang w:val="es-ES_tradnl"/>
        </w:rPr>
        <w:t>adicional</w:t>
      </w:r>
      <w:r w:rsidRPr="000D2B28">
        <w:rPr>
          <w:lang w:val="es-ES_tradnl"/>
        </w:rPr>
        <w:t xml:space="preserve"> podría ser el suministro de información de </w:t>
      </w:r>
      <w:r w:rsidR="00A45E4F" w:rsidRPr="000D2B28">
        <w:rPr>
          <w:lang w:val="es-ES_tradnl"/>
        </w:rPr>
        <w:t xml:space="preserve">predicción y </w:t>
      </w:r>
      <w:r w:rsidRPr="000D2B28">
        <w:rPr>
          <w:lang w:val="es-ES_tradnl"/>
        </w:rPr>
        <w:t>avisos con un enfoque de peligros múltiples y basad</w:t>
      </w:r>
      <w:r w:rsidR="00A45E4F" w:rsidRPr="000D2B28">
        <w:rPr>
          <w:lang w:val="es-ES_tradnl"/>
        </w:rPr>
        <w:t>a</w:t>
      </w:r>
      <w:r w:rsidRPr="000D2B28">
        <w:rPr>
          <w:lang w:val="es-ES_tradnl"/>
        </w:rPr>
        <w:t xml:space="preserve"> en los impactos y los riesgos. Los efectos positivos de la información de predicción y avisos solo pueden concretarse si la información llega a todas las personas de las zonas </w:t>
      </w:r>
      <w:r w:rsidR="003D1FD0" w:rsidRPr="000D2B28">
        <w:rPr>
          <w:lang w:val="es-ES_tradnl"/>
        </w:rPr>
        <w:t>a quienes está dirigido</w:t>
      </w:r>
      <w:r w:rsidRPr="000D2B28">
        <w:rPr>
          <w:lang w:val="es-ES_tradnl"/>
        </w:rPr>
        <w:t xml:space="preserve"> el aviso y si estas responden a la información del aviso. Para lograrlo, los SMHN deben colaborar con otros organismos gubernamentales, el sector privado y las instituciones académicas de modo que se emprendan acciones conjuntas y </w:t>
      </w:r>
      <w:r w:rsidR="00E606F9" w:rsidRPr="000D2B28">
        <w:rPr>
          <w:lang w:val="es-ES_tradnl"/>
        </w:rPr>
        <w:t>sinérgic</w:t>
      </w:r>
      <w:r w:rsidR="00A33703" w:rsidRPr="000D2B28">
        <w:rPr>
          <w:lang w:val="es-ES_tradnl"/>
        </w:rPr>
        <w:t>a</w:t>
      </w:r>
      <w:r w:rsidR="00E606F9" w:rsidRPr="000D2B28">
        <w:rPr>
          <w:lang w:val="es-ES_tradnl"/>
        </w:rPr>
        <w:t xml:space="preserve">s </w:t>
      </w:r>
      <w:r w:rsidRPr="000D2B28">
        <w:rPr>
          <w:lang w:val="es-ES_tradnl"/>
        </w:rPr>
        <w:t>en apoyo de la mitigación y la reducción de los peligros hidrometeorológicos.</w:t>
      </w:r>
    </w:p>
    <w:p w14:paraId="3DCA1727" w14:textId="6EDB87D4" w:rsidR="00ED579C" w:rsidRPr="000D2B28" w:rsidRDefault="00ED579C" w:rsidP="00ED579C">
      <w:pPr>
        <w:tabs>
          <w:tab w:val="clear" w:pos="1134"/>
        </w:tabs>
        <w:snapToGrid w:val="0"/>
        <w:spacing w:before="240" w:after="240"/>
        <w:ind w:right="-170"/>
        <w:jc w:val="left"/>
        <w:textAlignment w:val="baseline"/>
        <w:rPr>
          <w:rFonts w:eastAsia="Times New Roman" w:cs="Calibri"/>
          <w:lang w:val="es-ES_tradnl"/>
        </w:rPr>
      </w:pPr>
      <w:r w:rsidRPr="000D2B28">
        <w:rPr>
          <w:lang w:val="es-ES_tradnl"/>
        </w:rPr>
        <w:t xml:space="preserve">Una vez implantadas las herramientas de monitoreo de peligros, </w:t>
      </w:r>
      <w:r w:rsidR="00D91779" w:rsidRPr="000D2B28">
        <w:rPr>
          <w:lang w:val="es-ES_tradnl"/>
        </w:rPr>
        <w:t xml:space="preserve">de </w:t>
      </w:r>
      <w:r w:rsidRPr="000D2B28">
        <w:rPr>
          <w:lang w:val="es-ES_tradnl"/>
        </w:rPr>
        <w:t xml:space="preserve">predicción que </w:t>
      </w:r>
      <w:r w:rsidR="00A45E4F" w:rsidRPr="000D2B28">
        <w:rPr>
          <w:lang w:val="es-ES_tradnl"/>
        </w:rPr>
        <w:t xml:space="preserve">tiene </w:t>
      </w:r>
      <w:r w:rsidRPr="000D2B28">
        <w:rPr>
          <w:lang w:val="es-ES_tradnl"/>
        </w:rPr>
        <w:t xml:space="preserve">en cuenta los impactos y </w:t>
      </w:r>
      <w:r w:rsidR="00D91779" w:rsidRPr="000D2B28">
        <w:rPr>
          <w:lang w:val="es-ES_tradnl"/>
        </w:rPr>
        <w:t xml:space="preserve">de </w:t>
      </w:r>
      <w:r w:rsidRPr="000D2B28">
        <w:rPr>
          <w:lang w:val="es-ES_tradnl"/>
        </w:rPr>
        <w:t xml:space="preserve">evaluación de riesgos, el SMHN u otra instancia decisoria puede tomar </w:t>
      </w:r>
      <w:r w:rsidR="003D1FD0" w:rsidRPr="000D2B28">
        <w:rPr>
          <w:lang w:val="es-ES_tradnl"/>
        </w:rPr>
        <w:t xml:space="preserve">la decisión </w:t>
      </w:r>
      <w:r w:rsidRPr="000D2B28">
        <w:rPr>
          <w:lang w:val="es-ES_tradnl"/>
        </w:rPr>
        <w:t xml:space="preserve">de </w:t>
      </w:r>
      <w:r w:rsidR="00A45E4F" w:rsidRPr="000D2B28">
        <w:rPr>
          <w:lang w:val="es-ES_tradnl"/>
        </w:rPr>
        <w:t xml:space="preserve">emitir </w:t>
      </w:r>
      <w:r w:rsidRPr="000D2B28">
        <w:rPr>
          <w:lang w:val="es-ES_tradnl"/>
        </w:rPr>
        <w:t>avisos basad</w:t>
      </w:r>
      <w:r w:rsidR="003D1FD0" w:rsidRPr="000D2B28">
        <w:rPr>
          <w:lang w:val="es-ES_tradnl"/>
        </w:rPr>
        <w:t>o</w:t>
      </w:r>
      <w:r w:rsidRPr="000D2B28">
        <w:rPr>
          <w:lang w:val="es-ES_tradnl"/>
        </w:rPr>
        <w:t xml:space="preserve">s en los riesgos calculados. Para garantizar que los avisos puedan llegar a las zonas posiblemente afectadas, es importante </w:t>
      </w:r>
      <w:r w:rsidR="003D1FD0" w:rsidRPr="000D2B28">
        <w:rPr>
          <w:lang w:val="es-ES_tradnl"/>
        </w:rPr>
        <w:t xml:space="preserve">delimitar las </w:t>
      </w:r>
      <w:r w:rsidRPr="000D2B28">
        <w:rPr>
          <w:lang w:val="es-ES_tradnl"/>
        </w:rPr>
        <w:t xml:space="preserve">funciones y </w:t>
      </w:r>
      <w:r w:rsidR="003D1FD0" w:rsidRPr="000D2B28">
        <w:rPr>
          <w:lang w:val="es-ES_tradnl"/>
        </w:rPr>
        <w:t xml:space="preserve">las </w:t>
      </w:r>
      <w:r w:rsidRPr="000D2B28">
        <w:rPr>
          <w:lang w:val="es-ES_tradnl"/>
        </w:rPr>
        <w:t xml:space="preserve">responsabilidades de gestión del programa para el desarrollo, la aplicación </w:t>
      </w:r>
      <w:r w:rsidR="003D1FD0" w:rsidRPr="000D2B28">
        <w:rPr>
          <w:lang w:val="es-ES_tradnl"/>
        </w:rPr>
        <w:t>y</w:t>
      </w:r>
      <w:r w:rsidR="00A33703" w:rsidRPr="000D2B28">
        <w:rPr>
          <w:lang w:val="es-ES_tradnl"/>
        </w:rPr>
        <w:t xml:space="preserve"> </w:t>
      </w:r>
      <w:r w:rsidR="005F48F2" w:rsidRPr="000D2B28">
        <w:rPr>
          <w:lang w:val="es-ES_tradnl"/>
        </w:rPr>
        <w:t>el suministro de avisos, así como establecer</w:t>
      </w:r>
      <w:r w:rsidRPr="000D2B28">
        <w:rPr>
          <w:lang w:val="es-ES_tradnl"/>
        </w:rPr>
        <w:t xml:space="preserve"> los procedimientos normalizados de operación (SOP)</w:t>
      </w:r>
      <w:r w:rsidR="005F48F2" w:rsidRPr="000D2B28">
        <w:rPr>
          <w:lang w:val="es-ES_tradnl"/>
        </w:rPr>
        <w:t xml:space="preserve"> conexos</w:t>
      </w:r>
      <w:r w:rsidRPr="000D2B28">
        <w:rPr>
          <w:lang w:val="es-ES_tradnl"/>
        </w:rPr>
        <w:t xml:space="preserve">; confeccionar una estrategia de comunicación en la que se explique cuáles son los servicios previstos, las funciones respectivas de los asociados y las actividades de divulgación; elaborar un plan de </w:t>
      </w:r>
      <w:hyperlink r:id="rId44" w:history="1">
        <w:r w:rsidRPr="000D2B28">
          <w:rPr>
            <w:rStyle w:val="Hyperlink"/>
            <w:lang w:val="es-ES_tradnl"/>
          </w:rPr>
          <w:t xml:space="preserve">gestión y </w:t>
        </w:r>
        <w:r w:rsidR="00F61D36" w:rsidRPr="000D2B28">
          <w:rPr>
            <w:rStyle w:val="Hyperlink"/>
            <w:lang w:val="es-ES_tradnl"/>
          </w:rPr>
          <w:t xml:space="preserve">aseguramiento </w:t>
        </w:r>
        <w:r w:rsidRPr="000D2B28">
          <w:rPr>
            <w:rStyle w:val="Hyperlink"/>
            <w:lang w:val="es-ES_tradnl"/>
          </w:rPr>
          <w:t>de la calidad</w:t>
        </w:r>
      </w:hyperlink>
      <w:r w:rsidRPr="000D2B28">
        <w:rPr>
          <w:lang w:val="es-ES_tradnl"/>
        </w:rPr>
        <w:t xml:space="preserve"> de los productos y servicios; y velar por que la información técnica se comunique de forma que las comunidades y autoridades ajenas al SMHN puedan entenderla.</w:t>
      </w:r>
    </w:p>
    <w:p w14:paraId="0CE7061E" w14:textId="77777777" w:rsidR="00ED579C" w:rsidRPr="000D2B28" w:rsidRDefault="00ED579C" w:rsidP="00ED579C">
      <w:pPr>
        <w:keepNext/>
        <w:keepLines/>
        <w:numPr>
          <w:ilvl w:val="1"/>
          <w:numId w:val="0"/>
        </w:numPr>
        <w:tabs>
          <w:tab w:val="clear" w:pos="1134"/>
        </w:tabs>
        <w:spacing w:before="240" w:after="240"/>
        <w:ind w:left="1134" w:hanging="1134"/>
        <w:jc w:val="left"/>
        <w:outlineLvl w:val="1"/>
        <w:rPr>
          <w:rFonts w:eastAsia="DengXian Light" w:cs="Calibri"/>
          <w:b/>
          <w:bCs/>
          <w:i/>
          <w:iCs/>
          <w:lang w:val="es-ES_tradnl"/>
        </w:rPr>
      </w:pPr>
      <w:bookmarkStart w:id="37" w:name="_Toc121319301"/>
      <w:bookmarkStart w:id="38" w:name="_Toc121402638"/>
      <w:r w:rsidRPr="000D2B28">
        <w:rPr>
          <w:b/>
          <w:bCs/>
          <w:i/>
          <w:iCs/>
          <w:lang w:val="es-ES_tradnl"/>
        </w:rPr>
        <w:t>1.7</w:t>
      </w:r>
      <w:r w:rsidRPr="000D2B28">
        <w:rPr>
          <w:lang w:val="es-ES_tradnl"/>
        </w:rPr>
        <w:t xml:space="preserve"> </w:t>
      </w:r>
      <w:r w:rsidRPr="000D2B28">
        <w:rPr>
          <w:lang w:val="es-ES_tradnl"/>
        </w:rPr>
        <w:tab/>
      </w:r>
      <w:r w:rsidRPr="000D2B28">
        <w:rPr>
          <w:b/>
          <w:bCs/>
          <w:i/>
          <w:iCs/>
          <w:lang w:val="es-ES_tradnl"/>
        </w:rPr>
        <w:t>Importancia de la legislación</w:t>
      </w:r>
      <w:bookmarkEnd w:id="37"/>
      <w:bookmarkEnd w:id="38"/>
    </w:p>
    <w:p w14:paraId="15E2634D" w14:textId="77777777" w:rsidR="00ED579C" w:rsidRPr="000D2B28" w:rsidRDefault="00ED579C" w:rsidP="00ED579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La legislación constituye una herramienta clave para ayudar a movilizar y coordinar los esfuerzos de toda la sociedad, prevenir y controlar el riesgo, y mitigar los daños causados por un peligro importante. Ayuda a proteger la vida y los bienes de las personas.</w:t>
      </w:r>
    </w:p>
    <w:p w14:paraId="29082F81" w14:textId="5564F6F4" w:rsidR="00ED579C" w:rsidRPr="000D2B28" w:rsidRDefault="00ED579C" w:rsidP="00ED579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Sin embargo, un solo organismo no puede hacer todo. Por lo tanto, es “... necesario que se articulen y se establezcan acuerdos de coordinación eficaces dentro de un marco legislativo y de política</w:t>
      </w:r>
      <w:r w:rsidR="00C4535D" w:rsidRPr="000D2B28">
        <w:rPr>
          <w:lang w:val="es-ES_tradnl"/>
        </w:rPr>
        <w:t>s</w:t>
      </w:r>
      <w:r w:rsidRPr="000D2B28">
        <w:rPr>
          <w:lang w:val="es-ES_tradnl"/>
        </w:rPr>
        <w:t xml:space="preserve"> pública</w:t>
      </w:r>
      <w:r w:rsidR="00C4535D" w:rsidRPr="000D2B28">
        <w:rPr>
          <w:lang w:val="es-ES_tradnl"/>
        </w:rPr>
        <w:t>s</w:t>
      </w:r>
      <w:r w:rsidRPr="000D2B28">
        <w:rPr>
          <w:lang w:val="es-ES_tradnl"/>
        </w:rPr>
        <w:t>. Las disposiciones deben reflejar el papel de todos los organismos de los sistemas de alerta temprana en el contexto de la seguridad y la sostenibilidad de la comunidad”. Sin el respaldo</w:t>
      </w:r>
      <w:r w:rsidR="00457AD4" w:rsidRPr="000D2B28">
        <w:rPr>
          <w:lang w:val="es-ES_tradnl"/>
        </w:rPr>
        <w:t xml:space="preserve"> que</w:t>
      </w:r>
      <w:r w:rsidRPr="000D2B28">
        <w:rPr>
          <w:lang w:val="es-ES_tradnl"/>
        </w:rPr>
        <w:t xml:space="preserve"> la legislación</w:t>
      </w:r>
      <w:r w:rsidR="00457AD4" w:rsidRPr="000D2B28">
        <w:rPr>
          <w:lang w:val="es-ES_tradnl"/>
        </w:rPr>
        <w:t xml:space="preserve"> ofrece</w:t>
      </w:r>
      <w:r w:rsidRPr="000D2B28">
        <w:rPr>
          <w:lang w:val="es-ES_tradnl"/>
        </w:rPr>
        <w:t xml:space="preserve"> </w:t>
      </w:r>
      <w:r w:rsidR="00457AD4" w:rsidRPr="000D2B28">
        <w:rPr>
          <w:lang w:val="es-ES_tradnl"/>
        </w:rPr>
        <w:t xml:space="preserve">al </w:t>
      </w:r>
      <w:r w:rsidRPr="000D2B28">
        <w:rPr>
          <w:lang w:val="es-ES_tradnl"/>
        </w:rPr>
        <w:t xml:space="preserve">gobierno, los sistemas de alerta temprana están condenados al fracaso. Los organismos necesitan </w:t>
      </w:r>
      <w:r w:rsidR="006663E5" w:rsidRPr="000D2B28">
        <w:rPr>
          <w:lang w:val="es-ES_tradnl"/>
        </w:rPr>
        <w:t xml:space="preserve">que </w:t>
      </w:r>
      <w:r w:rsidRPr="000D2B28">
        <w:rPr>
          <w:lang w:val="es-ES_tradnl"/>
        </w:rPr>
        <w:t xml:space="preserve">sus legisladores </w:t>
      </w:r>
      <w:r w:rsidR="00C4535D" w:rsidRPr="000D2B28">
        <w:rPr>
          <w:lang w:val="es-ES_tradnl"/>
        </w:rPr>
        <w:t xml:space="preserve">designen sus facultades, </w:t>
      </w:r>
      <w:r w:rsidR="006663E5" w:rsidRPr="000D2B28">
        <w:rPr>
          <w:lang w:val="es-ES_tradnl"/>
        </w:rPr>
        <w:t>inclu</w:t>
      </w:r>
      <w:r w:rsidR="00A30544" w:rsidRPr="000D2B28">
        <w:rPr>
          <w:lang w:val="es-ES_tradnl"/>
        </w:rPr>
        <w:t>idas</w:t>
      </w:r>
      <w:r w:rsidRPr="000D2B28">
        <w:rPr>
          <w:lang w:val="es-ES_tradnl"/>
        </w:rPr>
        <w:t xml:space="preserve"> </w:t>
      </w:r>
      <w:r w:rsidR="00C4535D" w:rsidRPr="000D2B28">
        <w:rPr>
          <w:lang w:val="es-ES_tradnl"/>
        </w:rPr>
        <w:t xml:space="preserve">sus </w:t>
      </w:r>
      <w:r w:rsidRPr="000D2B28">
        <w:rPr>
          <w:lang w:val="es-ES_tradnl"/>
        </w:rPr>
        <w:t xml:space="preserve">funciones y responsabilidades; los organismos competentes, incluidas las organizaciones no gubernamentales; los mecanismos operacionales; la financiación y el apoyo técnico; los recursos disponibles; el organismo designado para llevar adelante los avisos; y el organismo que encabeza las actividades de coordinación </w:t>
      </w:r>
      <w:r w:rsidR="00D91779" w:rsidRPr="000D2B28">
        <w:rPr>
          <w:lang w:val="es-ES_tradnl"/>
        </w:rPr>
        <w:t xml:space="preserve">y </w:t>
      </w:r>
      <w:r w:rsidRPr="000D2B28">
        <w:rPr>
          <w:lang w:val="es-ES_tradnl"/>
        </w:rPr>
        <w:t xml:space="preserve">el mantenimiento de los mecanismos, entre otras actividades. </w:t>
      </w:r>
      <w:r w:rsidR="00D91779" w:rsidRPr="000D2B28">
        <w:rPr>
          <w:lang w:val="es-ES_tradnl"/>
        </w:rPr>
        <w:t xml:space="preserve">Al amparo de </w:t>
      </w:r>
      <w:r w:rsidRPr="000D2B28">
        <w:rPr>
          <w:lang w:val="es-ES_tradnl"/>
        </w:rPr>
        <w:t xml:space="preserve">un marco jurídico, los SOP de los organismos pueden establecer sinergias junto con los memorandos de entendimiento y las directivas de los organismos para </w:t>
      </w:r>
      <w:r w:rsidR="00457AD4" w:rsidRPr="000D2B28">
        <w:rPr>
          <w:lang w:val="es-ES_tradnl"/>
        </w:rPr>
        <w:t xml:space="preserve">generar </w:t>
      </w:r>
      <w:r w:rsidRPr="000D2B28">
        <w:rPr>
          <w:lang w:val="es-ES_tradnl"/>
        </w:rPr>
        <w:t>sistemas de alerta temprana más completos, colaborativos y no condicionados que generen las mejores posibilidades de éxito.</w:t>
      </w:r>
    </w:p>
    <w:p w14:paraId="3A1339FC" w14:textId="2D9C8636" w:rsidR="00ED579C" w:rsidRPr="000D2B28" w:rsidRDefault="00ED579C" w:rsidP="00ED579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 xml:space="preserve">Algunos países han puesto en vigor leyes y reglamentos que apoyan y validan la labor de los SMHN a la hora de proporcionar predicciones, vigilancias y avisos oportunos para la protección </w:t>
      </w:r>
      <w:r w:rsidRPr="000D2B28">
        <w:rPr>
          <w:lang w:val="es-ES_tradnl"/>
        </w:rPr>
        <w:lastRenderedPageBreak/>
        <w:t xml:space="preserve">de la población y la economía de los países. Por ejemplo, en China se aplica la </w:t>
      </w:r>
      <w:r w:rsidR="00457AD4" w:rsidRPr="000D2B28">
        <w:rPr>
          <w:lang w:val="es-ES_tradnl"/>
        </w:rPr>
        <w:t>L</w:t>
      </w:r>
      <w:r w:rsidRPr="000D2B28">
        <w:rPr>
          <w:lang w:val="es-ES_tradnl"/>
        </w:rPr>
        <w:t xml:space="preserve">ey sobre </w:t>
      </w:r>
      <w:r w:rsidR="00457AD4" w:rsidRPr="000D2B28">
        <w:rPr>
          <w:lang w:val="es-ES_tradnl"/>
        </w:rPr>
        <w:t>M</w:t>
      </w:r>
      <w:r w:rsidRPr="000D2B28">
        <w:rPr>
          <w:lang w:val="es-ES_tradnl"/>
        </w:rPr>
        <w:t xml:space="preserve">eteorología de la República Popular China. La Ley Nacional de Reducción y Gestión de Riesgos de Desastres se promulgó en Filipinas mediante una ley orgánica. El Japón y Corea regulan su labor mediante la Ley </w:t>
      </w:r>
      <w:r w:rsidR="00A30544" w:rsidRPr="000D2B28">
        <w:rPr>
          <w:lang w:val="es-ES_tradnl"/>
        </w:rPr>
        <w:t xml:space="preserve">sobre </w:t>
      </w:r>
      <w:r w:rsidRPr="000D2B28">
        <w:rPr>
          <w:lang w:val="es-ES_tradnl"/>
        </w:rPr>
        <w:t>e</w:t>
      </w:r>
      <w:r w:rsidR="00A30544" w:rsidRPr="000D2B28">
        <w:rPr>
          <w:lang w:val="es-ES_tradnl"/>
        </w:rPr>
        <w:t>l</w:t>
      </w:r>
      <w:r w:rsidRPr="000D2B28">
        <w:rPr>
          <w:lang w:val="es-ES_tradnl"/>
        </w:rPr>
        <w:t xml:space="preserve"> Servicio Meteorológico y la Ley sobre Meteorología, respectivamente. En el capítulo 4 y el anexo 1 se ofrecen más ejemplos.</w:t>
      </w:r>
    </w:p>
    <w:p w14:paraId="0EA45563" w14:textId="77777777" w:rsidR="00ED579C" w:rsidRPr="000D2B28" w:rsidRDefault="00ED579C" w:rsidP="00ED579C">
      <w:pPr>
        <w:keepNext/>
        <w:keepLines/>
        <w:numPr>
          <w:ilvl w:val="1"/>
          <w:numId w:val="0"/>
        </w:numPr>
        <w:tabs>
          <w:tab w:val="clear" w:pos="1134"/>
        </w:tabs>
        <w:spacing w:before="240" w:after="240"/>
        <w:ind w:left="1134" w:hanging="1134"/>
        <w:jc w:val="left"/>
        <w:outlineLvl w:val="1"/>
        <w:rPr>
          <w:rFonts w:eastAsia="DengXian Light" w:cs="Calibri"/>
          <w:b/>
          <w:bCs/>
          <w:i/>
          <w:iCs/>
          <w:lang w:val="es-ES_tradnl"/>
        </w:rPr>
      </w:pPr>
      <w:bookmarkStart w:id="39" w:name="_Toc121319302"/>
      <w:bookmarkStart w:id="40" w:name="_Toc121402639"/>
      <w:r w:rsidRPr="000D2B28">
        <w:rPr>
          <w:b/>
          <w:bCs/>
          <w:i/>
          <w:iCs/>
          <w:lang w:val="es-ES_tradnl"/>
        </w:rPr>
        <w:t>1.8</w:t>
      </w:r>
      <w:r w:rsidRPr="000D2B28">
        <w:rPr>
          <w:lang w:val="es-ES_tradnl"/>
        </w:rPr>
        <w:t xml:space="preserve"> </w:t>
      </w:r>
      <w:r w:rsidRPr="000D2B28">
        <w:rPr>
          <w:lang w:val="es-ES_tradnl"/>
        </w:rPr>
        <w:tab/>
      </w:r>
      <w:r w:rsidRPr="000D2B28">
        <w:rPr>
          <w:b/>
          <w:bCs/>
          <w:i/>
          <w:iCs/>
          <w:lang w:val="es-ES_tradnl"/>
        </w:rPr>
        <w:t>Doctrina a nivel mundial en apoyo a los MHEWS</w:t>
      </w:r>
      <w:bookmarkEnd w:id="39"/>
      <w:bookmarkEnd w:id="40"/>
    </w:p>
    <w:p w14:paraId="516C6C77" w14:textId="411B4EBB" w:rsidR="00ED579C" w:rsidRPr="000D2B28" w:rsidRDefault="00ED579C" w:rsidP="00ED579C">
      <w:pPr>
        <w:tabs>
          <w:tab w:val="clear" w:pos="1134"/>
        </w:tabs>
        <w:snapToGrid w:val="0"/>
        <w:spacing w:before="240" w:after="240"/>
        <w:ind w:right="-170"/>
        <w:jc w:val="left"/>
        <w:textAlignment w:val="baseline"/>
        <w:rPr>
          <w:rFonts w:eastAsia="Times New Roman" w:cs="Calibri"/>
          <w:lang w:val="es-ES_tradnl"/>
        </w:rPr>
      </w:pPr>
      <w:r w:rsidRPr="000D2B28">
        <w:rPr>
          <w:lang w:val="es-ES_tradnl"/>
        </w:rPr>
        <w:t>E</w:t>
      </w:r>
      <w:r w:rsidR="009A4B35" w:rsidRPr="000D2B28">
        <w:rPr>
          <w:lang w:val="es-ES_tradnl"/>
        </w:rPr>
        <w:t>n e</w:t>
      </w:r>
      <w:r w:rsidRPr="000D2B28">
        <w:rPr>
          <w:lang w:val="es-ES_tradnl"/>
        </w:rPr>
        <w:t>l Convenio de la OMM</w:t>
      </w:r>
      <w:r w:rsidR="00FA4E86" w:rsidRPr="000D2B28">
        <w:rPr>
          <w:lang w:val="es-ES_tradnl"/>
        </w:rPr>
        <w:t>,</w:t>
      </w:r>
      <w:r w:rsidRPr="000D2B28">
        <w:rPr>
          <w:lang w:val="es-ES_tradnl"/>
        </w:rPr>
        <w:t xml:space="preserve"> </w:t>
      </w:r>
      <w:r w:rsidR="009A4B35" w:rsidRPr="000D2B28">
        <w:rPr>
          <w:lang w:val="es-ES_tradnl"/>
        </w:rPr>
        <w:t xml:space="preserve">se </w:t>
      </w:r>
      <w:r w:rsidRPr="000D2B28">
        <w:rPr>
          <w:lang w:val="es-ES_tradnl"/>
        </w:rPr>
        <w:t xml:space="preserve">reafirmó la importancia </w:t>
      </w:r>
      <w:r w:rsidR="002C5312" w:rsidRPr="000D2B28">
        <w:rPr>
          <w:lang w:val="es-ES_tradnl"/>
        </w:rPr>
        <w:t>crucial</w:t>
      </w:r>
      <w:r w:rsidRPr="000D2B28">
        <w:rPr>
          <w:lang w:val="es-ES_tradnl"/>
        </w:rPr>
        <w:t xml:space="preserve"> de la misión de los SMHN. Esto incluye la observación y la comprensión del tiempo y el clima, así como la prestación de servicios meteorológicos, hidrológicos y conexos en apoyo de la protección de la vida, los bienes y el medioambiente.</w:t>
      </w:r>
    </w:p>
    <w:p w14:paraId="4789DF3B" w14:textId="4A49CAA0" w:rsidR="00ED579C" w:rsidRPr="000D2B28" w:rsidRDefault="00ED579C" w:rsidP="00ED579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En la “</w:t>
      </w:r>
      <w:hyperlink r:id="rId45" w:history="1">
        <w:r w:rsidRPr="000D2B28">
          <w:rPr>
            <w:rStyle w:val="Hyperlink"/>
            <w:lang w:val="es-ES_tradnl"/>
          </w:rPr>
          <w:t>Declaración de Ginebra — 2019: Construcción de una comunidad de acción en el ámbito del tiempo, el clima y el agua</w:t>
        </w:r>
      </w:hyperlink>
      <w:r w:rsidRPr="000D2B28">
        <w:rPr>
          <w:lang w:val="es-ES_tradnl"/>
        </w:rPr>
        <w:t xml:space="preserve">”, se hizo un llamamiento a los gobiernos </w:t>
      </w:r>
      <w:r w:rsidR="009A4B35" w:rsidRPr="000D2B28">
        <w:rPr>
          <w:lang w:val="es-ES_tradnl"/>
        </w:rPr>
        <w:t xml:space="preserve">con miras </w:t>
      </w:r>
      <w:r w:rsidRPr="000D2B28">
        <w:rPr>
          <w:lang w:val="es-ES_tradnl"/>
        </w:rPr>
        <w:t>a salvaguardar y fortalecer los SMHN en cuanto voz autorizada para la emisión de avisos e información pertinente en apoyo de la adopción de decisiones cruciales relativas a peligros naturales y riesgos de desastre, en colaboración con las autoridades nacionales de gestión de desastres. Para ello, los gobiernos deben asumir el liderazgo en sus mecanismos nacionales de mitigación y reducción de desastres.</w:t>
      </w:r>
    </w:p>
    <w:p w14:paraId="0F45B7A6" w14:textId="4DC8D420" w:rsidR="00ED579C" w:rsidRPr="000D2B28" w:rsidRDefault="00ED579C" w:rsidP="00ED579C">
      <w:pPr>
        <w:tabs>
          <w:tab w:val="clear" w:pos="1134"/>
        </w:tabs>
        <w:snapToGrid w:val="0"/>
        <w:spacing w:before="240" w:after="240"/>
        <w:ind w:right="-170"/>
        <w:jc w:val="left"/>
        <w:textAlignment w:val="baseline"/>
        <w:rPr>
          <w:rFonts w:eastAsia="Times New Roman" w:cs="Calibri"/>
          <w:lang w:val="es-ES_tradnl"/>
        </w:rPr>
      </w:pPr>
      <w:r w:rsidRPr="000D2B28">
        <w:rPr>
          <w:lang w:val="es-ES_tradnl"/>
        </w:rPr>
        <w:t xml:space="preserve">Además, el </w:t>
      </w:r>
      <w:hyperlink r:id="rId46" w:history="1">
        <w:r w:rsidRPr="000D2B28">
          <w:rPr>
            <w:rStyle w:val="Hyperlink"/>
            <w:i/>
            <w:iCs/>
            <w:lang w:val="es-ES_tradnl"/>
          </w:rPr>
          <w:t xml:space="preserve">Marco de </w:t>
        </w:r>
        <w:proofErr w:type="spellStart"/>
        <w:r w:rsidRPr="000D2B28">
          <w:rPr>
            <w:rStyle w:val="Hyperlink"/>
            <w:i/>
            <w:iCs/>
            <w:lang w:val="es-ES_tradnl"/>
          </w:rPr>
          <w:t>Sendái</w:t>
        </w:r>
        <w:proofErr w:type="spellEnd"/>
        <w:r w:rsidRPr="000D2B28">
          <w:rPr>
            <w:rStyle w:val="Hyperlink"/>
            <w:i/>
            <w:iCs/>
            <w:lang w:val="es-ES_tradnl"/>
          </w:rPr>
          <w:t xml:space="preserve"> para la Reducción del Riesgo de Desastres 2015-2030</w:t>
        </w:r>
      </w:hyperlink>
      <w:r w:rsidRPr="000D2B28">
        <w:rPr>
          <w:lang w:val="es-ES_tradnl"/>
        </w:rPr>
        <w:t xml:space="preserve"> estableció siete metas mundiales para apoyar la reducción de los peligros y el impacto de los desastres. La meta</w:t>
      </w:r>
      <w:r w:rsidR="0082670E" w:rsidRPr="000D2B28">
        <w:rPr>
          <w:lang w:val="es-ES_tradnl"/>
        </w:rPr>
        <w:t> g</w:t>
      </w:r>
      <w:r w:rsidRPr="000D2B28">
        <w:rPr>
          <w:lang w:val="es-ES_tradnl"/>
        </w:rPr>
        <w:t xml:space="preserve"> requiere un </w:t>
      </w:r>
      <w:r w:rsidR="009A4B35" w:rsidRPr="000D2B28">
        <w:rPr>
          <w:lang w:val="es-ES_tradnl"/>
        </w:rPr>
        <w:t>incremento considerable</w:t>
      </w:r>
      <w:r w:rsidRPr="000D2B28">
        <w:rPr>
          <w:lang w:val="es-ES_tradnl"/>
        </w:rPr>
        <w:t xml:space="preserve"> de la disponibilidad de los sistemas de alerta temprana sobre amenazas múltiples y de la información y las evaluaciones sobre el riesgo de desastres transmitidas a las personas, y el acceso a ellos, para 2030.</w:t>
      </w:r>
    </w:p>
    <w:p w14:paraId="00A30D49" w14:textId="7CECC00C" w:rsidR="00ED579C" w:rsidRPr="000D2B28" w:rsidRDefault="00ED579C" w:rsidP="00ED579C">
      <w:pPr>
        <w:tabs>
          <w:tab w:val="clear" w:pos="1134"/>
        </w:tabs>
        <w:snapToGrid w:val="0"/>
        <w:spacing w:before="240" w:after="240"/>
        <w:ind w:right="-170"/>
        <w:jc w:val="left"/>
        <w:textAlignment w:val="baseline"/>
        <w:rPr>
          <w:rFonts w:eastAsia="SimSun" w:cs="Times New Roman"/>
          <w:color w:val="000000"/>
          <w:shd w:val="clear" w:color="auto" w:fill="FFFFFF"/>
          <w:lang w:val="es-ES_tradnl"/>
        </w:rPr>
      </w:pPr>
      <w:r w:rsidRPr="000D2B28">
        <w:rPr>
          <w:lang w:val="es-ES_tradnl"/>
        </w:rPr>
        <w:t xml:space="preserve">Por último, en marzo de 2022, el Secretario General de las Naciones Unidas, señor António </w:t>
      </w:r>
      <w:proofErr w:type="spellStart"/>
      <w:r w:rsidRPr="000D2B28">
        <w:rPr>
          <w:lang w:val="es-ES_tradnl"/>
        </w:rPr>
        <w:t>Guterres</w:t>
      </w:r>
      <w:proofErr w:type="spellEnd"/>
      <w:r w:rsidRPr="000D2B28">
        <w:rPr>
          <w:lang w:val="es-ES_tradnl"/>
        </w:rPr>
        <w:t>, anunció que las Naciones Unidas encabezarán “</w:t>
      </w:r>
      <w:hyperlink r:id="rId47" w:history="1">
        <w:r w:rsidRPr="000D2B28">
          <w:rPr>
            <w:rStyle w:val="Hyperlink"/>
            <w:lang w:val="es-ES_tradnl"/>
          </w:rPr>
          <w:t>una nueva iniciativa para velar por que cada persona de la Tierra esté protegida por sistemas de alerta temprana en un plazo de cinco años</w:t>
        </w:r>
      </w:hyperlink>
      <w:r w:rsidRPr="000D2B28">
        <w:rPr>
          <w:lang w:val="es-ES_tradnl"/>
        </w:rPr>
        <w:t>”. Estos mandatos combinados requieren que más Miembros de la OMM establezcan sus MHEWS nacionales y sus mecanismos operacionales.</w:t>
      </w:r>
    </w:p>
    <w:p w14:paraId="0A4162EB" w14:textId="3F8BB4FD" w:rsidR="00ED579C" w:rsidRPr="000D2B28" w:rsidRDefault="00ED579C" w:rsidP="00ED579C">
      <w:pPr>
        <w:keepNext/>
        <w:keepLines/>
        <w:numPr>
          <w:ilvl w:val="1"/>
          <w:numId w:val="0"/>
        </w:numPr>
        <w:tabs>
          <w:tab w:val="clear" w:pos="1134"/>
        </w:tabs>
        <w:spacing w:before="240" w:after="240"/>
        <w:ind w:left="1134" w:hanging="1134"/>
        <w:jc w:val="left"/>
        <w:outlineLvl w:val="1"/>
        <w:rPr>
          <w:rFonts w:eastAsia="DengXian Light" w:cs="Calibri"/>
          <w:b/>
          <w:bCs/>
          <w:i/>
          <w:iCs/>
          <w:lang w:val="es-ES_tradnl"/>
        </w:rPr>
      </w:pPr>
      <w:bookmarkStart w:id="41" w:name="_Toc121319303"/>
      <w:bookmarkStart w:id="42" w:name="_Toc121402640"/>
      <w:r w:rsidRPr="000D2B28">
        <w:rPr>
          <w:b/>
          <w:bCs/>
          <w:i/>
          <w:iCs/>
          <w:lang w:val="es-ES_tradnl"/>
        </w:rPr>
        <w:t>1.9</w:t>
      </w:r>
      <w:r w:rsidRPr="000D2B28">
        <w:rPr>
          <w:lang w:val="es-ES_tradnl"/>
        </w:rPr>
        <w:t xml:space="preserve"> </w:t>
      </w:r>
      <w:r w:rsidRPr="000D2B28">
        <w:rPr>
          <w:lang w:val="es-ES_tradnl"/>
        </w:rPr>
        <w:tab/>
      </w:r>
      <w:r w:rsidRPr="000D2B28">
        <w:rPr>
          <w:b/>
          <w:bCs/>
          <w:i/>
          <w:iCs/>
          <w:lang w:val="es-ES_tradnl"/>
        </w:rPr>
        <w:t xml:space="preserve">Superación de las dificultades </w:t>
      </w:r>
      <w:r w:rsidR="00446283" w:rsidRPr="000D2B28">
        <w:rPr>
          <w:b/>
          <w:bCs/>
          <w:i/>
          <w:iCs/>
          <w:lang w:val="es-ES_tradnl"/>
        </w:rPr>
        <w:t xml:space="preserve">que obstaculizan el </w:t>
      </w:r>
      <w:r w:rsidR="00C4535D" w:rsidRPr="000D2B28">
        <w:rPr>
          <w:b/>
          <w:bCs/>
          <w:i/>
          <w:iCs/>
          <w:lang w:val="es-ES_tradnl"/>
        </w:rPr>
        <w:t>fortalecimiento</w:t>
      </w:r>
      <w:r w:rsidR="00446283" w:rsidRPr="000D2B28">
        <w:rPr>
          <w:b/>
          <w:bCs/>
          <w:i/>
          <w:iCs/>
          <w:lang w:val="es-ES_tradnl"/>
        </w:rPr>
        <w:t xml:space="preserve"> de</w:t>
      </w:r>
      <w:r w:rsidRPr="000D2B28">
        <w:rPr>
          <w:b/>
          <w:bCs/>
          <w:i/>
          <w:iCs/>
          <w:lang w:val="es-ES_tradnl"/>
        </w:rPr>
        <w:t xml:space="preserve"> los MHEWS</w:t>
      </w:r>
      <w:bookmarkEnd w:id="41"/>
      <w:bookmarkEnd w:id="42"/>
    </w:p>
    <w:p w14:paraId="097C8A19" w14:textId="7D6155B9" w:rsidR="00ED579C" w:rsidRPr="000D2B28" w:rsidRDefault="00ED579C" w:rsidP="00ED579C">
      <w:pPr>
        <w:tabs>
          <w:tab w:val="clear" w:pos="1134"/>
        </w:tabs>
        <w:snapToGrid w:val="0"/>
        <w:spacing w:before="240" w:after="240"/>
        <w:ind w:right="-170"/>
        <w:jc w:val="left"/>
        <w:textAlignment w:val="baseline"/>
        <w:rPr>
          <w:rFonts w:eastAsia="Times New Roman" w:cs="Calibri"/>
          <w:lang w:val="es-ES_tradnl"/>
        </w:rPr>
      </w:pPr>
      <w:r w:rsidRPr="000D2B28">
        <w:rPr>
          <w:lang w:val="es-ES_tradnl"/>
        </w:rPr>
        <w:t xml:space="preserve">Los impactos </w:t>
      </w:r>
      <w:r w:rsidR="003119F8" w:rsidRPr="000D2B28">
        <w:rPr>
          <w:lang w:val="es-ES_tradnl"/>
        </w:rPr>
        <w:t xml:space="preserve">considerables y costosos </w:t>
      </w:r>
      <w:r w:rsidRPr="000D2B28">
        <w:rPr>
          <w:lang w:val="es-ES_tradnl"/>
        </w:rPr>
        <w:t xml:space="preserve">de los desastres, incluidos los ciclones tropicales, en la sociedad constituyen una preocupación </w:t>
      </w:r>
      <w:r w:rsidR="003119F8" w:rsidRPr="000D2B28">
        <w:rPr>
          <w:lang w:val="es-ES_tradnl"/>
        </w:rPr>
        <w:t xml:space="preserve">importante </w:t>
      </w:r>
      <w:r w:rsidRPr="000D2B28">
        <w:rPr>
          <w:lang w:val="es-ES_tradnl"/>
        </w:rPr>
        <w:t xml:space="preserve">para todos los países. A pesar de los avances tecnológicos, la aplicación de los MHEWS sigue planteando </w:t>
      </w:r>
      <w:r w:rsidR="003119F8" w:rsidRPr="000D2B28">
        <w:rPr>
          <w:lang w:val="es-ES_tradnl"/>
        </w:rPr>
        <w:t>obstáculos</w:t>
      </w:r>
      <w:r w:rsidRPr="000D2B28">
        <w:rPr>
          <w:lang w:val="es-ES_tradnl"/>
        </w:rPr>
        <w:t xml:space="preserve">. </w:t>
      </w:r>
      <w:r w:rsidR="003119F8" w:rsidRPr="000D2B28">
        <w:rPr>
          <w:lang w:val="es-ES_tradnl"/>
        </w:rPr>
        <w:t xml:space="preserve">A la hora de </w:t>
      </w:r>
      <w:r w:rsidRPr="000D2B28">
        <w:rPr>
          <w:lang w:val="es-ES_tradnl"/>
        </w:rPr>
        <w:t>evaluar y detectar las carencias de un MHEWS eficaz, lo más conveniente es detectar y superar las principales dificultades. Los componentes de un MHEWS eficaz que presentan dificultades importantes son los procedimientos de avisos y los mecanismos de coordinación.</w:t>
      </w:r>
    </w:p>
    <w:p w14:paraId="09CA8CF5" w14:textId="1F325313" w:rsidR="00ED579C" w:rsidRPr="000D2B28" w:rsidRDefault="00ED579C" w:rsidP="00ED579C">
      <w:pPr>
        <w:tabs>
          <w:tab w:val="clear" w:pos="1134"/>
        </w:tabs>
        <w:spacing w:before="240" w:after="240"/>
        <w:jc w:val="left"/>
        <w:rPr>
          <w:rFonts w:eastAsia="SimSun" w:cs="Calibri"/>
          <w:i/>
          <w:iCs/>
          <w:lang w:val="es-ES_tradnl"/>
        </w:rPr>
      </w:pPr>
      <w:r w:rsidRPr="000D2B28">
        <w:rPr>
          <w:i/>
          <w:iCs/>
          <w:lang w:val="es-ES_tradnl"/>
        </w:rPr>
        <w:t xml:space="preserve">Principales dificultades </w:t>
      </w:r>
      <w:r w:rsidR="003119F8" w:rsidRPr="000D2B28">
        <w:rPr>
          <w:i/>
          <w:iCs/>
          <w:lang w:val="es-ES_tradnl"/>
        </w:rPr>
        <w:t xml:space="preserve">que plantean </w:t>
      </w:r>
      <w:r w:rsidRPr="000D2B28">
        <w:rPr>
          <w:i/>
          <w:iCs/>
          <w:lang w:val="es-ES_tradnl"/>
        </w:rPr>
        <w:t>los procedimientos de avisos</w:t>
      </w:r>
    </w:p>
    <w:p w14:paraId="3A8E40C0" w14:textId="1DCBF782" w:rsidR="00ED579C" w:rsidRPr="000D2B28" w:rsidRDefault="00ED579C" w:rsidP="00ED579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 xml:space="preserve">Si los riesgos no se conocen o no son exactos, suponen una dificultad para los MHEWS. Los riesgos se derivan tanto de los peligros como de las vulnerabilidades presentes en una comunidad. Es necesario saber si los peligros y las vulnerabilidades se conocen adecuadamente. La evaluación de peligros y riesgos debe basarse en la experiencia histórica, los conocimientos tradicionales y autóctonos, así como en las vulnerabilidades humanas, sociales, económicas y medioambientales. El análisis de riesgos y la evaluación de peligros deben </w:t>
      </w:r>
      <w:r w:rsidR="00D32515" w:rsidRPr="000D2B28">
        <w:rPr>
          <w:lang w:val="es-ES_tradnl"/>
        </w:rPr>
        <w:t xml:space="preserve">realizarse </w:t>
      </w:r>
      <w:r w:rsidRPr="000D2B28">
        <w:rPr>
          <w:lang w:val="es-ES_tradnl"/>
        </w:rPr>
        <w:t>correctamente.</w:t>
      </w:r>
    </w:p>
    <w:p w14:paraId="7E56C83F" w14:textId="4CFEA00C" w:rsidR="00ED579C" w:rsidRPr="000D2B28" w:rsidRDefault="00ED579C" w:rsidP="00ED579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 xml:space="preserve">La principal preocupación en este sentido es la disponibilidad de datos y el desarrollo de herramientas adecuadas en las que se puedan superponer diferentes mapas de peligros georreferenciados junto con datos de la exposición e información sobre la vulnerabilidad. La actualización de las bases de datos de exposición, incluidos los daños en las infraestructuras </w:t>
      </w:r>
      <w:r w:rsidRPr="000D2B28">
        <w:rPr>
          <w:lang w:val="es-ES_tradnl"/>
        </w:rPr>
        <w:lastRenderedPageBreak/>
        <w:t xml:space="preserve">debido a peligros meteorológicos, constituye un problema debido a la rápida urbanización. Otra dificultad </w:t>
      </w:r>
      <w:r w:rsidR="007076A9" w:rsidRPr="000D2B28">
        <w:rPr>
          <w:lang w:val="es-ES_tradnl"/>
        </w:rPr>
        <w:t>surge al tratar de instruir</w:t>
      </w:r>
      <w:r w:rsidRPr="000D2B28">
        <w:rPr>
          <w:lang w:val="es-ES_tradnl"/>
        </w:rPr>
        <w:t xml:space="preserve"> a la población sobre la interpretación y el uso de los mapas de peligros y riesgos y otras herramientas. Si los ciudadanos comprenden la información sobre los peligros y los riesgos, esta los guiará en las acciones y medidas de preparación adecuadas antes de que se acerque un peligro natural. Los mapas de peligros y riesgos deben ser una prioridad para la gestión de la reducción de los riesgos de desastre.</w:t>
      </w:r>
    </w:p>
    <w:p w14:paraId="624D0DC6" w14:textId="4054F930" w:rsidR="00ED579C" w:rsidRPr="000D2B28" w:rsidRDefault="00ED579C" w:rsidP="00ED579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 xml:space="preserve">En los últimos años, se han producido grandes avances tecnológicos en materia de monitoreo y predicción de los ciclones tropicales. Existen muchos sistemas que pueden emitir avisos de peligros múltiples y el grado de </w:t>
      </w:r>
      <w:r w:rsidR="00002E7A" w:rsidRPr="000D2B28">
        <w:rPr>
          <w:lang w:val="es-ES_tradnl"/>
        </w:rPr>
        <w:t xml:space="preserve">exactitud </w:t>
      </w:r>
      <w:r w:rsidRPr="000D2B28">
        <w:rPr>
          <w:lang w:val="es-ES_tradnl"/>
        </w:rPr>
        <w:t>de las predicciones ha mejorado enormemente en las últimas décadas. Sin embargo, deben realizarse más estudios sobre la estimación y la predicción de la pluviosidad y la estructura del viento; los cambios repentinos de intensidad; y las trayectorias, las trayectorias irregulares y la rápida intensificación de los ciclones tropicales que acortan los tiempos de antelación de los avisos. La interacción entre los ciclones tropicales y el mar no se conoce bien desde el punto de vista científico.</w:t>
      </w:r>
      <w:bookmarkStart w:id="43" w:name="_Int_mhTElFJl"/>
      <w:bookmarkEnd w:id="43"/>
    </w:p>
    <w:p w14:paraId="41164C8E" w14:textId="71BD54F9" w:rsidR="00ED579C" w:rsidRPr="000D2B28" w:rsidRDefault="00ED579C" w:rsidP="00ED579C">
      <w:pPr>
        <w:tabs>
          <w:tab w:val="clear" w:pos="1134"/>
        </w:tabs>
        <w:snapToGrid w:val="0"/>
        <w:spacing w:before="240" w:after="240"/>
        <w:ind w:right="-170"/>
        <w:jc w:val="left"/>
        <w:textAlignment w:val="baseline"/>
        <w:rPr>
          <w:rFonts w:eastAsia="SimSun" w:cs="Calibri"/>
          <w:lang w:val="es-ES_tradnl"/>
        </w:rPr>
      </w:pPr>
      <w:r w:rsidRPr="000D2B28">
        <w:rPr>
          <w:lang w:val="es-ES_tradnl"/>
        </w:rPr>
        <w:t>La gran dificultad que entraña la comunicación de alertas tempranas radica en que las predicciones no pueden ser totalmente exactas. Los errores de predicción y las incertidumbres son inevitables en las predicciones operativas reales. Por lo tanto, la alerta temprana y la respuesta correspondiente deben contar con un nivel de tolerancia suficiente a las falsas alarmas. Además, hay que seguir trabajando en cómo comunicar la incertidumbre a la población.</w:t>
      </w:r>
    </w:p>
    <w:p w14:paraId="0F83C572" w14:textId="77B7E1EB" w:rsidR="00ED579C" w:rsidRPr="000D2B28" w:rsidRDefault="00ED579C" w:rsidP="00ED579C">
      <w:pPr>
        <w:tabs>
          <w:tab w:val="clear" w:pos="1134"/>
        </w:tabs>
        <w:snapToGrid w:val="0"/>
        <w:spacing w:before="240" w:after="240"/>
        <w:ind w:right="-170"/>
        <w:jc w:val="left"/>
        <w:textAlignment w:val="baseline"/>
        <w:rPr>
          <w:rFonts w:eastAsia="Times New Roman" w:cs="Calibri"/>
          <w:lang w:val="es-ES_tradnl"/>
        </w:rPr>
      </w:pPr>
      <w:r w:rsidRPr="000D2B28">
        <w:rPr>
          <w:lang w:val="es-ES_tradnl"/>
        </w:rPr>
        <w:t xml:space="preserve">Para ello, es necesario mejorar el diseño y el desarrollo conjuntos de los ciclos de </w:t>
      </w:r>
      <w:r w:rsidR="009C4F6D" w:rsidRPr="000D2B28">
        <w:rPr>
          <w:lang w:val="es-ES_tradnl"/>
        </w:rPr>
        <w:t xml:space="preserve">valor de las </w:t>
      </w:r>
      <w:r w:rsidRPr="000D2B28">
        <w:rPr>
          <w:lang w:val="es-ES_tradnl"/>
        </w:rPr>
        <w:t>predicci</w:t>
      </w:r>
      <w:r w:rsidR="009C4F6D" w:rsidRPr="000D2B28">
        <w:rPr>
          <w:lang w:val="es-ES_tradnl"/>
        </w:rPr>
        <w:t>ones</w:t>
      </w:r>
      <w:r w:rsidRPr="000D2B28">
        <w:rPr>
          <w:lang w:val="es-ES_tradnl"/>
        </w:rPr>
        <w:t xml:space="preserve"> y alerta</w:t>
      </w:r>
      <w:r w:rsidR="009C4F6D" w:rsidRPr="000D2B28">
        <w:rPr>
          <w:lang w:val="es-ES_tradnl"/>
        </w:rPr>
        <w:t>s</w:t>
      </w:r>
      <w:r w:rsidRPr="000D2B28">
        <w:rPr>
          <w:lang w:val="es-ES_tradnl"/>
        </w:rPr>
        <w:t xml:space="preserve"> a escala nacional, con el fin de interpretar con </w:t>
      </w:r>
      <w:r w:rsidR="009C4F6D" w:rsidRPr="000D2B28">
        <w:rPr>
          <w:lang w:val="es-ES_tradnl"/>
        </w:rPr>
        <w:t xml:space="preserve">exactitud </w:t>
      </w:r>
      <w:r w:rsidRPr="000D2B28">
        <w:rPr>
          <w:lang w:val="es-ES_tradnl"/>
        </w:rPr>
        <w:t>las orientaciones y las incertidumbres de las predicciones. Las capacidades a nivel regional y mundial pueden utilizarse para mejorar la aplicación de los productos de datos de modelización y predicción del sistema Tierra disponibles en el Sistema Mundial de Proceso de Datos y de Predicción (GDPFS) de la OMM, y para avanzar en el proceso de desarrollo conjunto mediante actividades coordinadas a escala regional y mundial, como programas de demostración y proyectos piloto.</w:t>
      </w:r>
    </w:p>
    <w:p w14:paraId="4D3A626E" w14:textId="03E4782A" w:rsidR="00ED579C" w:rsidRPr="000D2B28" w:rsidRDefault="00ED579C" w:rsidP="00ED579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 xml:space="preserve">Las respuestas eficaces dependen en gran medida de los servicios de predicción y aviso </w:t>
      </w:r>
      <w:r w:rsidR="00F40C58" w:rsidRPr="000D2B28">
        <w:rPr>
          <w:lang w:val="es-ES_tradnl"/>
        </w:rPr>
        <w:t xml:space="preserve">de peligros múltiples </w:t>
      </w:r>
      <w:r w:rsidRPr="000D2B28">
        <w:rPr>
          <w:lang w:val="es-ES_tradnl"/>
        </w:rPr>
        <w:t xml:space="preserve">que tienen en cuenta los impactos, que </w:t>
      </w:r>
      <w:r w:rsidR="00AF23BF" w:rsidRPr="000D2B28">
        <w:rPr>
          <w:lang w:val="es-ES_tradnl"/>
        </w:rPr>
        <w:t>deben</w:t>
      </w:r>
      <w:r w:rsidR="009C4F6D" w:rsidRPr="000D2B28">
        <w:rPr>
          <w:lang w:val="es-ES_tradnl"/>
        </w:rPr>
        <w:t xml:space="preserve"> </w:t>
      </w:r>
      <w:r w:rsidR="007076A9" w:rsidRPr="000D2B28">
        <w:rPr>
          <w:lang w:val="es-ES_tradnl"/>
        </w:rPr>
        <w:t>expres</w:t>
      </w:r>
      <w:r w:rsidR="00AF23BF" w:rsidRPr="000D2B28">
        <w:rPr>
          <w:lang w:val="es-ES_tradnl"/>
        </w:rPr>
        <w:t>ar</w:t>
      </w:r>
      <w:r w:rsidRPr="000D2B28">
        <w:rPr>
          <w:lang w:val="es-ES_tradnl"/>
        </w:rPr>
        <w:t xml:space="preserve"> “qué provocará el tiempo”, en lugar del sistema de predicción tradicional que dice “qué tiempo hará”. La gente pide que las predicciones sean exactas en cuanto a la intensidad, la ubicación y el momento en que se producen. Con la predicción que tiene en cuenta los impactos, no se necesitan los valores numéricos de los parámetros meteorológicos, y la atención se centrará ahora en la gravedad de los impactos con la probabilidad de que se produzcan en un momento previsto. El sistema de predicción que tiene en cuenta los impactos requiere </w:t>
      </w:r>
      <w:r w:rsidR="009C4F6D" w:rsidRPr="000D2B28">
        <w:rPr>
          <w:lang w:val="es-ES_tradnl"/>
        </w:rPr>
        <w:t xml:space="preserve">que los </w:t>
      </w:r>
      <w:r w:rsidRPr="000D2B28">
        <w:rPr>
          <w:lang w:val="es-ES_tradnl"/>
        </w:rPr>
        <w:t xml:space="preserve">datos meteorológicos </w:t>
      </w:r>
      <w:r w:rsidR="009C4F6D" w:rsidRPr="000D2B28">
        <w:rPr>
          <w:lang w:val="es-ES_tradnl"/>
        </w:rPr>
        <w:t xml:space="preserve">se traduzcan </w:t>
      </w:r>
      <w:r w:rsidRPr="000D2B28">
        <w:rPr>
          <w:lang w:val="es-ES_tradnl"/>
        </w:rPr>
        <w:t>en peligros y</w:t>
      </w:r>
      <w:r w:rsidR="009C4F6D" w:rsidRPr="000D2B28">
        <w:rPr>
          <w:lang w:val="es-ES_tradnl"/>
        </w:rPr>
        <w:t xml:space="preserve"> que</w:t>
      </w:r>
      <w:r w:rsidRPr="000D2B28">
        <w:rPr>
          <w:lang w:val="es-ES_tradnl"/>
        </w:rPr>
        <w:t xml:space="preserve">, a continuación, </w:t>
      </w:r>
      <w:r w:rsidR="009C4F6D" w:rsidRPr="000D2B28">
        <w:rPr>
          <w:lang w:val="es-ES_tradnl"/>
        </w:rPr>
        <w:t xml:space="preserve">se estimen </w:t>
      </w:r>
      <w:r w:rsidRPr="000D2B28">
        <w:rPr>
          <w:lang w:val="es-ES_tradnl"/>
        </w:rPr>
        <w:t xml:space="preserve">los impactos utilizando la información sobre </w:t>
      </w:r>
      <w:r w:rsidR="00B34009" w:rsidRPr="000D2B28">
        <w:rPr>
          <w:lang w:val="es-ES_tradnl"/>
        </w:rPr>
        <w:t xml:space="preserve">los </w:t>
      </w:r>
      <w:r w:rsidRPr="000D2B28">
        <w:rPr>
          <w:lang w:val="es-ES_tradnl"/>
        </w:rPr>
        <w:t xml:space="preserve">riesgos. La dificultad actual radica en que los SMHN no pueden </w:t>
      </w:r>
      <w:r w:rsidR="009C4F6D" w:rsidRPr="000D2B28">
        <w:rPr>
          <w:lang w:val="es-ES_tradnl"/>
        </w:rPr>
        <w:t>elaborar</w:t>
      </w:r>
      <w:r w:rsidRPr="000D2B28">
        <w:rPr>
          <w:lang w:val="es-ES_tradnl"/>
        </w:rPr>
        <w:t xml:space="preserve"> la predicción que tiene en cuenta los impactos por sí solos, o bien</w:t>
      </w:r>
      <w:r w:rsidR="006663E5" w:rsidRPr="000D2B28">
        <w:rPr>
          <w:lang w:val="es-ES_tradnl"/>
        </w:rPr>
        <w:t>,</w:t>
      </w:r>
      <w:r w:rsidRPr="000D2B28">
        <w:rPr>
          <w:lang w:val="es-ES_tradnl"/>
        </w:rPr>
        <w:t xml:space="preserve"> dicho tipo de predicción es incompatible con sus responsabilidades vigentes. Para hacer frente a esta dificultad, es necesaria la cooperación de los organismos de </w:t>
      </w:r>
      <w:r w:rsidR="003A14EC" w:rsidRPr="000D2B28">
        <w:rPr>
          <w:lang w:val="es-ES_tradnl"/>
        </w:rPr>
        <w:t xml:space="preserve">defensa </w:t>
      </w:r>
      <w:r w:rsidRPr="000D2B28">
        <w:rPr>
          <w:lang w:val="es-ES_tradnl"/>
        </w:rPr>
        <w:t xml:space="preserve">civil y gestión de emergencias y otras instituciones de servicios, y debe existir una buena </w:t>
      </w:r>
      <w:r w:rsidR="003A14EC" w:rsidRPr="000D2B28">
        <w:rPr>
          <w:lang w:val="es-ES_tradnl"/>
        </w:rPr>
        <w:t xml:space="preserve">colaboración </w:t>
      </w:r>
      <w:r w:rsidRPr="000D2B28">
        <w:rPr>
          <w:lang w:val="es-ES_tradnl"/>
        </w:rPr>
        <w:t>y un protocolo adecuado.</w:t>
      </w:r>
    </w:p>
    <w:p w14:paraId="53DF02C2" w14:textId="35248691" w:rsidR="00ED579C" w:rsidRPr="000D2B28" w:rsidRDefault="00ED579C" w:rsidP="00ED579C">
      <w:pPr>
        <w:tabs>
          <w:tab w:val="clear" w:pos="1134"/>
        </w:tabs>
        <w:snapToGrid w:val="0"/>
        <w:spacing w:before="240" w:after="240"/>
        <w:ind w:right="-170"/>
        <w:jc w:val="left"/>
        <w:textAlignment w:val="baseline"/>
        <w:rPr>
          <w:rFonts w:eastAsia="SimSun" w:cs="Calibri"/>
          <w:sz w:val="24"/>
          <w:szCs w:val="24"/>
          <w:lang w:val="es-ES_tradnl"/>
        </w:rPr>
      </w:pPr>
      <w:r w:rsidRPr="000D2B28">
        <w:rPr>
          <w:lang w:val="es-ES_tradnl"/>
        </w:rPr>
        <w:t xml:space="preserve">En algunos países, la disponibilidad de personal técnico cualificado sigue siendo un problema. Es esencial contar con un número adecuado de meteorólogos e hidrólogos competentes que garanticen un funcionamiento ininterrumpido </w:t>
      </w:r>
      <w:r w:rsidR="003A14EC" w:rsidRPr="000D2B28">
        <w:rPr>
          <w:lang w:val="es-ES_tradnl"/>
        </w:rPr>
        <w:t xml:space="preserve">que permita </w:t>
      </w:r>
      <w:r w:rsidRPr="000D2B28">
        <w:rPr>
          <w:lang w:val="es-ES_tradnl"/>
        </w:rPr>
        <w:t xml:space="preserve">analizar los datos, redactar mensajes adecuados y comunicarse con el Centro Nacional de Operaciones de Emergencia, los medios de comunicación y la población. </w:t>
      </w:r>
      <w:r w:rsidR="003A14EC" w:rsidRPr="000D2B28">
        <w:rPr>
          <w:lang w:val="es-ES_tradnl"/>
        </w:rPr>
        <w:t>Deben mejorarse l</w:t>
      </w:r>
      <w:r w:rsidRPr="000D2B28">
        <w:rPr>
          <w:lang w:val="es-ES_tradnl"/>
        </w:rPr>
        <w:t xml:space="preserve">os programas de </w:t>
      </w:r>
      <w:r w:rsidR="003A14EC" w:rsidRPr="000D2B28">
        <w:rPr>
          <w:lang w:val="es-ES_tradnl"/>
        </w:rPr>
        <w:t xml:space="preserve">perfeccionamiento </w:t>
      </w:r>
      <w:r w:rsidRPr="000D2B28">
        <w:rPr>
          <w:lang w:val="es-ES_tradnl"/>
        </w:rPr>
        <w:t xml:space="preserve">del personal en materia de sistemas de alerta temprana en los SMHN teniendo en cuenta la creación de capacidad basada en las </w:t>
      </w:r>
      <w:hyperlink r:id="rId48" w:history="1">
        <w:r w:rsidRPr="000D2B28">
          <w:rPr>
            <w:rStyle w:val="Hyperlink"/>
            <w:lang w:val="es-ES_tradnl"/>
          </w:rPr>
          <w:t>competencias</w:t>
        </w:r>
      </w:hyperlink>
      <w:r w:rsidRPr="000D2B28">
        <w:rPr>
          <w:lang w:val="es-ES_tradnl"/>
        </w:rPr>
        <w:t xml:space="preserve"> y la planificación de la sucesión.</w:t>
      </w:r>
    </w:p>
    <w:p w14:paraId="2D799C6D" w14:textId="79845C84" w:rsidR="00ED579C" w:rsidRPr="000D2B28" w:rsidRDefault="00ED579C" w:rsidP="00ED579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 xml:space="preserve">Al hacer frente a los desafíos que plantean los servicios de predicción y aviso que tienen en cuenta los impactos y de peligros múltiples, será de gran ayuda la publicación </w:t>
      </w:r>
      <w:hyperlink r:id="rId49" w:anchor=".Y6x1OXbMJnI" w:history="1">
        <w:r w:rsidRPr="000D2B28">
          <w:rPr>
            <w:rStyle w:val="Hyperlink"/>
            <w:i/>
            <w:iCs/>
            <w:lang w:val="es-ES_tradnl"/>
          </w:rPr>
          <w:t xml:space="preserve">Directrices de la Organización Meteorológica Mundial sobre los servicios de predicción y aviso de peligros </w:t>
        </w:r>
        <w:r w:rsidRPr="000D2B28">
          <w:rPr>
            <w:rStyle w:val="Hyperlink"/>
            <w:i/>
            <w:iCs/>
            <w:lang w:val="es-ES_tradnl"/>
          </w:rPr>
          <w:lastRenderedPageBreak/>
          <w:t>múltiples que tienen en cuenta los impactos</w:t>
        </w:r>
      </w:hyperlink>
      <w:r w:rsidRPr="000D2B28">
        <w:rPr>
          <w:lang w:val="es-ES_tradnl"/>
        </w:rPr>
        <w:t xml:space="preserve"> (OMM-</w:t>
      </w:r>
      <w:proofErr w:type="spellStart"/>
      <w:r w:rsidRPr="000D2B28">
        <w:rPr>
          <w:lang w:val="es-ES_tradnl"/>
        </w:rPr>
        <w:t>Nº</w:t>
      </w:r>
      <w:proofErr w:type="spellEnd"/>
      <w:r w:rsidRPr="000D2B28">
        <w:rPr>
          <w:lang w:val="es-ES_tradnl"/>
        </w:rPr>
        <w:t> 1150), parte</w:t>
      </w:r>
      <w:r w:rsidR="008A338D" w:rsidRPr="000D2B28">
        <w:rPr>
          <w:lang w:val="es-ES_tradnl"/>
        </w:rPr>
        <w:t> </w:t>
      </w:r>
      <w:r w:rsidRPr="000D2B28">
        <w:rPr>
          <w:lang w:val="es-ES_tradnl"/>
        </w:rPr>
        <w:t>II: Aplicación práctica de los servicios de predicción y aviso de peligros múltiples que tienen en cuenta los impactos.</w:t>
      </w:r>
    </w:p>
    <w:p w14:paraId="2D72D42C" w14:textId="40B90E35" w:rsidR="00ED579C" w:rsidRPr="000D2B28" w:rsidRDefault="00ED579C" w:rsidP="00ED579C">
      <w:pPr>
        <w:tabs>
          <w:tab w:val="clear" w:pos="1134"/>
        </w:tabs>
        <w:spacing w:before="240" w:after="240"/>
        <w:jc w:val="left"/>
        <w:rPr>
          <w:rFonts w:eastAsia="SimSun" w:cs="Calibri"/>
          <w:i/>
          <w:iCs/>
          <w:lang w:val="es-ES_tradnl"/>
        </w:rPr>
      </w:pPr>
      <w:r w:rsidRPr="000D2B28">
        <w:rPr>
          <w:i/>
          <w:iCs/>
          <w:lang w:val="es-ES_tradnl"/>
        </w:rPr>
        <w:t xml:space="preserve">Principales dificultades </w:t>
      </w:r>
      <w:r w:rsidR="007076A9" w:rsidRPr="000D2B28">
        <w:rPr>
          <w:i/>
          <w:iCs/>
          <w:lang w:val="es-ES_tradnl"/>
        </w:rPr>
        <w:t>que plantean</w:t>
      </w:r>
      <w:r w:rsidRPr="000D2B28">
        <w:rPr>
          <w:i/>
          <w:iCs/>
          <w:lang w:val="es-ES_tradnl"/>
        </w:rPr>
        <w:t xml:space="preserve"> los mecanismos de coordinación</w:t>
      </w:r>
    </w:p>
    <w:p w14:paraId="294255E8" w14:textId="3D22103D" w:rsidR="00ED579C" w:rsidRPr="000D2B28" w:rsidRDefault="00ED579C" w:rsidP="00ED579C">
      <w:pPr>
        <w:tabs>
          <w:tab w:val="clear" w:pos="1134"/>
        </w:tabs>
        <w:snapToGrid w:val="0"/>
        <w:spacing w:before="240" w:after="240"/>
        <w:ind w:right="-170"/>
        <w:jc w:val="left"/>
        <w:textAlignment w:val="baseline"/>
        <w:rPr>
          <w:rFonts w:eastAsia="Times New Roman" w:cs="Calibri"/>
          <w:lang w:val="es-ES_tradnl"/>
        </w:rPr>
      </w:pPr>
      <w:r w:rsidRPr="000D2B28">
        <w:rPr>
          <w:lang w:val="es-ES_tradnl"/>
        </w:rPr>
        <w:t xml:space="preserve">Hay que recordar a los ciudadanos la responsabilidad que conlleva la emisión de predicciones y </w:t>
      </w:r>
      <w:r w:rsidR="00F40C58" w:rsidRPr="000D2B28">
        <w:rPr>
          <w:lang w:val="es-ES_tradnl"/>
        </w:rPr>
        <w:t>otro</w:t>
      </w:r>
      <w:r w:rsidR="00D32E5A" w:rsidRPr="000D2B28">
        <w:rPr>
          <w:lang w:val="es-ES_tradnl"/>
        </w:rPr>
        <w:t>s</w:t>
      </w:r>
      <w:r w:rsidR="00F40C58" w:rsidRPr="000D2B28">
        <w:rPr>
          <w:lang w:val="es-ES_tradnl"/>
        </w:rPr>
        <w:t xml:space="preserve"> tipo</w:t>
      </w:r>
      <w:r w:rsidR="00D32E5A" w:rsidRPr="000D2B28">
        <w:rPr>
          <w:lang w:val="es-ES_tradnl"/>
        </w:rPr>
        <w:t>s</w:t>
      </w:r>
      <w:r w:rsidR="00F40C58" w:rsidRPr="000D2B28">
        <w:rPr>
          <w:lang w:val="es-ES_tradnl"/>
        </w:rPr>
        <w:t xml:space="preserve"> de </w:t>
      </w:r>
      <w:r w:rsidRPr="000D2B28">
        <w:rPr>
          <w:lang w:val="es-ES_tradnl"/>
        </w:rPr>
        <w:t>informaci</w:t>
      </w:r>
      <w:r w:rsidR="00F40C58" w:rsidRPr="000D2B28">
        <w:rPr>
          <w:lang w:val="es-ES_tradnl"/>
        </w:rPr>
        <w:t>ón</w:t>
      </w:r>
      <w:r w:rsidRPr="000D2B28">
        <w:rPr>
          <w:lang w:val="es-ES_tradnl"/>
        </w:rPr>
        <w:t>. Para hacer frente a esta situación, los encargados de la formulación de políticas deben crear leyes que mejoren y refuercen los mecanismos de predicción, avisos, intercambio de información y comunicación de riesgos para ayudar a educar a la población.</w:t>
      </w:r>
    </w:p>
    <w:p w14:paraId="70E6686A" w14:textId="087D04D0" w:rsidR="00ED579C" w:rsidRPr="000D2B28" w:rsidRDefault="00ED579C" w:rsidP="00ED579C">
      <w:pPr>
        <w:tabs>
          <w:tab w:val="clear" w:pos="1134"/>
        </w:tabs>
        <w:snapToGrid w:val="0"/>
        <w:spacing w:before="240" w:after="240"/>
        <w:ind w:right="-170"/>
        <w:jc w:val="left"/>
        <w:textAlignment w:val="baseline"/>
        <w:rPr>
          <w:rFonts w:eastAsia="Times New Roman" w:cs="Calibri"/>
          <w:lang w:val="es-ES_tradnl"/>
        </w:rPr>
      </w:pPr>
      <w:r w:rsidRPr="000D2B28">
        <w:rPr>
          <w:lang w:val="es-ES_tradnl"/>
        </w:rPr>
        <w:t xml:space="preserve">Otra de las dificultades que se plantean es que la información de predicción de referencia emitida por los centros operativos mundiales y regionales y los modelos de la PNT, que originalmente utilizaban los meteorólogos profesionales para la comunicación interna, se está compartiendo </w:t>
      </w:r>
      <w:r w:rsidR="00A41E83" w:rsidRPr="000D2B28">
        <w:rPr>
          <w:lang w:val="es-ES_tradnl"/>
        </w:rPr>
        <w:t xml:space="preserve">ahora </w:t>
      </w:r>
      <w:r w:rsidRPr="000D2B28">
        <w:rPr>
          <w:lang w:val="es-ES_tradnl"/>
        </w:rPr>
        <w:t xml:space="preserve">con las comunidades a través de Internet, lo que provoca confusión informativa en la comunidad. En consecuencia, los SMHN se esfuerzan por explicar </w:t>
      </w:r>
      <w:r w:rsidR="007076A9" w:rsidRPr="000D2B28">
        <w:rPr>
          <w:lang w:val="es-ES_tradnl"/>
        </w:rPr>
        <w:t xml:space="preserve">no solo </w:t>
      </w:r>
      <w:r w:rsidRPr="000D2B28">
        <w:rPr>
          <w:lang w:val="es-ES_tradnl"/>
        </w:rPr>
        <w:t>la incertidumbre de la predicción</w:t>
      </w:r>
      <w:r w:rsidR="00F40C58" w:rsidRPr="000D2B28">
        <w:rPr>
          <w:lang w:val="es-ES_tradnl"/>
        </w:rPr>
        <w:t xml:space="preserve"> en sí</w:t>
      </w:r>
      <w:r w:rsidRPr="000D2B28">
        <w:rPr>
          <w:lang w:val="es-ES_tradnl"/>
        </w:rPr>
        <w:t xml:space="preserve">, </w:t>
      </w:r>
      <w:r w:rsidR="007076A9" w:rsidRPr="000D2B28">
        <w:rPr>
          <w:lang w:val="es-ES_tradnl"/>
        </w:rPr>
        <w:t xml:space="preserve">sino </w:t>
      </w:r>
      <w:r w:rsidRPr="000D2B28">
        <w:rPr>
          <w:lang w:val="es-ES_tradnl"/>
        </w:rPr>
        <w:t>también la incoherencia con las predicciones internacionales. Si después se demuestra que la predicción internacional es más exacta, tendrá un impacto negativo en</w:t>
      </w:r>
      <w:r w:rsidR="00F40C58" w:rsidRPr="000D2B28">
        <w:rPr>
          <w:lang w:val="es-ES_tradnl"/>
        </w:rPr>
        <w:t xml:space="preserve"> cuanto a</w:t>
      </w:r>
      <w:r w:rsidRPr="000D2B28">
        <w:rPr>
          <w:lang w:val="es-ES_tradnl"/>
        </w:rPr>
        <w:t xml:space="preserve"> la autoridad y la credibilidad de los servicios de predicción nacionales y locales.</w:t>
      </w:r>
    </w:p>
    <w:p w14:paraId="5240A11E" w14:textId="77777777" w:rsidR="00ED579C" w:rsidRPr="000D2B28" w:rsidRDefault="00ED579C" w:rsidP="00ED579C">
      <w:pPr>
        <w:tabs>
          <w:tab w:val="clear" w:pos="1134"/>
        </w:tabs>
        <w:snapToGrid w:val="0"/>
        <w:spacing w:before="240" w:after="240"/>
        <w:ind w:right="-170"/>
        <w:jc w:val="left"/>
        <w:textAlignment w:val="baseline"/>
        <w:rPr>
          <w:rFonts w:eastAsia="Times New Roman" w:cs="Calibri"/>
          <w:lang w:val="es-ES_tradnl"/>
        </w:rPr>
      </w:pPr>
      <w:r w:rsidRPr="000D2B28">
        <w:rPr>
          <w:lang w:val="es-ES_tradnl"/>
        </w:rPr>
        <w:t>Las predicciones y los avisos emitidos en Internet por entidades que no son la voz autorizada plantean un problema, sobre todo cuando existen discrepancias entre las predicciones y los avisos oficiales emitidos por el SMHN que tienen este mandato. Esto da lugar a confusión y podría disminuir la confianza en el SMHN.</w:t>
      </w:r>
    </w:p>
    <w:p w14:paraId="1471EA6C" w14:textId="51641522" w:rsidR="00ED579C" w:rsidRPr="000D2B28" w:rsidRDefault="00ED579C" w:rsidP="00ED579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 xml:space="preserve">Para que un aviso tenga resultados satisfactorios, es necesario que la información se transmita con eficacia y que la ejecución de las acciones adecuadas dependa también de las aplicaciones de las ciencias sociales y del comportamiento. </w:t>
      </w:r>
      <w:r w:rsidR="003D290F" w:rsidRPr="000D2B28">
        <w:rPr>
          <w:lang w:val="es-ES_tradnl"/>
        </w:rPr>
        <w:t>A fin de</w:t>
      </w:r>
      <w:r w:rsidRPr="000D2B28">
        <w:rPr>
          <w:lang w:val="es-ES_tradnl"/>
        </w:rPr>
        <w:t xml:space="preserve"> que los MHEWS se consideren eficaces, la predicción y los avisos deben difundirse y comunicarse en la mayor medida posible y deben comprenderse bien. </w:t>
      </w:r>
      <w:r w:rsidR="00F40C58" w:rsidRPr="000D2B28">
        <w:rPr>
          <w:lang w:val="es-ES_tradnl"/>
        </w:rPr>
        <w:t>Sobre la base</w:t>
      </w:r>
      <w:r w:rsidRPr="000D2B28">
        <w:rPr>
          <w:lang w:val="es-ES_tradnl"/>
        </w:rPr>
        <w:t xml:space="preserve"> de estos mensajes, los distintos tipos de usuarios, como los </w:t>
      </w:r>
      <w:r w:rsidR="006C4538" w:rsidRPr="000D2B28">
        <w:rPr>
          <w:lang w:val="es-ES_tradnl"/>
        </w:rPr>
        <w:t xml:space="preserve">encargados de la </w:t>
      </w:r>
      <w:r w:rsidRPr="000D2B28">
        <w:rPr>
          <w:lang w:val="es-ES_tradnl"/>
        </w:rPr>
        <w:t>gest</w:t>
      </w:r>
      <w:r w:rsidR="006C4538" w:rsidRPr="000D2B28">
        <w:rPr>
          <w:lang w:val="es-ES_tradnl"/>
        </w:rPr>
        <w:t>ión</w:t>
      </w:r>
      <w:r w:rsidRPr="000D2B28">
        <w:rPr>
          <w:lang w:val="es-ES_tradnl"/>
        </w:rPr>
        <w:t xml:space="preserve"> de desastre</w:t>
      </w:r>
      <w:r w:rsidR="006C4538" w:rsidRPr="000D2B28">
        <w:rPr>
          <w:lang w:val="es-ES_tradnl"/>
        </w:rPr>
        <w:t>s</w:t>
      </w:r>
      <w:r w:rsidRPr="000D2B28">
        <w:rPr>
          <w:lang w:val="es-ES_tradnl"/>
        </w:rPr>
        <w:t xml:space="preserve">, los profesionales de los medios de comunicación, los equipos de respuesta y el público en general, pueden adoptar las medidas de preparación adecuadas. Para lograrlo, los SMHN necesitan la plena cooperación de distintos asociados, otras instituciones de servicios y los usuarios. El éxito radica en cómo el mensaje es redactado por el emisor y cómo es percibido por el receptor que ordena la acción. En la comunicación, una de las dificultades de los meteorólogos es expresar las predicciones y los avisos utilizando términos y </w:t>
      </w:r>
      <w:r w:rsidR="00756D00" w:rsidRPr="000D2B28">
        <w:rPr>
          <w:lang w:val="es-ES_tradnl"/>
        </w:rPr>
        <w:t xml:space="preserve">declaraciones </w:t>
      </w:r>
      <w:r w:rsidRPr="000D2B28">
        <w:rPr>
          <w:lang w:val="es-ES_tradnl"/>
        </w:rPr>
        <w:t xml:space="preserve">más sencillos que resulten claros y fáciles de entender para todos los miembros de la sociedad. Con frecuencia, se dice que los mensajes de los avisos son tan técnicos que los ciudadanos </w:t>
      </w:r>
      <w:r w:rsidR="00756D00" w:rsidRPr="000D2B28">
        <w:rPr>
          <w:lang w:val="es-ES_tradnl"/>
        </w:rPr>
        <w:t>comunes</w:t>
      </w:r>
      <w:r w:rsidRPr="000D2B28">
        <w:rPr>
          <w:lang w:val="es-ES_tradnl"/>
        </w:rPr>
        <w:t xml:space="preserve"> no pueden entenderlos. Los mensajes deben incluir información sobre las incertidumbres asociadas a las predicciones de los ciclones tropicales. Los expertos en comunicación y los sociólogos son de gran ayuda en este </w:t>
      </w:r>
      <w:r w:rsidR="00F15D38" w:rsidRPr="000D2B28">
        <w:rPr>
          <w:lang w:val="es-ES_tradnl"/>
        </w:rPr>
        <w:t>sentido</w:t>
      </w:r>
      <w:r w:rsidRPr="000D2B28">
        <w:rPr>
          <w:lang w:val="es-ES_tradnl"/>
        </w:rPr>
        <w:t>.</w:t>
      </w:r>
    </w:p>
    <w:p w14:paraId="713AE1A3" w14:textId="61F3E8E7" w:rsidR="00ED579C" w:rsidRPr="000D2B28" w:rsidRDefault="00ED579C" w:rsidP="00ED579C">
      <w:pPr>
        <w:keepNext/>
        <w:keepLines/>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 xml:space="preserve">El envío oportuno de mensajes de avisos a las comunidades más alejadas de las zonas remotas afectadas por </w:t>
      </w:r>
      <w:r w:rsidR="00F15D38" w:rsidRPr="000D2B28">
        <w:rPr>
          <w:lang w:val="es-ES_tradnl"/>
        </w:rPr>
        <w:t xml:space="preserve">un </w:t>
      </w:r>
      <w:r w:rsidRPr="000D2B28">
        <w:rPr>
          <w:lang w:val="es-ES_tradnl"/>
        </w:rPr>
        <w:t>ciclón tropical es también una de las principales dificultades de los SMHN. Las zonas aisladas que aún no disponen de tecnología</w:t>
      </w:r>
      <w:r w:rsidR="00D32E5A" w:rsidRPr="000D2B28">
        <w:rPr>
          <w:lang w:val="es-ES_tradnl"/>
        </w:rPr>
        <w:t>s</w:t>
      </w:r>
      <w:r w:rsidRPr="000D2B28">
        <w:rPr>
          <w:lang w:val="es-ES_tradnl"/>
        </w:rPr>
        <w:t xml:space="preserve"> </w:t>
      </w:r>
      <w:r w:rsidR="00D32E5A" w:rsidRPr="000D2B28">
        <w:rPr>
          <w:lang w:val="es-ES_tradnl"/>
        </w:rPr>
        <w:t xml:space="preserve">avanzadas </w:t>
      </w:r>
      <w:r w:rsidR="00F15D38" w:rsidRPr="000D2B28">
        <w:rPr>
          <w:lang w:val="es-ES_tradnl"/>
        </w:rPr>
        <w:t xml:space="preserve">de </w:t>
      </w:r>
      <w:r w:rsidR="00E70C73" w:rsidRPr="000D2B28">
        <w:rPr>
          <w:lang w:val="es-ES_tradnl"/>
        </w:rPr>
        <w:t>comunicaciones</w:t>
      </w:r>
      <w:r w:rsidRPr="000D2B28">
        <w:rPr>
          <w:lang w:val="es-ES_tradnl"/>
        </w:rPr>
        <w:t xml:space="preserve"> no tienen acceso a las predicciones meteorológicas ni a las advertencias de avisos compartidos en las plataformas de las redes sociales. En estos casos, se utilizan prácticas de comunicación tradicionales y autóctonas, como el toque de campanas de las iglesias o el golpeteo rítmico de los instrumentos </w:t>
      </w:r>
      <w:r w:rsidR="00261A3F" w:rsidRPr="000D2B28">
        <w:rPr>
          <w:lang w:val="es-ES_tradnl"/>
        </w:rPr>
        <w:t>emple</w:t>
      </w:r>
      <w:r w:rsidRPr="000D2B28">
        <w:rPr>
          <w:lang w:val="es-ES_tradnl"/>
        </w:rPr>
        <w:t xml:space="preserve">ados. Deben realizarse periódicamente campañas de concienciación pública, simulacros y simulaciones. Las puestas en práctica anuales son fundamentales para garantizar que los distintos organismos y la población sepan exactamente lo que deben hacer para alcanzar un alto nivel de </w:t>
      </w:r>
      <w:r w:rsidR="00E70C73" w:rsidRPr="000D2B28">
        <w:rPr>
          <w:lang w:val="es-ES_tradnl"/>
        </w:rPr>
        <w:t>eficiencia</w:t>
      </w:r>
      <w:r w:rsidRPr="000D2B28">
        <w:rPr>
          <w:lang w:val="es-ES_tradnl"/>
        </w:rPr>
        <w:t>.</w:t>
      </w:r>
    </w:p>
    <w:p w14:paraId="7AEF1117" w14:textId="32B0F126" w:rsidR="00ED579C" w:rsidRPr="000D2B28" w:rsidRDefault="00ED579C" w:rsidP="00ED579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El modo de transmisión de los mensajes de avisos es otro aspecto que debe supervisarse y evaluarse. Además de la prensa convencional, el teléfono/fax, la</w:t>
      </w:r>
      <w:r w:rsidR="00E70C73" w:rsidRPr="000D2B28">
        <w:rPr>
          <w:lang w:val="es-ES_tradnl"/>
        </w:rPr>
        <w:t>s transmisiones por</w:t>
      </w:r>
      <w:r w:rsidRPr="000D2B28">
        <w:rPr>
          <w:lang w:val="es-ES_tradnl"/>
        </w:rPr>
        <w:t xml:space="preserve"> televisión y </w:t>
      </w:r>
      <w:r w:rsidR="00E70C73" w:rsidRPr="000D2B28">
        <w:rPr>
          <w:lang w:val="es-ES_tradnl"/>
        </w:rPr>
        <w:t xml:space="preserve">por </w:t>
      </w:r>
      <w:r w:rsidRPr="000D2B28">
        <w:rPr>
          <w:lang w:val="es-ES_tradnl"/>
        </w:rPr>
        <w:t xml:space="preserve">radio, los SMHN mantienen su propio sitio web y ahora utilizan plataformas y aplicaciones de redes sociales. El contenido del sitio web debe actualizarse periódicamente para velar por que la </w:t>
      </w:r>
      <w:r w:rsidRPr="000D2B28">
        <w:rPr>
          <w:lang w:val="es-ES_tradnl"/>
        </w:rPr>
        <w:lastRenderedPageBreak/>
        <w:t>información se comunique al público de manera oportuna. Hay que supervisar los mensajes para garantizar que se refleje la información oficial, especialmente en las plataformas de redes sociales.</w:t>
      </w:r>
    </w:p>
    <w:p w14:paraId="406F8855" w14:textId="3DDC7B0F" w:rsidR="00ED579C" w:rsidRPr="000D2B28" w:rsidRDefault="00ED579C" w:rsidP="00ED579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 xml:space="preserve">Para aumentar el valor de los avisos meteorológicos, es necesario un enfoque basado en el ciclo de valor, con una evaluación y actualización continuas de las estrategias de comunicación mediante el análisis posterior al fenómeno, la participación de los usuarios, la realización de pruebas con los usuarios y el conocimiento de los principios de diseño. La gente recuerda las falsas alarmas o los fenómenos </w:t>
      </w:r>
      <w:r w:rsidR="00E70C73" w:rsidRPr="000D2B28">
        <w:rPr>
          <w:lang w:val="es-ES_tradnl"/>
        </w:rPr>
        <w:t>no informados</w:t>
      </w:r>
      <w:r w:rsidRPr="000D2B28">
        <w:rPr>
          <w:lang w:val="es-ES_tradnl"/>
        </w:rPr>
        <w:t xml:space="preserve">, pero no las predicciones exactas. Una falsa alarma frente a diez predicciones exactas </w:t>
      </w:r>
      <w:r w:rsidR="00E53AAD" w:rsidRPr="000D2B28">
        <w:rPr>
          <w:lang w:val="es-ES_tradnl"/>
        </w:rPr>
        <w:t>afecta</w:t>
      </w:r>
      <w:r w:rsidRPr="000D2B28">
        <w:rPr>
          <w:lang w:val="es-ES_tradnl"/>
        </w:rPr>
        <w:t xml:space="preserve"> sustancial</w:t>
      </w:r>
      <w:r w:rsidR="00E53AAD" w:rsidRPr="000D2B28">
        <w:rPr>
          <w:lang w:val="es-ES_tradnl"/>
        </w:rPr>
        <w:t>mente</w:t>
      </w:r>
      <w:r w:rsidRPr="000D2B28">
        <w:rPr>
          <w:lang w:val="es-ES_tradnl"/>
        </w:rPr>
        <w:t xml:space="preserve"> la confianza de la gente.</w:t>
      </w:r>
    </w:p>
    <w:p w14:paraId="11CDEACA" w14:textId="096B7614" w:rsidR="00ED579C" w:rsidRPr="000D2B28" w:rsidRDefault="00ED579C" w:rsidP="00ED579C">
      <w:pPr>
        <w:tabs>
          <w:tab w:val="clear" w:pos="1134"/>
        </w:tabs>
        <w:snapToGrid w:val="0"/>
        <w:spacing w:before="240" w:after="240"/>
        <w:ind w:right="-170"/>
        <w:jc w:val="left"/>
        <w:textAlignment w:val="baseline"/>
        <w:rPr>
          <w:rFonts w:eastAsia="Times New Roman" w:cs="Calibri"/>
          <w:lang w:val="es-ES_tradnl"/>
        </w:rPr>
      </w:pPr>
      <w:r w:rsidRPr="000D2B28">
        <w:rPr>
          <w:lang w:val="es-ES_tradnl"/>
        </w:rPr>
        <w:t>La gestión de la comunicación entre el SMHN y la organización de gestión de desastres, otros organismos y los asociados, incluidos los medios de comunicación, es fundamental para lograr una respuesta adecuada ante cualquier peligro. Cabe señalar que, durante el paso de una tormenta, es fundamental disponer de un encargado de enlace para el SMHN en el Centro Nacional de Operaciones de Emergencia o de una comunicación directa ininterrumpida con el Servicio Meteorológico.</w:t>
      </w:r>
    </w:p>
    <w:p w14:paraId="23B50CEB" w14:textId="2FC0F37B" w:rsidR="00ED579C" w:rsidRPr="000D2B28" w:rsidRDefault="00ED579C" w:rsidP="00ED579C">
      <w:pPr>
        <w:tabs>
          <w:tab w:val="clear" w:pos="1134"/>
        </w:tabs>
        <w:snapToGrid w:val="0"/>
        <w:spacing w:before="240" w:after="240"/>
        <w:ind w:right="-170"/>
        <w:jc w:val="left"/>
        <w:textAlignment w:val="baseline"/>
        <w:rPr>
          <w:rFonts w:eastAsia="SimSun" w:cs="Calibri"/>
          <w:lang w:val="es-ES_tradnl"/>
        </w:rPr>
      </w:pPr>
      <w:r w:rsidRPr="000D2B28">
        <w:rPr>
          <w:lang w:val="es-ES_tradnl"/>
        </w:rPr>
        <w:t xml:space="preserve">Las actividades de mitigación de los ciclones tropicales son un esfuerzo sistemático complejo, y su éxito o fracaso y sus beneficios dependen no solo de las predicciones y alertas tempranas oportunas y precisas de los SMHN, sino también de las acciones de respuesta eficaces de las distintas entidades gubernamentales y de la sociedad. Deben establecerse mecanismos de cooperación interinstitucional en materia de gestión de desastres a escala nacional, regional y local. El desafío </w:t>
      </w:r>
      <w:r w:rsidR="00DC4895" w:rsidRPr="000D2B28">
        <w:rPr>
          <w:lang w:val="es-ES_tradnl"/>
        </w:rPr>
        <w:t>en este caso es</w:t>
      </w:r>
      <w:r w:rsidRPr="000D2B28">
        <w:rPr>
          <w:lang w:val="es-ES_tradnl"/>
        </w:rPr>
        <w:t xml:space="preserve"> que el SMHN </w:t>
      </w:r>
      <w:r w:rsidR="00A41E83" w:rsidRPr="000D2B28">
        <w:rPr>
          <w:lang w:val="es-ES_tradnl"/>
        </w:rPr>
        <w:t xml:space="preserve">necesita mantener </w:t>
      </w:r>
      <w:r w:rsidRPr="000D2B28">
        <w:rPr>
          <w:lang w:val="es-ES_tradnl"/>
        </w:rPr>
        <w:t xml:space="preserve">una sólida </w:t>
      </w:r>
      <w:r w:rsidR="00DC4895" w:rsidRPr="000D2B28">
        <w:rPr>
          <w:lang w:val="es-ES_tradnl"/>
        </w:rPr>
        <w:t>cooperación</w:t>
      </w:r>
      <w:r w:rsidRPr="000D2B28">
        <w:rPr>
          <w:lang w:val="es-ES_tradnl"/>
        </w:rPr>
        <w:t xml:space="preserve"> y coordinación con otras agencias gubernamentales, organizaciones privadas e instituciones </w:t>
      </w:r>
      <w:r w:rsidR="00DC4895" w:rsidRPr="000D2B28">
        <w:rPr>
          <w:lang w:val="es-ES_tradnl"/>
        </w:rPr>
        <w:t xml:space="preserve">que participan </w:t>
      </w:r>
      <w:r w:rsidRPr="000D2B28">
        <w:rPr>
          <w:lang w:val="es-ES_tradnl"/>
        </w:rPr>
        <w:t>en actividades de gestión de desastres. E</w:t>
      </w:r>
      <w:r w:rsidR="00DC4895" w:rsidRPr="000D2B28">
        <w:rPr>
          <w:lang w:val="es-ES_tradnl"/>
        </w:rPr>
        <w:t>s crucial e</w:t>
      </w:r>
      <w:r w:rsidRPr="000D2B28">
        <w:rPr>
          <w:lang w:val="es-ES_tradnl"/>
        </w:rPr>
        <w:t xml:space="preserve">l establecimiento de un sistema integrado de preparación y mitigación de ciclones tropicales con “la cooperación de las entidades gubernamentales y una amplia participación social” que defina las responsabilidades de cada asociado y los mecanismos de coordinación. Esto incluye la elaboración de un SOP acordado. La legislación o las medidas administrativas nacionales constituyen otro método que puede utilizarse para obligar a las partes </w:t>
      </w:r>
      <w:r w:rsidR="00DC4895" w:rsidRPr="000D2B28">
        <w:rPr>
          <w:lang w:val="es-ES_tradnl"/>
        </w:rPr>
        <w:t xml:space="preserve">pertinentes </w:t>
      </w:r>
      <w:r w:rsidRPr="000D2B28">
        <w:rPr>
          <w:lang w:val="es-ES_tradnl"/>
        </w:rPr>
        <w:t xml:space="preserve">a </w:t>
      </w:r>
      <w:r w:rsidR="00DC4895" w:rsidRPr="000D2B28">
        <w:rPr>
          <w:lang w:val="es-ES_tradnl"/>
        </w:rPr>
        <w:t>realizar el aporte que le</w:t>
      </w:r>
      <w:r w:rsidR="006C41B6" w:rsidRPr="000D2B28">
        <w:rPr>
          <w:lang w:val="es-ES_tradnl"/>
        </w:rPr>
        <w:t>s</w:t>
      </w:r>
      <w:r w:rsidR="00DC4895" w:rsidRPr="000D2B28">
        <w:rPr>
          <w:lang w:val="es-ES_tradnl"/>
        </w:rPr>
        <w:t xml:space="preserve"> corre</w:t>
      </w:r>
      <w:r w:rsidR="00A41E83" w:rsidRPr="000D2B28">
        <w:rPr>
          <w:lang w:val="es-ES_tradnl"/>
        </w:rPr>
        <w:t>s</w:t>
      </w:r>
      <w:r w:rsidR="00DC4895" w:rsidRPr="000D2B28">
        <w:rPr>
          <w:lang w:val="es-ES_tradnl"/>
        </w:rPr>
        <w:t>ponde</w:t>
      </w:r>
      <w:r w:rsidRPr="000D2B28">
        <w:rPr>
          <w:lang w:val="es-ES_tradnl"/>
        </w:rPr>
        <w:t xml:space="preserve"> para responder a los avisos. En algunos países, existen instrumentos jurídicos o políticas en los que se establecen claramente las funciones y responsabilidades de las entidades implicadas.</w:t>
      </w:r>
    </w:p>
    <w:p w14:paraId="73BD5C6C" w14:textId="0B8F7A90" w:rsidR="00ED579C" w:rsidRPr="000D2B28" w:rsidRDefault="00ED579C" w:rsidP="00ED579C">
      <w:pPr>
        <w:tabs>
          <w:tab w:val="clear" w:pos="1134"/>
        </w:tabs>
        <w:snapToGrid w:val="0"/>
        <w:spacing w:before="240" w:after="240"/>
        <w:ind w:right="-170"/>
        <w:jc w:val="left"/>
        <w:textAlignment w:val="baseline"/>
        <w:rPr>
          <w:rFonts w:eastAsia="SimSun" w:cs="Times New Roman"/>
          <w:lang w:val="es-ES_tradnl"/>
        </w:rPr>
      </w:pPr>
      <w:r w:rsidRPr="000D2B28">
        <w:rPr>
          <w:lang w:val="es-ES_tradnl"/>
        </w:rPr>
        <w:t xml:space="preserve">No todos los países y regiones disponen de planes de preparación para apoyar el mecanismo de respuesta, o </w:t>
      </w:r>
      <w:r w:rsidR="00DC4895" w:rsidRPr="000D2B28">
        <w:rPr>
          <w:lang w:val="es-ES_tradnl"/>
        </w:rPr>
        <w:t xml:space="preserve">bien </w:t>
      </w:r>
      <w:r w:rsidRPr="000D2B28">
        <w:rPr>
          <w:lang w:val="es-ES_tradnl"/>
        </w:rPr>
        <w:t xml:space="preserve">el propio plan puede estar obsoleto o simplemente no se utiliza. </w:t>
      </w:r>
      <w:r w:rsidR="00DC4895" w:rsidRPr="000D2B28">
        <w:rPr>
          <w:lang w:val="es-ES_tradnl"/>
        </w:rPr>
        <w:t xml:space="preserve">Contar con </w:t>
      </w:r>
      <w:r w:rsidRPr="000D2B28">
        <w:rPr>
          <w:lang w:val="es-ES_tradnl"/>
        </w:rPr>
        <w:t xml:space="preserve">planes de preparación amplios y </w:t>
      </w:r>
      <w:r w:rsidR="00DC4895" w:rsidRPr="000D2B28">
        <w:rPr>
          <w:lang w:val="es-ES_tradnl"/>
        </w:rPr>
        <w:t xml:space="preserve">vigentes garantiza </w:t>
      </w:r>
      <w:r w:rsidRPr="000D2B28">
        <w:rPr>
          <w:lang w:val="es-ES_tradnl"/>
        </w:rPr>
        <w:t xml:space="preserve">la eficacia del mecanismo de coordinación de enlaces. Una vez que el SMHN emita un aviso de ciclón tropical, todos los departamentos y fuerzas sociales pertinentes deberán </w:t>
      </w:r>
      <w:r w:rsidR="00E53AAD" w:rsidRPr="000D2B28">
        <w:rPr>
          <w:lang w:val="es-ES_tradnl"/>
        </w:rPr>
        <w:t xml:space="preserve">adoptar </w:t>
      </w:r>
      <w:r w:rsidRPr="000D2B28">
        <w:rPr>
          <w:lang w:val="es-ES_tradnl"/>
        </w:rPr>
        <w:t>las medidas coordinadas correspondientes.</w:t>
      </w:r>
    </w:p>
    <w:p w14:paraId="428F9F42" w14:textId="77777777" w:rsidR="00ED579C" w:rsidRPr="000D2B28" w:rsidRDefault="00ED579C" w:rsidP="00ED579C">
      <w:pPr>
        <w:tabs>
          <w:tab w:val="clear" w:pos="1134"/>
        </w:tabs>
        <w:snapToGrid w:val="0"/>
        <w:spacing w:before="240"/>
        <w:rPr>
          <w:rFonts w:eastAsia="SimSun" w:cs="Calibri"/>
          <w:lang w:val="es-ES_tradnl" w:eastAsia="zh-CN"/>
        </w:rPr>
      </w:pPr>
      <w:r w:rsidRPr="000D2B28">
        <w:rPr>
          <w:rFonts w:eastAsia="SimSun" w:cs="Calibri"/>
          <w:lang w:val="es-ES_tradnl"/>
        </w:rPr>
        <w:br w:type="page"/>
      </w:r>
    </w:p>
    <w:p w14:paraId="1ADD82EB" w14:textId="4A0B5BAC" w:rsidR="00ED579C" w:rsidRPr="000D2B28" w:rsidRDefault="00ED579C" w:rsidP="00ED579C">
      <w:pPr>
        <w:pStyle w:val="Heading3"/>
        <w:spacing w:before="240" w:after="240"/>
        <w:ind w:right="-170"/>
      </w:pPr>
      <w:bookmarkStart w:id="44" w:name="_CHAPTER_2:_Recommended"/>
      <w:bookmarkStart w:id="45" w:name="_Toc121319304"/>
      <w:bookmarkStart w:id="46" w:name="_Toc121402641"/>
      <w:bookmarkEnd w:id="44"/>
      <w:r w:rsidRPr="000D2B28">
        <w:lastRenderedPageBreak/>
        <w:t>CAPÍTULO</w:t>
      </w:r>
      <w:r w:rsidR="008A338D" w:rsidRPr="000D2B28">
        <w:t> </w:t>
      </w:r>
      <w:r w:rsidRPr="000D2B28">
        <w:t>2</w:t>
      </w:r>
      <w:r w:rsidR="008A338D" w:rsidRPr="000D2B28">
        <w:t>.</w:t>
      </w:r>
      <w:r w:rsidRPr="000D2B28">
        <w:t xml:space="preserve"> Estrategia recomendada para los MHEWS</w:t>
      </w:r>
      <w:bookmarkEnd w:id="45"/>
      <w:bookmarkEnd w:id="46"/>
    </w:p>
    <w:p w14:paraId="3EF41FFA" w14:textId="5DCF9A23" w:rsidR="00ED579C" w:rsidRPr="000D2B28" w:rsidRDefault="00ED579C" w:rsidP="00ED579C">
      <w:pPr>
        <w:tabs>
          <w:tab w:val="clear" w:pos="1134"/>
        </w:tabs>
        <w:snapToGrid w:val="0"/>
        <w:spacing w:before="240" w:after="240"/>
        <w:ind w:right="-170"/>
        <w:jc w:val="left"/>
        <w:rPr>
          <w:rFonts w:eastAsia="PMingLiU" w:cs="Times New Roman"/>
          <w:i/>
          <w:iCs/>
          <w:lang w:val="es-ES_tradnl"/>
        </w:rPr>
      </w:pPr>
      <w:r w:rsidRPr="000D2B28">
        <w:rPr>
          <w:i/>
          <w:iCs/>
          <w:lang w:val="es-ES_tradnl"/>
        </w:rPr>
        <w:t>Mientras Pat jugaba en la playa, un anciano de la aldea se acercó para avisarle que se avecinaba una tormenta.</w:t>
      </w:r>
      <w:r w:rsidRPr="000D2B28">
        <w:rPr>
          <w:lang w:val="es-ES_tradnl"/>
        </w:rPr>
        <w:t xml:space="preserve"> </w:t>
      </w:r>
      <w:r w:rsidRPr="000D2B28">
        <w:rPr>
          <w:i/>
          <w:iCs/>
          <w:lang w:val="es-ES_tradnl"/>
        </w:rPr>
        <w:t xml:space="preserve">Pat, </w:t>
      </w:r>
      <w:r w:rsidR="00DC194C" w:rsidRPr="000D2B28">
        <w:rPr>
          <w:i/>
          <w:iCs/>
          <w:lang w:val="es-ES_tradnl"/>
        </w:rPr>
        <w:t>al ser solo</w:t>
      </w:r>
      <w:r w:rsidRPr="000D2B28">
        <w:rPr>
          <w:i/>
          <w:iCs/>
          <w:lang w:val="es-ES_tradnl"/>
        </w:rPr>
        <w:t xml:space="preserve"> una niña, se apresuró a </w:t>
      </w:r>
      <w:r w:rsidR="0040534B" w:rsidRPr="000D2B28">
        <w:rPr>
          <w:i/>
          <w:iCs/>
          <w:lang w:val="es-ES_tradnl"/>
        </w:rPr>
        <w:t xml:space="preserve">llevar la noticia </w:t>
      </w:r>
      <w:r w:rsidRPr="000D2B28">
        <w:rPr>
          <w:i/>
          <w:iCs/>
          <w:lang w:val="es-ES_tradnl"/>
        </w:rPr>
        <w:t>a casa.</w:t>
      </w:r>
      <w:r w:rsidRPr="000D2B28">
        <w:rPr>
          <w:lang w:val="es-ES_tradnl"/>
        </w:rPr>
        <w:t xml:space="preserve"> </w:t>
      </w:r>
      <w:r w:rsidRPr="000D2B28">
        <w:rPr>
          <w:i/>
          <w:iCs/>
          <w:lang w:val="es-ES_tradnl"/>
        </w:rPr>
        <w:t>La familia se reunió para analizar sus opciones.</w:t>
      </w:r>
      <w:r w:rsidRPr="000D2B28">
        <w:rPr>
          <w:lang w:val="es-ES_tradnl"/>
        </w:rPr>
        <w:t xml:space="preserve"> </w:t>
      </w:r>
      <w:r w:rsidRPr="000D2B28">
        <w:rPr>
          <w:i/>
          <w:iCs/>
          <w:lang w:val="es-ES_tradnl"/>
        </w:rPr>
        <w:t>La evacuación estaba descartada porque su isla se encontraba demasiado lejos para llegar a otra más segura con sus embarcaciones.</w:t>
      </w:r>
      <w:r w:rsidRPr="000D2B28">
        <w:rPr>
          <w:lang w:val="es-ES_tradnl"/>
        </w:rPr>
        <w:t xml:space="preserve"> </w:t>
      </w:r>
      <w:r w:rsidRPr="000D2B28">
        <w:rPr>
          <w:i/>
          <w:iCs/>
          <w:lang w:val="es-ES_tradnl"/>
        </w:rPr>
        <w:t>Hallar una estructura reforzada que resistiera los embates del viento, la lluvia y las inundaciones costeras era inútil, ya que la estructura más resistente era demasiado pequeña para que cupieran todos los aldeanos, aunque los más vulnerables de entre ellos solicitaran esta opción a los ancianos.</w:t>
      </w:r>
      <w:r w:rsidRPr="000D2B28">
        <w:rPr>
          <w:lang w:val="es-ES_tradnl"/>
        </w:rPr>
        <w:t xml:space="preserve"> </w:t>
      </w:r>
      <w:r w:rsidRPr="000D2B28">
        <w:rPr>
          <w:i/>
          <w:iCs/>
          <w:lang w:val="es-ES_tradnl"/>
        </w:rPr>
        <w:t xml:space="preserve">Su única opción eficaz era trasladar sus canoas al punto más alto de la isla, que estaba a solo tres metros por encima de la marea alta, y prepararse para que la </w:t>
      </w:r>
      <w:r w:rsidR="0040534B" w:rsidRPr="000D2B28">
        <w:rPr>
          <w:i/>
          <w:iCs/>
          <w:lang w:val="es-ES_tradnl"/>
        </w:rPr>
        <w:t xml:space="preserve">marea de tormenta </w:t>
      </w:r>
      <w:r w:rsidRPr="000D2B28">
        <w:rPr>
          <w:i/>
          <w:iCs/>
          <w:lang w:val="es-ES_tradnl"/>
        </w:rPr>
        <w:t>arrasara la zona.</w:t>
      </w:r>
      <w:r w:rsidRPr="000D2B28">
        <w:rPr>
          <w:lang w:val="es-ES_tradnl"/>
        </w:rPr>
        <w:t xml:space="preserve"> </w:t>
      </w:r>
      <w:r w:rsidRPr="000D2B28">
        <w:rPr>
          <w:i/>
          <w:iCs/>
          <w:lang w:val="es-ES_tradnl"/>
        </w:rPr>
        <w:t xml:space="preserve">Para ello, tuvieron que atar sus embarcaciones a palmeras y protegerse de los escombros </w:t>
      </w:r>
      <w:r w:rsidR="0040534B" w:rsidRPr="000D2B28">
        <w:rPr>
          <w:i/>
          <w:iCs/>
          <w:lang w:val="es-ES_tradnl"/>
        </w:rPr>
        <w:t xml:space="preserve">arrastrados por el viento </w:t>
      </w:r>
      <w:r w:rsidRPr="000D2B28">
        <w:rPr>
          <w:i/>
          <w:iCs/>
          <w:lang w:val="es-ES_tradnl"/>
        </w:rPr>
        <w:t>y las fuertes lluvias.</w:t>
      </w:r>
      <w:r w:rsidRPr="000D2B28">
        <w:rPr>
          <w:lang w:val="es-ES_tradnl"/>
        </w:rPr>
        <w:t xml:space="preserve"> </w:t>
      </w:r>
      <w:r w:rsidRPr="000D2B28">
        <w:rPr>
          <w:i/>
          <w:iCs/>
          <w:lang w:val="es-ES_tradnl"/>
        </w:rPr>
        <w:t>Mientras la familia se preparaba para la llegada del ciclón, enviaron a Pat al centro de la aldea para recabar la información más reciente, que llegaba a través del único dispositivo de comunicación de que disponían los aldeanos: una radio de onda corta.</w:t>
      </w:r>
      <w:r w:rsidRPr="000D2B28">
        <w:rPr>
          <w:lang w:val="es-ES_tradnl"/>
        </w:rPr>
        <w:t xml:space="preserve"> </w:t>
      </w:r>
      <w:r w:rsidRPr="000D2B28">
        <w:rPr>
          <w:i/>
          <w:iCs/>
          <w:lang w:val="es-ES_tradnl"/>
        </w:rPr>
        <w:t xml:space="preserve">Pat se enteró de que estaba aumentando la fuerza del ciclón y se preveía que la </w:t>
      </w:r>
      <w:r w:rsidR="0040534B" w:rsidRPr="000D2B28">
        <w:rPr>
          <w:i/>
          <w:iCs/>
          <w:lang w:val="es-ES_tradnl"/>
        </w:rPr>
        <w:t xml:space="preserve">marea de tormenta </w:t>
      </w:r>
      <w:r w:rsidRPr="000D2B28">
        <w:rPr>
          <w:i/>
          <w:iCs/>
          <w:lang w:val="es-ES_tradnl"/>
        </w:rPr>
        <w:t>superaría los tres metros.</w:t>
      </w:r>
      <w:r w:rsidRPr="000D2B28">
        <w:rPr>
          <w:lang w:val="es-ES_tradnl"/>
        </w:rPr>
        <w:t xml:space="preserve"> </w:t>
      </w:r>
      <w:r w:rsidRPr="000D2B28">
        <w:rPr>
          <w:i/>
          <w:iCs/>
          <w:lang w:val="es-ES_tradnl"/>
        </w:rPr>
        <w:t>Pat se apresuró a llegar a casa para informar a la familia de la grave situación.</w:t>
      </w:r>
      <w:r w:rsidRPr="000D2B28">
        <w:rPr>
          <w:lang w:val="es-ES_tradnl"/>
        </w:rPr>
        <w:t xml:space="preserve"> </w:t>
      </w:r>
      <w:r w:rsidRPr="000D2B28">
        <w:rPr>
          <w:i/>
          <w:iCs/>
          <w:lang w:val="es-ES_tradnl"/>
        </w:rPr>
        <w:t>Los preparativos continuaron.</w:t>
      </w:r>
      <w:r w:rsidRPr="000D2B28">
        <w:rPr>
          <w:lang w:val="es-ES_tradnl"/>
        </w:rPr>
        <w:t xml:space="preserve"> </w:t>
      </w:r>
      <w:r w:rsidRPr="000D2B28">
        <w:rPr>
          <w:i/>
          <w:iCs/>
          <w:lang w:val="es-ES_tradnl"/>
        </w:rPr>
        <w:t>El consejo de la isla se reunió para ultimar los preparativos, que incluían la labor mancomunada para proteger a las personas más vulnerables y a las que necesitaban ayuda adicional.</w:t>
      </w:r>
      <w:r w:rsidRPr="000D2B28">
        <w:rPr>
          <w:lang w:val="es-ES_tradnl"/>
        </w:rPr>
        <w:t xml:space="preserve"> </w:t>
      </w:r>
      <w:r w:rsidRPr="000D2B28">
        <w:rPr>
          <w:i/>
          <w:iCs/>
          <w:lang w:val="es-ES_tradnl"/>
        </w:rPr>
        <w:t>También tuvieron que atender las necesidades inmediatas de recuperación, como atención médica, alimentos, refugio, transporte y agua potable, lo que supuso mucho esfuerzo, ya que muchas comunidades isleñas requerirían esta respuesta tras el paso de la tormenta.</w:t>
      </w:r>
    </w:p>
    <w:p w14:paraId="367B92E9" w14:textId="0D8F3304"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t xml:space="preserve">Tener la capacidad de planificar, saber dónde obtener información de fuentes autorizadas, estar preparado para actuar y determinar cómo recuperarse de la experiencia marcan la diferencia. Antes de empezar a prepararse para hacer frente a un fenómeno peligroso, hay que reconocer y aceptar que puede ocurrir un desastre. Por lo tanto, tener un plan escrito es el primer paso hacia el éxito, pero el plan debe </w:t>
      </w:r>
      <w:r w:rsidR="00A17628" w:rsidRPr="000D2B28">
        <w:rPr>
          <w:lang w:val="es-ES_tradnl"/>
        </w:rPr>
        <w:t>difundirse</w:t>
      </w:r>
      <w:r w:rsidRPr="000D2B28">
        <w:rPr>
          <w:lang w:val="es-ES_tradnl"/>
        </w:rPr>
        <w:t xml:space="preserve">, </w:t>
      </w:r>
      <w:r w:rsidR="0071320D" w:rsidRPr="000D2B28">
        <w:rPr>
          <w:lang w:val="es-ES_tradnl"/>
        </w:rPr>
        <w:t>practicarse</w:t>
      </w:r>
      <w:r w:rsidRPr="000D2B28">
        <w:rPr>
          <w:lang w:val="es-ES_tradnl"/>
        </w:rPr>
        <w:t xml:space="preserve">, </w:t>
      </w:r>
      <w:r w:rsidR="0071320D" w:rsidRPr="000D2B28">
        <w:rPr>
          <w:lang w:val="es-ES_tradnl"/>
        </w:rPr>
        <w:t xml:space="preserve">revisarse </w:t>
      </w:r>
      <w:r w:rsidRPr="000D2B28">
        <w:rPr>
          <w:lang w:val="es-ES_tradnl"/>
        </w:rPr>
        <w:t>y</w:t>
      </w:r>
      <w:r w:rsidR="0071320D" w:rsidRPr="000D2B28">
        <w:rPr>
          <w:lang w:val="es-ES_tradnl"/>
        </w:rPr>
        <w:t xml:space="preserve"> actualizarse ampliamente</w:t>
      </w:r>
      <w:r w:rsidRPr="000D2B28">
        <w:rPr>
          <w:lang w:val="es-ES_tradnl"/>
        </w:rPr>
        <w:t>. En este capítulo, se estudian algunas recomendaciones de buenas prácticas, así como los logros y los fracasos del “sistema” a través de la descripción de directrices técnicas y reglamentaciones elaboradas para los procedimientos, los mecanismos de coordinación, los protocolos del sistema y los servicios nacionales de alerta temprana de peligros múltiples.</w:t>
      </w:r>
    </w:p>
    <w:p w14:paraId="3DBFCD5C" w14:textId="77777777" w:rsidR="00ED579C" w:rsidRPr="000D2B28" w:rsidRDefault="00ED579C" w:rsidP="00ED579C">
      <w:pPr>
        <w:keepNext/>
        <w:keepLines/>
        <w:numPr>
          <w:ilvl w:val="1"/>
          <w:numId w:val="0"/>
        </w:numPr>
        <w:tabs>
          <w:tab w:val="clear" w:pos="1134"/>
        </w:tabs>
        <w:spacing w:before="240" w:after="240"/>
        <w:ind w:left="1134" w:hanging="1134"/>
        <w:jc w:val="left"/>
        <w:outlineLvl w:val="1"/>
        <w:rPr>
          <w:rFonts w:eastAsia="DengXian Light" w:cs="Calibri"/>
          <w:b/>
          <w:bCs/>
          <w:i/>
          <w:iCs/>
          <w:lang w:val="es-ES_tradnl"/>
        </w:rPr>
      </w:pPr>
      <w:bookmarkStart w:id="47" w:name="_Toc121319305"/>
      <w:bookmarkStart w:id="48" w:name="_Toc121402642"/>
      <w:r w:rsidRPr="000D2B28">
        <w:rPr>
          <w:b/>
          <w:bCs/>
          <w:i/>
          <w:iCs/>
          <w:lang w:val="es-ES_tradnl"/>
        </w:rPr>
        <w:t>2.1</w:t>
      </w:r>
      <w:r w:rsidRPr="000D2B28">
        <w:rPr>
          <w:lang w:val="es-ES_tradnl"/>
        </w:rPr>
        <w:tab/>
      </w:r>
      <w:r w:rsidRPr="000D2B28">
        <w:rPr>
          <w:b/>
          <w:bCs/>
          <w:i/>
          <w:iCs/>
          <w:lang w:val="es-ES_tradnl"/>
        </w:rPr>
        <w:t>Principios fundamentales</w:t>
      </w:r>
      <w:bookmarkEnd w:id="47"/>
      <w:bookmarkEnd w:id="48"/>
    </w:p>
    <w:p w14:paraId="02361EAA" w14:textId="2F6EBE74" w:rsidR="00ED579C" w:rsidRPr="000D2B28" w:rsidRDefault="00ED579C" w:rsidP="00ED579C">
      <w:pPr>
        <w:tabs>
          <w:tab w:val="clear" w:pos="1134"/>
        </w:tabs>
        <w:snapToGrid w:val="0"/>
        <w:spacing w:before="240" w:after="240"/>
        <w:jc w:val="left"/>
        <w:rPr>
          <w:rFonts w:eastAsia="SimSun" w:cs="Calibri"/>
          <w:i/>
          <w:iCs/>
          <w:sz w:val="24"/>
          <w:szCs w:val="24"/>
          <w:lang w:val="es-ES_tradnl"/>
        </w:rPr>
      </w:pPr>
      <w:r w:rsidRPr="000D2B28">
        <w:rPr>
          <w:i/>
          <w:iCs/>
          <w:lang w:val="es-ES_tradnl"/>
        </w:rPr>
        <w:t>Mantener la armonización para obtener resultados</w:t>
      </w:r>
    </w:p>
    <w:p w14:paraId="714303DF" w14:textId="7FB515F1"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t>El principio “Mantener la armonización para obtener resultados” ayudará enormemente a obtener los resultados finales deseados, entre ellos mantener a salvo a las personas y a los seres queridos y reducir los daños en los bienes materiales. A la hora de desarrollar un sistema de alerta temprana, es fundamental tener presentes los objetivos a lo largo de todo el proceso de modo que los resultados finales sean sólidos, estén orientados al éxito y estén interconectados. Como asociados, una visión compartida y armonizada puede reunir y mantener unidos a todos para crear y sostener un conjunto eficaz de planes. Por ejemplo, se puede celebrar una reunión inicial con los encargados de la reducción de los riesgos de desastre; los pronosticadores meteorológicos, hidrológicos y climatológicos; los políticos; las organizaciones comunitarias religiosas; los ancianos de los pueblos; los representantes de la Cruz Roja y de la Media Luna Roja; los equipos de respuesta inicial; los expertos en recuperación en caso de desastre; y otros dirigentes de la comunidad con la finalidad de reunirse, saludarse y conocerse unos a otros, al tiempo que se aportan ideas sobre una visión que lleve a todos por el camino del éxito. Una visión moderada es todo lo que se necesita, por ejemplo: “todos los que están en peligro reciben avisos a tiempo, toman medidas para salvar vidas y medios de subsistencia y obtienen los suministros necesarios para la recuperación”.</w:t>
      </w:r>
    </w:p>
    <w:p w14:paraId="32F870FC" w14:textId="77777777" w:rsidR="00ED579C" w:rsidRPr="000D2B28" w:rsidRDefault="00ED579C" w:rsidP="00ED579C">
      <w:pPr>
        <w:tabs>
          <w:tab w:val="clear" w:pos="1134"/>
        </w:tabs>
        <w:snapToGrid w:val="0"/>
        <w:spacing w:before="240" w:after="240"/>
        <w:jc w:val="left"/>
        <w:rPr>
          <w:rFonts w:eastAsia="SimSun" w:cs="Calibri"/>
          <w:i/>
          <w:iCs/>
          <w:lang w:val="es-ES_tradnl"/>
        </w:rPr>
      </w:pPr>
      <w:r w:rsidRPr="000D2B28">
        <w:rPr>
          <w:i/>
          <w:iCs/>
          <w:lang w:val="es-ES_tradnl"/>
        </w:rPr>
        <w:t>Mantener la sencillez para obtener resultados satisfactorios</w:t>
      </w:r>
    </w:p>
    <w:p w14:paraId="00133E68" w14:textId="3F484690"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lastRenderedPageBreak/>
        <w:t xml:space="preserve">El principio “Mantener la sencillez para obtener resultados satisfactorios” ayudará enormemente a obtener las acciones deseadas para mantener a salvo a las personas y a los seres queridos y reducir los daños en los bienes materiales. Cuanto más complejo sea un conjunto de planes, mayores serán las probabilidades de fracaso. Además, será más fácil </w:t>
      </w:r>
      <w:r w:rsidR="002719A4" w:rsidRPr="000D2B28">
        <w:rPr>
          <w:lang w:val="es-ES_tradnl"/>
        </w:rPr>
        <w:t xml:space="preserve">que </w:t>
      </w:r>
      <w:r w:rsidRPr="000D2B28">
        <w:rPr>
          <w:lang w:val="es-ES_tradnl"/>
        </w:rPr>
        <w:t xml:space="preserve">cualquier persona nueva que trabaje con los procedimientos </w:t>
      </w:r>
      <w:r w:rsidR="002719A4" w:rsidRPr="000D2B28">
        <w:rPr>
          <w:lang w:val="es-ES_tradnl"/>
        </w:rPr>
        <w:t xml:space="preserve">los entienda </w:t>
      </w:r>
      <w:r w:rsidRPr="000D2B28">
        <w:rPr>
          <w:lang w:val="es-ES_tradnl"/>
        </w:rPr>
        <w:t xml:space="preserve">y </w:t>
      </w:r>
      <w:r w:rsidR="002719A4" w:rsidRPr="000D2B28">
        <w:rPr>
          <w:lang w:val="es-ES_tradnl"/>
        </w:rPr>
        <w:t xml:space="preserve">aplique </w:t>
      </w:r>
      <w:r w:rsidRPr="000D2B28">
        <w:rPr>
          <w:lang w:val="es-ES_tradnl"/>
        </w:rPr>
        <w:t xml:space="preserve">con rapidez y eficacia. Los procedimientos tienden a ampliarse a medida que se </w:t>
      </w:r>
      <w:r w:rsidR="002719A4" w:rsidRPr="000D2B28">
        <w:rPr>
          <w:lang w:val="es-ES_tradnl"/>
        </w:rPr>
        <w:t>realizan</w:t>
      </w:r>
      <w:r w:rsidR="000363DC" w:rsidRPr="000D2B28">
        <w:rPr>
          <w:lang w:val="es-ES_tradnl"/>
        </w:rPr>
        <w:t xml:space="preserve"> exámenes </w:t>
      </w:r>
      <w:r w:rsidR="000363DC" w:rsidRPr="000D2B28">
        <w:rPr>
          <w:i/>
          <w:iCs/>
          <w:lang w:val="es-ES_tradnl"/>
        </w:rPr>
        <w:t>a posteriori</w:t>
      </w:r>
      <w:r w:rsidR="000363DC" w:rsidRPr="000D2B28">
        <w:rPr>
          <w:lang w:val="es-ES_tradnl"/>
        </w:rPr>
        <w:t xml:space="preserve"> de </w:t>
      </w:r>
      <w:r w:rsidRPr="000D2B28">
        <w:rPr>
          <w:lang w:val="es-ES_tradnl"/>
        </w:rPr>
        <w:t xml:space="preserve">las tormentas sin tener en cuenta el conjunto de planes en su totalidad. Por lo tanto, </w:t>
      </w:r>
      <w:r w:rsidR="004F7966" w:rsidRPr="000D2B28">
        <w:rPr>
          <w:lang w:val="es-ES_tradnl"/>
        </w:rPr>
        <w:t xml:space="preserve">la </w:t>
      </w:r>
      <w:r w:rsidRPr="000D2B28">
        <w:rPr>
          <w:lang w:val="es-ES_tradnl"/>
        </w:rPr>
        <w:t>aplica</w:t>
      </w:r>
      <w:r w:rsidR="004F7966" w:rsidRPr="000D2B28">
        <w:rPr>
          <w:lang w:val="es-ES_tradnl"/>
        </w:rPr>
        <w:t>ción d</w:t>
      </w:r>
      <w:r w:rsidRPr="000D2B28">
        <w:rPr>
          <w:lang w:val="es-ES_tradnl"/>
        </w:rPr>
        <w:t>el principio “Mantener la sencillez para obtener resultados satisfactorios” cada vez que se modifiquen los procedimientos generará un resultado satisfactorio.</w:t>
      </w:r>
      <w:bookmarkStart w:id="49" w:name="_Int_WgSeZFP2"/>
      <w:bookmarkEnd w:id="49"/>
    </w:p>
    <w:p w14:paraId="7D4DBA80" w14:textId="5D6AEDC9" w:rsidR="00ED579C" w:rsidRPr="000D2B28" w:rsidRDefault="00ED579C" w:rsidP="00ED579C">
      <w:pPr>
        <w:tabs>
          <w:tab w:val="clear" w:pos="1134"/>
        </w:tabs>
        <w:snapToGrid w:val="0"/>
        <w:spacing w:before="240"/>
        <w:jc w:val="left"/>
        <w:rPr>
          <w:rFonts w:eastAsia="SimSun" w:cs="Calibri"/>
          <w:i/>
          <w:iCs/>
          <w:lang w:val="es-ES_tradnl"/>
        </w:rPr>
      </w:pPr>
      <w:r w:rsidRPr="000D2B28">
        <w:rPr>
          <w:i/>
          <w:iCs/>
          <w:lang w:val="es-ES_tradnl"/>
        </w:rPr>
        <w:t xml:space="preserve">Vidas más </w:t>
      </w:r>
      <w:r w:rsidR="002719A4" w:rsidRPr="000D2B28">
        <w:rPr>
          <w:i/>
          <w:iCs/>
          <w:lang w:val="es-ES_tradnl"/>
        </w:rPr>
        <w:t xml:space="preserve">que </w:t>
      </w:r>
      <w:r w:rsidRPr="000D2B28">
        <w:rPr>
          <w:i/>
          <w:iCs/>
          <w:lang w:val="es-ES_tradnl"/>
        </w:rPr>
        <w:t>la economía</w:t>
      </w:r>
    </w:p>
    <w:p w14:paraId="29F8AC7A" w14:textId="62C8223C" w:rsidR="00ED579C" w:rsidRPr="000D2B28" w:rsidRDefault="00ED579C" w:rsidP="00ED579C">
      <w:pPr>
        <w:tabs>
          <w:tab w:val="clear" w:pos="1134"/>
        </w:tabs>
        <w:snapToGrid w:val="0"/>
        <w:spacing w:before="240" w:after="240"/>
        <w:ind w:right="-170"/>
        <w:jc w:val="left"/>
        <w:rPr>
          <w:rFonts w:eastAsia="SimSun" w:cs="Times New Roman"/>
          <w:lang w:val="es-ES_tradnl"/>
        </w:rPr>
      </w:pPr>
      <w:r w:rsidRPr="000D2B28">
        <w:rPr>
          <w:lang w:val="es-ES_tradnl"/>
        </w:rPr>
        <w:t xml:space="preserve">El principio “Vidas más </w:t>
      </w:r>
      <w:r w:rsidR="002719A4" w:rsidRPr="000D2B28">
        <w:rPr>
          <w:lang w:val="es-ES_tradnl"/>
        </w:rPr>
        <w:t>que</w:t>
      </w:r>
      <w:r w:rsidRPr="000D2B28">
        <w:rPr>
          <w:lang w:val="es-ES_tradnl"/>
        </w:rPr>
        <w:t xml:space="preserve"> la economía” ayudará enormemente a mantener la atención en la </w:t>
      </w:r>
      <w:r w:rsidR="002719A4" w:rsidRPr="000D2B28">
        <w:rPr>
          <w:lang w:val="es-ES_tradnl"/>
        </w:rPr>
        <w:t xml:space="preserve">opción compasiva </w:t>
      </w:r>
      <w:r w:rsidRPr="000D2B28">
        <w:rPr>
          <w:lang w:val="es-ES_tradnl"/>
        </w:rPr>
        <w:t xml:space="preserve">de dar prioridad a la seguridad de las personas y sus seres queridos antes que a la protección de los bienes materiales contra los daños. Cuanto más desarrolladas estén una economía y una sociedad, mayor será la posible pérdida de bienes causada por un ciclón tropical de la misma intensidad. Sin embargo, la sobreprotección de los bienes materiales a veces puede provocar lesiones innecesarias, e incluso la pérdida de vidas y patrimonio. Donde hay vida, hay esperanza y riqueza. Por lo tanto, la aplicación del principio “Vidas más </w:t>
      </w:r>
      <w:r w:rsidR="002719A4" w:rsidRPr="000D2B28">
        <w:rPr>
          <w:lang w:val="es-ES_tradnl"/>
        </w:rPr>
        <w:t>que</w:t>
      </w:r>
      <w:r w:rsidRPr="000D2B28">
        <w:rPr>
          <w:lang w:val="es-ES_tradnl"/>
        </w:rPr>
        <w:t xml:space="preserve"> la economía” en ausencia de un tiempo de respuesta suficiente generará un resultado satisfactorio para aquellas vidas que se encuentren en peligro.</w:t>
      </w:r>
    </w:p>
    <w:p w14:paraId="43FD7BB1" w14:textId="77777777" w:rsidR="00ED579C" w:rsidRPr="000D2B28" w:rsidRDefault="00ED579C" w:rsidP="00ED579C">
      <w:pPr>
        <w:keepNext/>
        <w:keepLines/>
        <w:numPr>
          <w:ilvl w:val="1"/>
          <w:numId w:val="0"/>
        </w:numPr>
        <w:tabs>
          <w:tab w:val="clear" w:pos="1134"/>
        </w:tabs>
        <w:spacing w:before="240" w:after="240"/>
        <w:ind w:left="1134" w:hanging="1134"/>
        <w:jc w:val="left"/>
        <w:outlineLvl w:val="1"/>
        <w:rPr>
          <w:rFonts w:eastAsia="DengXian Light" w:cs="Calibri"/>
          <w:b/>
          <w:bCs/>
          <w:i/>
          <w:iCs/>
          <w:lang w:val="es-ES_tradnl"/>
        </w:rPr>
      </w:pPr>
      <w:bookmarkStart w:id="50" w:name="_Toc121319306"/>
      <w:bookmarkStart w:id="51" w:name="_Toc121402643"/>
      <w:r w:rsidRPr="000D2B28">
        <w:rPr>
          <w:b/>
          <w:bCs/>
          <w:i/>
          <w:iCs/>
          <w:lang w:val="es-ES_tradnl"/>
        </w:rPr>
        <w:t>2.2</w:t>
      </w:r>
      <w:r w:rsidRPr="000D2B28">
        <w:rPr>
          <w:lang w:val="es-ES_tradnl"/>
        </w:rPr>
        <w:tab/>
      </w:r>
      <w:r w:rsidRPr="000D2B28">
        <w:rPr>
          <w:b/>
          <w:bCs/>
          <w:i/>
          <w:iCs/>
          <w:lang w:val="es-ES_tradnl"/>
        </w:rPr>
        <w:t>Preparación</w:t>
      </w:r>
      <w:bookmarkEnd w:id="50"/>
      <w:bookmarkEnd w:id="51"/>
    </w:p>
    <w:p w14:paraId="6E7F180E" w14:textId="6B608468" w:rsidR="00ED579C" w:rsidRPr="000D2B28" w:rsidRDefault="00ED579C" w:rsidP="00ED579C">
      <w:pPr>
        <w:tabs>
          <w:tab w:val="clear" w:pos="1134"/>
        </w:tabs>
        <w:suppressAutoHyphens/>
        <w:snapToGrid w:val="0"/>
        <w:spacing w:before="240" w:after="240"/>
        <w:ind w:right="-170"/>
        <w:jc w:val="left"/>
        <w:rPr>
          <w:rFonts w:eastAsia="SimSun" w:cs="Times New Roman"/>
          <w:lang w:val="es-ES_tradnl"/>
        </w:rPr>
      </w:pPr>
      <w:r w:rsidRPr="000D2B28">
        <w:rPr>
          <w:lang w:val="es-ES_tradnl"/>
        </w:rPr>
        <w:t xml:space="preserve">De nada sirve un aviso perfecto con la suficiente antelación si las personas que se encuentran en peligro no lo reciben y no responden adecuadamente, por lo que la preparación reviste suma importancia para proteger </w:t>
      </w:r>
      <w:r w:rsidR="002719A4" w:rsidRPr="000D2B28">
        <w:rPr>
          <w:lang w:val="es-ES_tradnl"/>
        </w:rPr>
        <w:t xml:space="preserve">las </w:t>
      </w:r>
      <w:r w:rsidRPr="000D2B28">
        <w:rPr>
          <w:lang w:val="es-ES_tradnl"/>
        </w:rPr>
        <w:t xml:space="preserve">vidas y </w:t>
      </w:r>
      <w:r w:rsidR="002719A4" w:rsidRPr="000D2B28">
        <w:rPr>
          <w:lang w:val="es-ES_tradnl"/>
        </w:rPr>
        <w:t xml:space="preserve">los </w:t>
      </w:r>
      <w:r w:rsidRPr="000D2B28">
        <w:rPr>
          <w:lang w:val="es-ES_tradnl"/>
        </w:rPr>
        <w:t xml:space="preserve">bienes materiales. Un plan de preparación sencillo y centrado en las personas garantizará la coordinación y la continuidad de las actuaciones, reducirá el desorden durante los fenómenos y mejorará la </w:t>
      </w:r>
      <w:r w:rsidR="002719A4" w:rsidRPr="000D2B28">
        <w:rPr>
          <w:lang w:val="es-ES_tradnl"/>
        </w:rPr>
        <w:t>eficiencia en</w:t>
      </w:r>
      <w:r w:rsidRPr="000D2B28">
        <w:rPr>
          <w:lang w:val="es-ES_tradnl"/>
        </w:rPr>
        <w:t xml:space="preserve"> la prevención de los ciclones tropicales y la reducción de los impactos de los desastres. Esto incluye el establecimiento de procedimientos normalizados de operación para garantizar la coherencia de las operaciones; el intercambio de datos e información; </w:t>
      </w:r>
      <w:r w:rsidR="002719A4" w:rsidRPr="000D2B28">
        <w:rPr>
          <w:lang w:val="es-ES_tradnl"/>
        </w:rPr>
        <w:t xml:space="preserve">el establecimiento de </w:t>
      </w:r>
      <w:r w:rsidRPr="000D2B28">
        <w:rPr>
          <w:lang w:val="es-ES_tradnl"/>
        </w:rPr>
        <w:t>funciones y responsabilidades claramente definidas; y el suministro de información de forma comprensible y oportuna. Deben incorporarse puestas en práctica relacionadas con los ciclones tropicales, que incluyan a las comunidades y los asociados. Un sólido programa de puestas en práctica dará lugar a un sistema eficaz de alerta temprana y respuesta en materia de ciclones tropicales.</w:t>
      </w:r>
    </w:p>
    <w:p w14:paraId="1CCABA5D" w14:textId="77777777" w:rsidR="00ED579C" w:rsidRPr="000D2B28" w:rsidRDefault="00ED579C" w:rsidP="00ED579C">
      <w:pPr>
        <w:tabs>
          <w:tab w:val="clear" w:pos="1134"/>
        </w:tabs>
        <w:snapToGrid w:val="0"/>
        <w:spacing w:before="240" w:after="240"/>
        <w:jc w:val="left"/>
        <w:rPr>
          <w:rFonts w:eastAsia="SimSun" w:cs="Calibri"/>
          <w:i/>
          <w:iCs/>
          <w:lang w:val="es-ES_tradnl"/>
        </w:rPr>
      </w:pPr>
      <w:r w:rsidRPr="000D2B28">
        <w:rPr>
          <w:i/>
          <w:iCs/>
          <w:lang w:val="es-ES_tradnl"/>
        </w:rPr>
        <w:t>Procedimientos normalizados de operación</w:t>
      </w:r>
    </w:p>
    <w:p w14:paraId="285C3D34" w14:textId="4F8B3AC0"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t xml:space="preserve">Los procedimientos normalizados de operación (SOP) son un conjunto normalizado de pasos que deben seguirse para velar por que las tareas se </w:t>
      </w:r>
      <w:r w:rsidR="00DC194C" w:rsidRPr="000D2B28">
        <w:rPr>
          <w:lang w:val="es-ES_tradnl"/>
        </w:rPr>
        <w:t xml:space="preserve">realicen </w:t>
      </w:r>
      <w:r w:rsidRPr="000D2B28">
        <w:rPr>
          <w:lang w:val="es-ES_tradnl"/>
        </w:rPr>
        <w:t xml:space="preserve">siempre de la misma manera y con el mismo nivel de calidad. Suelen especificar, en un alto nivel, “quién” </w:t>
      </w:r>
      <w:r w:rsidR="007713B9" w:rsidRPr="000D2B28">
        <w:rPr>
          <w:lang w:val="es-ES_tradnl"/>
        </w:rPr>
        <w:t xml:space="preserve">realiza la tarea </w:t>
      </w:r>
      <w:r w:rsidRPr="000D2B28">
        <w:rPr>
          <w:lang w:val="es-ES_tradnl"/>
        </w:rPr>
        <w:t xml:space="preserve">(organismo responsable) y “qué” </w:t>
      </w:r>
      <w:r w:rsidR="007713B9" w:rsidRPr="000D2B28">
        <w:rPr>
          <w:lang w:val="es-ES_tradnl"/>
        </w:rPr>
        <w:t xml:space="preserve">hace </w:t>
      </w:r>
      <w:r w:rsidRPr="000D2B28">
        <w:rPr>
          <w:lang w:val="es-ES_tradnl"/>
        </w:rPr>
        <w:t xml:space="preserve">(funciones y responsabilidades) y muchas veces el “cuándo” y el “porqué” de las funciones y responsabilidades de los organismos en el sistema de alerta temprana. Los SOP tienen distintos niveles de procedimientos. Existen dos niveles efectivos de procedimientos. Los procedimientos de “alto nivel” que pueden </w:t>
      </w:r>
      <w:r w:rsidR="007713B9" w:rsidRPr="000D2B28">
        <w:rPr>
          <w:lang w:val="es-ES_tradnl"/>
        </w:rPr>
        <w:t xml:space="preserve">convertirse </w:t>
      </w:r>
      <w:r w:rsidRPr="000D2B28">
        <w:rPr>
          <w:lang w:val="es-ES_tradnl"/>
        </w:rPr>
        <w:t xml:space="preserve">en SOP </w:t>
      </w:r>
      <w:r w:rsidR="00E606F9" w:rsidRPr="000D2B28">
        <w:rPr>
          <w:lang w:val="es-ES_tradnl"/>
        </w:rPr>
        <w:t xml:space="preserve">sinérgicos </w:t>
      </w:r>
      <w:r w:rsidRPr="000D2B28">
        <w:rPr>
          <w:lang w:val="es-ES_tradnl"/>
        </w:rPr>
        <w:t xml:space="preserve">son los que especifican las </w:t>
      </w:r>
      <w:r w:rsidR="007713B9" w:rsidRPr="000D2B28">
        <w:rPr>
          <w:lang w:val="es-ES_tradnl"/>
        </w:rPr>
        <w:t>respuestas relacionadas con</w:t>
      </w:r>
      <w:r w:rsidRPr="000D2B28">
        <w:rPr>
          <w:lang w:val="es-ES_tradnl"/>
        </w:rPr>
        <w:t xml:space="preserve"> </w:t>
      </w:r>
      <w:r w:rsidR="00363D96" w:rsidRPr="000D2B28">
        <w:rPr>
          <w:lang w:val="es-ES_tradnl"/>
        </w:rPr>
        <w:t xml:space="preserve">el </w:t>
      </w:r>
      <w:r w:rsidRPr="000D2B28">
        <w:rPr>
          <w:lang w:val="es-ES_tradnl"/>
        </w:rPr>
        <w:t xml:space="preserve">“quién”, </w:t>
      </w:r>
      <w:r w:rsidR="00363D96" w:rsidRPr="000D2B28">
        <w:rPr>
          <w:lang w:val="es-ES_tradnl"/>
        </w:rPr>
        <w:t xml:space="preserve">el </w:t>
      </w:r>
      <w:r w:rsidRPr="000D2B28">
        <w:rPr>
          <w:lang w:val="es-ES_tradnl"/>
        </w:rPr>
        <w:t xml:space="preserve">“qué”, </w:t>
      </w:r>
      <w:r w:rsidR="00363D96" w:rsidRPr="000D2B28">
        <w:rPr>
          <w:lang w:val="es-ES_tradnl"/>
        </w:rPr>
        <w:t xml:space="preserve">el </w:t>
      </w:r>
      <w:r w:rsidRPr="000D2B28">
        <w:rPr>
          <w:lang w:val="es-ES_tradnl"/>
        </w:rPr>
        <w:t xml:space="preserve">“cuándo”, </w:t>
      </w:r>
      <w:r w:rsidR="00363D96" w:rsidRPr="000D2B28">
        <w:rPr>
          <w:lang w:val="es-ES_tradnl"/>
        </w:rPr>
        <w:t xml:space="preserve">el </w:t>
      </w:r>
      <w:r w:rsidRPr="000D2B28">
        <w:rPr>
          <w:lang w:val="es-ES_tradnl"/>
        </w:rPr>
        <w:t xml:space="preserve">“dónde”, </w:t>
      </w:r>
      <w:r w:rsidR="00363D96" w:rsidRPr="000D2B28">
        <w:rPr>
          <w:lang w:val="es-ES_tradnl"/>
        </w:rPr>
        <w:t xml:space="preserve">el </w:t>
      </w:r>
      <w:r w:rsidRPr="000D2B28">
        <w:rPr>
          <w:lang w:val="es-ES_tradnl"/>
        </w:rPr>
        <w:t xml:space="preserve">“porqué” y </w:t>
      </w:r>
      <w:r w:rsidR="00363D96" w:rsidRPr="000D2B28">
        <w:rPr>
          <w:lang w:val="es-ES_tradnl"/>
        </w:rPr>
        <w:t xml:space="preserve">el </w:t>
      </w:r>
      <w:r w:rsidRPr="000D2B28">
        <w:rPr>
          <w:lang w:val="es-ES_tradnl"/>
        </w:rPr>
        <w:t>“cómo”</w:t>
      </w:r>
      <w:r w:rsidR="00A41E83" w:rsidRPr="000D2B28">
        <w:rPr>
          <w:lang w:val="es-ES_tradnl"/>
        </w:rPr>
        <w:t xml:space="preserve"> </w:t>
      </w:r>
      <w:r w:rsidR="00363D96" w:rsidRPr="000D2B28">
        <w:rPr>
          <w:lang w:val="es-ES_tradnl"/>
        </w:rPr>
        <w:t xml:space="preserve">de </w:t>
      </w:r>
      <w:r w:rsidR="007713B9" w:rsidRPr="000D2B28">
        <w:rPr>
          <w:lang w:val="es-ES_tradnl"/>
        </w:rPr>
        <w:t xml:space="preserve">las tareas o actividades </w:t>
      </w:r>
      <w:r w:rsidRPr="000D2B28">
        <w:rPr>
          <w:lang w:val="es-ES_tradnl"/>
        </w:rPr>
        <w:t>asociadas a los desastres para apoyar los documentos de políticas del ámbito nacional. Los procedimientos de “nivel inferior”, a veces denominados directivas operativas o listas de comprobación, especifican el “cómo</w:t>
      </w:r>
      <w:r w:rsidR="007713B9" w:rsidRPr="000D2B28">
        <w:rPr>
          <w:lang w:val="es-ES_tradnl"/>
        </w:rPr>
        <w:t xml:space="preserve"> hacerlo</w:t>
      </w:r>
      <w:r w:rsidRPr="000D2B28">
        <w:rPr>
          <w:lang w:val="es-ES_tradnl"/>
        </w:rPr>
        <w:t xml:space="preserve">” </w:t>
      </w:r>
      <w:r w:rsidR="007713B9" w:rsidRPr="000D2B28">
        <w:rPr>
          <w:lang w:val="es-ES_tradnl"/>
        </w:rPr>
        <w:t xml:space="preserve">en </w:t>
      </w:r>
      <w:r w:rsidRPr="000D2B28">
        <w:rPr>
          <w:lang w:val="es-ES_tradnl"/>
        </w:rPr>
        <w:t>más detall</w:t>
      </w:r>
      <w:r w:rsidR="007713B9" w:rsidRPr="000D2B28">
        <w:rPr>
          <w:lang w:val="es-ES_tradnl"/>
        </w:rPr>
        <w:t>e</w:t>
      </w:r>
      <w:r w:rsidRPr="000D2B28">
        <w:rPr>
          <w:lang w:val="es-ES_tradnl"/>
        </w:rPr>
        <w:t xml:space="preserve"> y pertenecen a un lugar de trabajo u organismo concretos. No se comparten ni se </w:t>
      </w:r>
      <w:proofErr w:type="spellStart"/>
      <w:r w:rsidRPr="000D2B28">
        <w:rPr>
          <w:lang w:val="es-ES_tradnl"/>
        </w:rPr>
        <w:t>sinergizan</w:t>
      </w:r>
      <w:proofErr w:type="spellEnd"/>
      <w:r w:rsidRPr="000D2B28">
        <w:rPr>
          <w:lang w:val="es-ES_tradnl"/>
        </w:rPr>
        <w:t xml:space="preserve"> debido a su naturaleza específica e interna.</w:t>
      </w:r>
    </w:p>
    <w:p w14:paraId="75A4CF4D" w14:textId="4316135E"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t xml:space="preserve">Deben establecerse protocolos destinados a </w:t>
      </w:r>
      <w:r w:rsidR="007713B9" w:rsidRPr="000D2B28">
        <w:rPr>
          <w:lang w:val="es-ES_tradnl"/>
        </w:rPr>
        <w:t xml:space="preserve">activar y </w:t>
      </w:r>
      <w:r w:rsidRPr="000D2B28">
        <w:rPr>
          <w:lang w:val="es-ES_tradnl"/>
        </w:rPr>
        <w:t xml:space="preserve">movilizar a los operadores de emergencias (p. ej., </w:t>
      </w:r>
      <w:r w:rsidR="006C4538" w:rsidRPr="000D2B28">
        <w:rPr>
          <w:lang w:val="es-ES_tradnl"/>
        </w:rPr>
        <w:t>encargados de la gestión</w:t>
      </w:r>
      <w:r w:rsidRPr="000D2B28">
        <w:rPr>
          <w:lang w:val="es-ES_tradnl"/>
        </w:rPr>
        <w:t xml:space="preserve"> de emergencias, policía local, bomberos, servicios sanitarios) que difunden avisos a la población y determinan las medidas públicas que habrán de adoptarse, como la emisión de órdenes de evacuación o el suministro de </w:t>
      </w:r>
      <w:r w:rsidR="007713B9" w:rsidRPr="000D2B28">
        <w:rPr>
          <w:lang w:val="es-ES_tradnl"/>
        </w:rPr>
        <w:t xml:space="preserve">refugios </w:t>
      </w:r>
      <w:r w:rsidRPr="000D2B28">
        <w:rPr>
          <w:lang w:val="es-ES_tradnl"/>
        </w:rPr>
        <w:t>provisional</w:t>
      </w:r>
      <w:r w:rsidR="007713B9" w:rsidRPr="000D2B28">
        <w:rPr>
          <w:lang w:val="es-ES_tradnl"/>
        </w:rPr>
        <w:t>es</w:t>
      </w:r>
      <w:r w:rsidRPr="000D2B28">
        <w:rPr>
          <w:lang w:val="es-ES_tradnl"/>
        </w:rPr>
        <w:t xml:space="preserve">. De esta </w:t>
      </w:r>
      <w:r w:rsidRPr="000D2B28">
        <w:rPr>
          <w:lang w:val="es-ES_tradnl"/>
        </w:rPr>
        <w:lastRenderedPageBreak/>
        <w:t xml:space="preserve">forma, la población y los demás asociados saben cuáles son las autoridades que emiten los avisos y confían en su mensaje. El paso estándar es crear sinergias a través de un proceso cooperativo interinstitucional de desarrollo, puesta en común, revisión, análisis y documentación en el que se tienen en cuenta peligros múltiples, de modo que el todo sea mayor que la suma de sus partes. A través de este proceso, se mejorará el sistema de alerta temprana y se aumentará la </w:t>
      </w:r>
      <w:r w:rsidR="000363DC" w:rsidRPr="000D2B28">
        <w:rPr>
          <w:lang w:val="es-ES_tradnl"/>
        </w:rPr>
        <w:t xml:space="preserve">eficiencia </w:t>
      </w:r>
      <w:r w:rsidRPr="000D2B28">
        <w:rPr>
          <w:lang w:val="es-ES_tradnl"/>
        </w:rPr>
        <w:t xml:space="preserve">en general. Los SOP deben actualizarse, según sea necesario, después de cada fenómeno sobre la base del examen </w:t>
      </w:r>
      <w:r w:rsidRPr="000D2B28">
        <w:rPr>
          <w:i/>
          <w:iCs/>
          <w:lang w:val="es-ES_tradnl"/>
        </w:rPr>
        <w:t>a posteriori</w:t>
      </w:r>
      <w:r w:rsidRPr="000D2B28">
        <w:rPr>
          <w:lang w:val="es-ES_tradnl"/>
        </w:rPr>
        <w:t>.</w:t>
      </w:r>
    </w:p>
    <w:p w14:paraId="4EB1ADE4" w14:textId="74935739"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t>Los SOP pueden hacer referencia a memorandos de entendimiento. Estos instrumentos jurídicos ayudan a garantizar que l</w:t>
      </w:r>
      <w:r w:rsidR="000363DC" w:rsidRPr="000D2B28">
        <w:rPr>
          <w:lang w:val="es-ES_tradnl"/>
        </w:rPr>
        <w:t>o</w:t>
      </w:r>
      <w:r w:rsidRPr="000D2B28">
        <w:rPr>
          <w:lang w:val="es-ES_tradnl"/>
        </w:rPr>
        <w:t>s distint</w:t>
      </w:r>
      <w:r w:rsidR="000363DC" w:rsidRPr="000D2B28">
        <w:rPr>
          <w:lang w:val="es-ES_tradnl"/>
        </w:rPr>
        <w:t>o</w:t>
      </w:r>
      <w:r w:rsidRPr="000D2B28">
        <w:rPr>
          <w:lang w:val="es-ES_tradnl"/>
        </w:rPr>
        <w:t xml:space="preserve">s </w:t>
      </w:r>
      <w:r w:rsidR="000363DC" w:rsidRPr="000D2B28">
        <w:rPr>
          <w:lang w:val="es-ES_tradnl"/>
        </w:rPr>
        <w:t xml:space="preserve">organismos </w:t>
      </w:r>
      <w:r w:rsidRPr="000D2B28">
        <w:rPr>
          <w:lang w:val="es-ES_tradnl"/>
        </w:rPr>
        <w:t xml:space="preserve">y organizaciones entienden las funciones y responsabilidades de cada una y cómo pueden actuar de forma integrada como asociados. Los memorandos de entendimiento pueden ser bilaterales (entre dos organismos) o multilaterales (entre varios organismos). Un memorando de entendimiento incluye a las partes en cuestión; define el tema y los objetivos; y establece </w:t>
      </w:r>
      <w:r w:rsidR="000363DC" w:rsidRPr="000D2B28">
        <w:rPr>
          <w:lang w:val="es-ES_tradnl"/>
        </w:rPr>
        <w:t xml:space="preserve">las </w:t>
      </w:r>
      <w:r w:rsidRPr="000D2B28">
        <w:rPr>
          <w:lang w:val="es-ES_tradnl"/>
        </w:rPr>
        <w:t>funciones y responsabilidades acordadas.</w:t>
      </w:r>
    </w:p>
    <w:p w14:paraId="1168D37B" w14:textId="77777777" w:rsidR="00ED579C" w:rsidRPr="000D2B28" w:rsidRDefault="00ED579C" w:rsidP="00ED579C">
      <w:pPr>
        <w:keepNext/>
        <w:keepLines/>
        <w:tabs>
          <w:tab w:val="clear" w:pos="1134"/>
        </w:tabs>
        <w:snapToGrid w:val="0"/>
        <w:spacing w:before="240"/>
        <w:jc w:val="left"/>
        <w:rPr>
          <w:rFonts w:eastAsia="SimSun" w:cs="Calibri"/>
          <w:i/>
          <w:iCs/>
          <w:lang w:val="es-ES_tradnl"/>
        </w:rPr>
      </w:pPr>
      <w:r w:rsidRPr="000D2B28">
        <w:rPr>
          <w:i/>
          <w:iCs/>
          <w:lang w:val="es-ES_tradnl"/>
        </w:rPr>
        <w:t>Integración</w:t>
      </w:r>
    </w:p>
    <w:p w14:paraId="7D85CC61" w14:textId="5507A9C3" w:rsidR="00ED579C" w:rsidRPr="000D2B28" w:rsidRDefault="00ED579C" w:rsidP="00ED579C">
      <w:pPr>
        <w:keepNext/>
        <w:keepLines/>
        <w:tabs>
          <w:tab w:val="clear" w:pos="1134"/>
        </w:tabs>
        <w:snapToGrid w:val="0"/>
        <w:spacing w:before="240" w:after="240"/>
        <w:ind w:right="-170"/>
        <w:jc w:val="left"/>
        <w:rPr>
          <w:rFonts w:eastAsia="PMingLiU" w:cs="Times New Roman"/>
          <w:lang w:val="es-ES_tradnl"/>
        </w:rPr>
      </w:pPr>
      <w:r w:rsidRPr="000D2B28">
        <w:rPr>
          <w:lang w:val="es-ES_tradnl"/>
        </w:rPr>
        <w:t>Deben elaborarse medidas de preparación para casos de desastre</w:t>
      </w:r>
      <w:r w:rsidR="000363DC" w:rsidRPr="000D2B28">
        <w:rPr>
          <w:lang w:val="es-ES_tradnl"/>
        </w:rPr>
        <w:t xml:space="preserve"> en detalle</w:t>
      </w:r>
      <w:r w:rsidRPr="000D2B28">
        <w:rPr>
          <w:lang w:val="es-ES_tradnl"/>
        </w:rPr>
        <w:t xml:space="preserve">, incluidos los planes de respuesta, y deben difundirse a la comunidad, ponerse en práctica y sustentarse en la legislación, cuando proceda. Para proteger la vida, en los SOP es esencial tener en cuenta las necesidades de las personas con diferentes grados de vulnerabilidad (zonas urbanas y rurales, mujeres y hombres, personas mayores y jóvenes, personas con discapacidad, personas con necesidades especiales, entre otras). Es muy probable que entre las poblaciones vulnerables se produzca la mayor cantidad de víctimas. La incorporación de los conocimientos tradicionales y la redundancia en los SOP crearán un conjunto de planes sólido y completo. Otro aspecto importante de las opciones en materia de medidas tempranas y respuesta en todas las escalas temporales y espaciales es que están vinculadas a la concesión de financiación para apoyarlas. A fin de mantener los SOP actualizados, deben efectuarse puestas en práctica periódicas para comprobar y optimizar la eficacia de los procesos de </w:t>
      </w:r>
      <w:hyperlink r:id="rId50" w:history="1">
        <w:r w:rsidRPr="000D2B28">
          <w:rPr>
            <w:rStyle w:val="Hyperlink"/>
            <w:lang w:val="es-ES_tradnl"/>
          </w:rPr>
          <w:t>difusión de alertas tempranas</w:t>
        </w:r>
      </w:hyperlink>
      <w:r w:rsidRPr="000D2B28">
        <w:rPr>
          <w:lang w:val="es-ES_tradnl"/>
        </w:rPr>
        <w:t>, la preparación y la respuesta a los avisos.</w:t>
      </w:r>
      <w:bookmarkStart w:id="52" w:name="_Int_h8O1pQsm"/>
      <w:bookmarkEnd w:id="52"/>
    </w:p>
    <w:p w14:paraId="10FE9602" w14:textId="7A00F835" w:rsidR="00ED579C" w:rsidRPr="000D2B28" w:rsidRDefault="00ED579C" w:rsidP="00ED579C">
      <w:pPr>
        <w:tabs>
          <w:tab w:val="clear" w:pos="1134"/>
        </w:tabs>
        <w:suppressAutoHyphens/>
        <w:snapToGrid w:val="0"/>
        <w:spacing w:before="240" w:after="240"/>
        <w:ind w:right="-170"/>
        <w:jc w:val="left"/>
        <w:rPr>
          <w:rFonts w:eastAsia="PMingLiU" w:cs="Times New Roman"/>
          <w:lang w:val="es-ES_tradnl"/>
        </w:rPr>
      </w:pPr>
      <w:r w:rsidRPr="000D2B28">
        <w:rPr>
          <w:lang w:val="es-ES_tradnl"/>
        </w:rPr>
        <w:t>La integración incorpora conceptos de sinergia a través de peligros múltiples, organismos múltiples y métodos de integración. Para evitar información contradictoria, las funciones y responsabilidades interrelacionadas de los distintos organismos deben incorporarse a los SOP de los demás asociados, lo que puede lograrse mediante un examen sistemático de las funciones y responsabilidades asignadas a todos los organismos de un país que participan en el sistema de alerta temprana. Todos los niveles de gobierno, desde el nacional hasta el subnacional y el local, que participan en los procesos de elaboración de avisos deben estar interconectados durante</w:t>
      </w:r>
      <w:r w:rsidR="00363D96" w:rsidRPr="000D2B28">
        <w:rPr>
          <w:lang w:val="es-ES_tradnl"/>
        </w:rPr>
        <w:t xml:space="preserve"> </w:t>
      </w:r>
      <w:r w:rsidR="006746BA" w:rsidRPr="000D2B28">
        <w:rPr>
          <w:lang w:val="es-ES_tradnl"/>
        </w:rPr>
        <w:t>la elaboración</w:t>
      </w:r>
      <w:r w:rsidRPr="000D2B28">
        <w:rPr>
          <w:lang w:val="es-ES_tradnl"/>
        </w:rPr>
        <w:t xml:space="preserve">, la </w:t>
      </w:r>
      <w:r w:rsidR="006746BA" w:rsidRPr="000D2B28">
        <w:rPr>
          <w:lang w:val="es-ES_tradnl"/>
        </w:rPr>
        <w:t xml:space="preserve">puesta en práctica </w:t>
      </w:r>
      <w:r w:rsidRPr="000D2B28">
        <w:rPr>
          <w:lang w:val="es-ES_tradnl"/>
        </w:rPr>
        <w:t>y la revisión de los SOP.</w:t>
      </w:r>
    </w:p>
    <w:p w14:paraId="11CD8C71" w14:textId="168CCAD8" w:rsidR="00ED579C" w:rsidRPr="000D2B28" w:rsidRDefault="00ED579C" w:rsidP="00ED579C">
      <w:pPr>
        <w:tabs>
          <w:tab w:val="clear" w:pos="1134"/>
        </w:tabs>
        <w:suppressAutoHyphens/>
        <w:snapToGrid w:val="0"/>
        <w:spacing w:before="240" w:after="240"/>
        <w:ind w:right="-170"/>
        <w:jc w:val="left"/>
        <w:rPr>
          <w:rFonts w:eastAsia="DengXian" w:cs="Times New Roman"/>
          <w:lang w:val="es-ES_tradnl"/>
        </w:rPr>
      </w:pPr>
      <w:r w:rsidRPr="000D2B28">
        <w:rPr>
          <w:lang w:val="es-ES_tradnl"/>
        </w:rPr>
        <w:t xml:space="preserve">La preparación incluye llegar a las comunidades más vulnerables para formar, educar, practicar y confeccionar planes individuales para cuando se produzca un desastre. Utilizando los principios fundamentales mencionados anteriormente, se puede diseñar una campaña de divulgación fructífera. Al mantener la campaña en armonía con la visión de proteger vidas y bienes, organizar un proceso sencillo y centrarse en salvar vidas antes que en proteger bienes, se logrará la mayor victoria posible </w:t>
      </w:r>
      <w:r w:rsidR="006746BA" w:rsidRPr="000D2B28">
        <w:rPr>
          <w:lang w:val="es-ES_tradnl"/>
        </w:rPr>
        <w:t xml:space="preserve">ante </w:t>
      </w:r>
      <w:r w:rsidRPr="000D2B28">
        <w:rPr>
          <w:lang w:val="es-ES_tradnl"/>
        </w:rPr>
        <w:t>un fenómeno peligroso. Si se dispone de diversos formatos para difundir la información, hay mayores oportunidades de llegar a la mayoría de la gente en un estilo que entiendan. En la sociedad actual, al parecer se prefiere lo visual y poco texto, lo que facilita la interpretación de la información. Por lo tanto, se puede considerar la posibilidad de integrar las ciencias sociales en su programa a fin de tener en cuenta la percepción del riesgo y comprender cómo el público consume y procesa la información sobre los ciclones tropicales.</w:t>
      </w:r>
      <w:bookmarkStart w:id="53" w:name="_Int_O54Zg7cu"/>
      <w:bookmarkEnd w:id="53"/>
    </w:p>
    <w:p w14:paraId="159189FE" w14:textId="77777777" w:rsidR="00ED579C" w:rsidRPr="000D2B28" w:rsidRDefault="00ED579C" w:rsidP="00ED579C">
      <w:pPr>
        <w:tabs>
          <w:tab w:val="clear" w:pos="1134"/>
        </w:tabs>
        <w:snapToGrid w:val="0"/>
        <w:spacing w:before="240" w:after="240"/>
        <w:jc w:val="left"/>
        <w:rPr>
          <w:rFonts w:eastAsia="SimSun" w:cs="Calibri"/>
          <w:lang w:val="es-ES_tradnl"/>
        </w:rPr>
      </w:pPr>
      <w:r w:rsidRPr="000D2B28">
        <w:rPr>
          <w:lang w:val="es-ES_tradnl"/>
        </w:rPr>
        <w:t>Un sistema de preparación para ciclones tropicales debe estar compuesto por los siguientes elementos:</w:t>
      </w:r>
    </w:p>
    <w:p w14:paraId="0B679EEE" w14:textId="77777777" w:rsidR="00ED579C" w:rsidRPr="000D2B28" w:rsidRDefault="00ED579C">
      <w:pPr>
        <w:numPr>
          <w:ilvl w:val="0"/>
          <w:numId w:val="4"/>
        </w:numPr>
        <w:tabs>
          <w:tab w:val="clear" w:pos="1134"/>
        </w:tabs>
        <w:snapToGrid w:val="0"/>
        <w:spacing w:before="240" w:after="240"/>
        <w:ind w:left="567" w:right="-170" w:hanging="567"/>
        <w:jc w:val="left"/>
        <w:rPr>
          <w:rFonts w:eastAsia="SimSun" w:cs="Calibri"/>
          <w:lang w:val="es-ES_tradnl"/>
        </w:rPr>
      </w:pPr>
      <w:r w:rsidRPr="000D2B28">
        <w:rPr>
          <w:lang w:val="es-ES_tradnl"/>
        </w:rPr>
        <w:t>disposiciones generales, incluidos el objetivo, el fundamento, el ámbito de aplicación y el calendario de examen, actualización y mantenimiento;</w:t>
      </w:r>
    </w:p>
    <w:p w14:paraId="2148D925" w14:textId="226E8B6B" w:rsidR="00ED579C" w:rsidRPr="000D2B28" w:rsidRDefault="00ED579C">
      <w:pPr>
        <w:numPr>
          <w:ilvl w:val="0"/>
          <w:numId w:val="4"/>
        </w:numPr>
        <w:tabs>
          <w:tab w:val="clear" w:pos="1134"/>
        </w:tabs>
        <w:snapToGrid w:val="0"/>
        <w:spacing w:before="240" w:after="240"/>
        <w:ind w:left="567" w:right="-170" w:hanging="567"/>
        <w:jc w:val="left"/>
        <w:rPr>
          <w:rFonts w:eastAsia="SimSun" w:cs="Calibri"/>
          <w:lang w:val="es-ES_tradnl"/>
        </w:rPr>
      </w:pPr>
      <w:r w:rsidRPr="000D2B28">
        <w:rPr>
          <w:lang w:val="es-ES_tradnl"/>
        </w:rPr>
        <w:lastRenderedPageBreak/>
        <w:t xml:space="preserve">información general sobre los peligros y la vulnerabilidad, lo que incluye la geografía física, </w:t>
      </w:r>
      <w:r w:rsidR="006746BA" w:rsidRPr="000D2B28">
        <w:rPr>
          <w:lang w:val="es-ES_tradnl"/>
        </w:rPr>
        <w:t xml:space="preserve">y la infraestructura </w:t>
      </w:r>
      <w:r w:rsidRPr="000D2B28">
        <w:rPr>
          <w:lang w:val="es-ES_tradnl"/>
        </w:rPr>
        <w:t>socioecon</w:t>
      </w:r>
      <w:r w:rsidR="00363D96" w:rsidRPr="000D2B28">
        <w:rPr>
          <w:lang w:val="es-ES_tradnl"/>
        </w:rPr>
        <w:t>ómica</w:t>
      </w:r>
      <w:r w:rsidRPr="000D2B28">
        <w:rPr>
          <w:lang w:val="es-ES_tradnl"/>
        </w:rPr>
        <w:t xml:space="preserve"> y crítica;</w:t>
      </w:r>
    </w:p>
    <w:p w14:paraId="02BF1B44" w14:textId="77777777" w:rsidR="00ED579C" w:rsidRPr="000D2B28" w:rsidRDefault="00ED579C">
      <w:pPr>
        <w:numPr>
          <w:ilvl w:val="0"/>
          <w:numId w:val="4"/>
        </w:numPr>
        <w:tabs>
          <w:tab w:val="clear" w:pos="1134"/>
        </w:tabs>
        <w:snapToGrid w:val="0"/>
        <w:spacing w:before="240" w:after="240"/>
        <w:ind w:left="567" w:right="-170" w:hanging="567"/>
        <w:jc w:val="left"/>
        <w:rPr>
          <w:rFonts w:eastAsia="SimSun" w:cs="Calibri"/>
          <w:lang w:val="es-ES_tradnl"/>
        </w:rPr>
      </w:pPr>
      <w:r w:rsidRPr="000D2B28">
        <w:rPr>
          <w:lang w:val="es-ES_tradnl"/>
        </w:rPr>
        <w:t>el sistema organizativo, incluidos los principales organismos, los organismos de enlace en casos de emergencia y los organismos de trabajo;</w:t>
      </w:r>
    </w:p>
    <w:p w14:paraId="7885A35E" w14:textId="6CAA5C79" w:rsidR="00ED579C" w:rsidRPr="000D2B28" w:rsidRDefault="00ED579C">
      <w:pPr>
        <w:numPr>
          <w:ilvl w:val="0"/>
          <w:numId w:val="4"/>
        </w:numPr>
        <w:tabs>
          <w:tab w:val="clear" w:pos="1134"/>
        </w:tabs>
        <w:snapToGrid w:val="0"/>
        <w:spacing w:before="240" w:after="240"/>
        <w:ind w:left="567" w:right="-170" w:hanging="567"/>
        <w:jc w:val="left"/>
        <w:rPr>
          <w:rFonts w:eastAsia="SimSun" w:cs="Times New Roman"/>
          <w:lang w:val="es-ES_tradnl"/>
        </w:rPr>
      </w:pPr>
      <w:r w:rsidRPr="000D2B28">
        <w:rPr>
          <w:lang w:val="es-ES_tradnl"/>
        </w:rPr>
        <w:t xml:space="preserve">la preparación para emergencias, que incluye la comunicación e información, búsqueda y rescate, garantía profesional, seguridad y movilización médica, </w:t>
      </w:r>
      <w:r w:rsidR="006746BA" w:rsidRPr="000D2B28">
        <w:rPr>
          <w:lang w:val="es-ES_tradnl"/>
        </w:rPr>
        <w:t xml:space="preserve">de recursos </w:t>
      </w:r>
      <w:r w:rsidRPr="000D2B28">
        <w:rPr>
          <w:lang w:val="es-ES_tradnl"/>
        </w:rPr>
        <w:t>material</w:t>
      </w:r>
      <w:r w:rsidR="006746BA" w:rsidRPr="000D2B28">
        <w:rPr>
          <w:lang w:val="es-ES_tradnl"/>
        </w:rPr>
        <w:t>es</w:t>
      </w:r>
      <w:r w:rsidRPr="000D2B28">
        <w:rPr>
          <w:lang w:val="es-ES_tradnl"/>
        </w:rPr>
        <w:t xml:space="preserve"> y financiera y social;</w:t>
      </w:r>
    </w:p>
    <w:p w14:paraId="39D938AC" w14:textId="77777777" w:rsidR="00ED579C" w:rsidRPr="000D2B28" w:rsidRDefault="00ED579C">
      <w:pPr>
        <w:numPr>
          <w:ilvl w:val="0"/>
          <w:numId w:val="4"/>
        </w:numPr>
        <w:tabs>
          <w:tab w:val="clear" w:pos="1134"/>
        </w:tabs>
        <w:snapToGrid w:val="0"/>
        <w:spacing w:before="240" w:after="240"/>
        <w:ind w:left="567" w:right="-170" w:hanging="567"/>
        <w:jc w:val="left"/>
        <w:rPr>
          <w:rFonts w:eastAsia="SimSun" w:cs="Calibri"/>
          <w:lang w:val="es-ES_tradnl"/>
        </w:rPr>
      </w:pPr>
      <w:r w:rsidRPr="000D2B28">
        <w:rPr>
          <w:lang w:val="es-ES_tradnl"/>
        </w:rPr>
        <w:t>la supervisión y la gestión, incluido el intercambio de información pública, la formación, las puestas en práctica, las recompensas y la aplicación de las lecciones;</w:t>
      </w:r>
    </w:p>
    <w:p w14:paraId="5D600210" w14:textId="77777777" w:rsidR="00ED579C" w:rsidRPr="000D2B28" w:rsidRDefault="00ED579C">
      <w:pPr>
        <w:numPr>
          <w:ilvl w:val="0"/>
          <w:numId w:val="4"/>
        </w:numPr>
        <w:tabs>
          <w:tab w:val="clear" w:pos="1134"/>
        </w:tabs>
        <w:snapToGrid w:val="0"/>
        <w:spacing w:before="240" w:after="240"/>
        <w:ind w:left="567" w:right="-170" w:hanging="567"/>
        <w:jc w:val="left"/>
        <w:rPr>
          <w:rFonts w:eastAsia="SimSun" w:cs="Calibri"/>
          <w:lang w:val="es-ES_tradnl"/>
        </w:rPr>
      </w:pPr>
      <w:r w:rsidRPr="000D2B28">
        <w:rPr>
          <w:lang w:val="es-ES_tradnl"/>
        </w:rPr>
        <w:t>la información del sistema de alerta temprana, incluida la información de los avisos, la clasificación del nivel de los avisos, las operaciones de aviso y los principales protocolos de defensa;</w:t>
      </w:r>
    </w:p>
    <w:p w14:paraId="473C0903" w14:textId="77777777" w:rsidR="00ED579C" w:rsidRPr="000D2B28" w:rsidRDefault="00ED579C">
      <w:pPr>
        <w:numPr>
          <w:ilvl w:val="0"/>
          <w:numId w:val="4"/>
        </w:numPr>
        <w:tabs>
          <w:tab w:val="clear" w:pos="1134"/>
        </w:tabs>
        <w:snapToGrid w:val="0"/>
        <w:spacing w:before="240" w:after="240"/>
        <w:ind w:left="567" w:right="-170" w:hanging="567"/>
        <w:jc w:val="left"/>
        <w:rPr>
          <w:rFonts w:eastAsia="SimSun" w:cs="Calibri"/>
          <w:lang w:val="es-ES_tradnl"/>
        </w:rPr>
      </w:pPr>
      <w:r w:rsidRPr="000D2B28">
        <w:rPr>
          <w:lang w:val="es-ES_tradnl"/>
        </w:rPr>
        <w:t>las medidas de respuesta en caso de emergencia, incluidos los requisitos generales, la organización, la clasificación y actuación de respuesta y la transición a los procedimientos de recuperación; y</w:t>
      </w:r>
    </w:p>
    <w:p w14:paraId="653292D3" w14:textId="5E6A2B75" w:rsidR="00ED579C" w:rsidRPr="000D2B28" w:rsidRDefault="00ED579C">
      <w:pPr>
        <w:numPr>
          <w:ilvl w:val="0"/>
          <w:numId w:val="4"/>
        </w:numPr>
        <w:tabs>
          <w:tab w:val="clear" w:pos="1134"/>
        </w:tabs>
        <w:snapToGrid w:val="0"/>
        <w:spacing w:before="240" w:after="200"/>
        <w:ind w:left="567" w:right="-170" w:hanging="567"/>
        <w:jc w:val="left"/>
        <w:rPr>
          <w:rFonts w:eastAsia="SimSun" w:cs="Calibri"/>
          <w:lang w:val="es-ES_tradnl"/>
        </w:rPr>
      </w:pPr>
      <w:r w:rsidRPr="000D2B28">
        <w:rPr>
          <w:lang w:val="es-ES_tradnl"/>
        </w:rPr>
        <w:t>la asistencia en caso de desastre, el suministro de materiales de respuesta de emergencia, la reparación de propiedades dañadas por el ciclón tropical, la reconstrucción, seguros e indemnizaciones, la investigación y las lecciones aprendidas.</w:t>
      </w:r>
    </w:p>
    <w:p w14:paraId="6037A794" w14:textId="7A892D6B" w:rsidR="00ED579C" w:rsidRPr="000D2B28" w:rsidRDefault="00ED579C" w:rsidP="00ED579C">
      <w:pPr>
        <w:tabs>
          <w:tab w:val="clear" w:pos="1134"/>
        </w:tabs>
        <w:suppressAutoHyphens/>
        <w:snapToGrid w:val="0"/>
        <w:spacing w:before="240" w:after="200"/>
        <w:ind w:right="-170"/>
        <w:jc w:val="left"/>
        <w:rPr>
          <w:rFonts w:eastAsia="DengXian" w:cs="Times New Roman"/>
          <w:lang w:val="es-ES_tradnl"/>
        </w:rPr>
      </w:pPr>
      <w:r w:rsidRPr="000D2B28">
        <w:rPr>
          <w:lang w:val="es-ES_tradnl"/>
        </w:rPr>
        <w:t xml:space="preserve">Para comenzar una campaña de preparación </w:t>
      </w:r>
      <w:r w:rsidR="006746BA" w:rsidRPr="000D2B28">
        <w:rPr>
          <w:lang w:val="es-ES_tradnl"/>
        </w:rPr>
        <w:t xml:space="preserve">para </w:t>
      </w:r>
      <w:r w:rsidRPr="000D2B28">
        <w:rPr>
          <w:lang w:val="es-ES_tradnl"/>
        </w:rPr>
        <w:t>caso</w:t>
      </w:r>
      <w:r w:rsidR="00363D96" w:rsidRPr="000D2B28">
        <w:rPr>
          <w:lang w:val="es-ES_tradnl"/>
        </w:rPr>
        <w:t>s</w:t>
      </w:r>
      <w:r w:rsidRPr="000D2B28">
        <w:rPr>
          <w:lang w:val="es-ES_tradnl"/>
        </w:rPr>
        <w:t xml:space="preserve"> de desastres, es necesario conocer los peligros y dónde hay </w:t>
      </w:r>
      <w:r w:rsidR="00366766" w:rsidRPr="000D2B28">
        <w:rPr>
          <w:lang w:val="es-ES_tradnl"/>
        </w:rPr>
        <w:t xml:space="preserve">zonas de </w:t>
      </w:r>
      <w:r w:rsidRPr="000D2B28">
        <w:rPr>
          <w:lang w:val="es-ES_tradnl"/>
        </w:rPr>
        <w:t xml:space="preserve">seguridad durante cada peligro para diseñar un plan operativo satisfactorio. Cada comunidad tiene su propia historia de fenómenos peligrosos y puede aportar conocimientos locales que quizá no sean muy conocidos. Por ejemplo, un riachuelo normal puede convertirse en un río embravecido cuando cae una lluvia moderada sobre la cuenca durante solo unas horas debido </w:t>
      </w:r>
      <w:r w:rsidR="00366766" w:rsidRPr="000D2B28">
        <w:rPr>
          <w:lang w:val="es-ES_tradnl"/>
        </w:rPr>
        <w:t xml:space="preserve">a que el </w:t>
      </w:r>
      <w:r w:rsidRPr="000D2B28">
        <w:rPr>
          <w:lang w:val="es-ES_tradnl"/>
        </w:rPr>
        <w:t xml:space="preserve">terreno </w:t>
      </w:r>
      <w:r w:rsidR="00366766" w:rsidRPr="000D2B28">
        <w:rPr>
          <w:lang w:val="es-ES_tradnl"/>
        </w:rPr>
        <w:t xml:space="preserve">es </w:t>
      </w:r>
      <w:r w:rsidRPr="000D2B28">
        <w:rPr>
          <w:lang w:val="es-ES_tradnl"/>
        </w:rPr>
        <w:t xml:space="preserve">escarpado, o un puerto </w:t>
      </w:r>
      <w:r w:rsidR="00366766" w:rsidRPr="000D2B28">
        <w:rPr>
          <w:lang w:val="es-ES_tradnl"/>
        </w:rPr>
        <w:t xml:space="preserve">puede ser </w:t>
      </w:r>
      <w:r w:rsidRPr="000D2B28">
        <w:rPr>
          <w:lang w:val="es-ES_tradnl"/>
        </w:rPr>
        <w:t>muy sensible a las olas de un tsunami que intensifica las marejadas en comparación con las playas que rodean al puerto. Llegar a las comunidades vulnerables puede hacer aflorar estos conocimientos locales y ayudar a</w:t>
      </w:r>
      <w:r w:rsidR="00366766" w:rsidRPr="000D2B28">
        <w:rPr>
          <w:lang w:val="es-ES_tradnl"/>
        </w:rPr>
        <w:t xml:space="preserve"> que</w:t>
      </w:r>
      <w:r w:rsidRPr="000D2B28">
        <w:rPr>
          <w:lang w:val="es-ES_tradnl"/>
        </w:rPr>
        <w:t xml:space="preserve"> los SMHN suministren avisos </w:t>
      </w:r>
      <w:r w:rsidR="00C01F9E" w:rsidRPr="000D2B28">
        <w:rPr>
          <w:lang w:val="es-ES_tradnl"/>
        </w:rPr>
        <w:t xml:space="preserve">que tienen en cuenta </w:t>
      </w:r>
      <w:r w:rsidRPr="000D2B28">
        <w:rPr>
          <w:lang w:val="es-ES_tradnl"/>
        </w:rPr>
        <w:t>los impactos que conduzcan a una respuesta que redunde en mejores resultados. Otros elementos de una campaña de preparación son la educación, la formación y las puestas en práctica. Como puede verse, será necesario realizar varias visitas a medida que las relaciones generen confianza, inclusión, comprensión y concienciación.</w:t>
      </w:r>
    </w:p>
    <w:p w14:paraId="5224CD6E" w14:textId="19D87548" w:rsidR="00ED579C" w:rsidRPr="000D2B28" w:rsidRDefault="00ED579C" w:rsidP="00ED579C">
      <w:pPr>
        <w:tabs>
          <w:tab w:val="clear" w:pos="1134"/>
        </w:tabs>
        <w:suppressAutoHyphens/>
        <w:snapToGrid w:val="0"/>
        <w:spacing w:before="240" w:after="240"/>
        <w:ind w:right="-170"/>
        <w:jc w:val="left"/>
        <w:rPr>
          <w:rFonts w:eastAsia="DengXian" w:cs="Times New Roman"/>
          <w:lang w:val="es-ES_tradnl"/>
        </w:rPr>
      </w:pPr>
      <w:r w:rsidRPr="000D2B28">
        <w:rPr>
          <w:lang w:val="es-ES_tradnl"/>
        </w:rPr>
        <w:t xml:space="preserve">Para desarrollar y mejorar los MHEWS, hay que conocer y anticipar los posibles peligros, incluidos los peligros aguas abajo y </w:t>
      </w:r>
      <w:r w:rsidR="00363D96" w:rsidRPr="000D2B28">
        <w:rPr>
          <w:lang w:val="es-ES_tradnl"/>
        </w:rPr>
        <w:t xml:space="preserve">las </w:t>
      </w:r>
      <w:r w:rsidR="00366766" w:rsidRPr="000D2B28">
        <w:rPr>
          <w:lang w:val="es-ES_tradnl"/>
        </w:rPr>
        <w:t xml:space="preserve">amenazas </w:t>
      </w:r>
      <w:r w:rsidRPr="000D2B28">
        <w:rPr>
          <w:lang w:val="es-ES_tradnl"/>
        </w:rPr>
        <w:t xml:space="preserve">después de los peligros. La mejor manera de comprender los impactos de los peligros es conocer la historia y hablar con quienes han sufrido sus consecuencias. Para construir un MHEWS sólido y basado en los impactos, es imprescindible </w:t>
      </w:r>
      <w:r w:rsidR="00366766" w:rsidRPr="000D2B28">
        <w:rPr>
          <w:lang w:val="es-ES_tradnl"/>
        </w:rPr>
        <w:t xml:space="preserve">acceder a los </w:t>
      </w:r>
      <w:r w:rsidRPr="000D2B28">
        <w:rPr>
          <w:lang w:val="es-ES_tradnl"/>
        </w:rPr>
        <w:t>conocimientos locales.</w:t>
      </w:r>
    </w:p>
    <w:p w14:paraId="68E9C7AE" w14:textId="77777777" w:rsidR="00ED579C" w:rsidRPr="000D2B28" w:rsidRDefault="00ED579C" w:rsidP="00ED579C">
      <w:pPr>
        <w:tabs>
          <w:tab w:val="clear" w:pos="1134"/>
        </w:tabs>
        <w:suppressAutoHyphens/>
        <w:snapToGrid w:val="0"/>
        <w:spacing w:before="240" w:after="200"/>
        <w:ind w:right="-170"/>
        <w:jc w:val="left"/>
        <w:rPr>
          <w:rFonts w:eastAsia="DengXian" w:cs="Times New Roman"/>
          <w:lang w:val="es-ES_tradnl"/>
        </w:rPr>
      </w:pPr>
      <w:r w:rsidRPr="000D2B28">
        <w:rPr>
          <w:lang w:val="es-ES_tradnl"/>
        </w:rPr>
        <w:t>Una vez detectados los peligros habituales y efectuada la planificación para afrontarlos, el siguiente paso para perfeccionar los SOP es estudiar las situaciones complejas. Por ejemplo, una crecida seguida de cerca por un ciclón tropical puede requerir el traslado de los ya evacuados de la crecida a un lugar diferente debido a los fuertes vientos previstos.</w:t>
      </w:r>
    </w:p>
    <w:p w14:paraId="6B9E4C6E" w14:textId="015CAA9A" w:rsidR="00ED579C" w:rsidRPr="000D2B28" w:rsidRDefault="00ED579C" w:rsidP="00ED579C">
      <w:pPr>
        <w:tabs>
          <w:tab w:val="clear" w:pos="1134"/>
        </w:tabs>
        <w:suppressAutoHyphens/>
        <w:snapToGrid w:val="0"/>
        <w:spacing w:before="240" w:after="200"/>
        <w:ind w:right="-170"/>
        <w:jc w:val="left"/>
        <w:rPr>
          <w:rFonts w:eastAsia="DengXian" w:cs="Times New Roman"/>
          <w:lang w:val="es-ES_tradnl"/>
        </w:rPr>
      </w:pPr>
      <w:r w:rsidRPr="000D2B28">
        <w:rPr>
          <w:lang w:val="es-ES_tradnl"/>
        </w:rPr>
        <w:t xml:space="preserve">En una encuesta nacional realizada por el Cuerpo de Ciudadanos de los Estados Unidos de América, se dio a conocer que el 67 % de los encuestados estaban de acuerdo en que prepararse con antelación les ayudaría a hacer frente a un desastre (p. 30); sin embargo, solo el 35 % de los encuestados se consideran preparados (p. 33). Se trata de una gran brecha, por no mencionar que algo más de uno de cada diez encuestados afirmó que prepararse para un desastre no era útil en absoluto (p. 30). Por lo tanto, </w:t>
      </w:r>
      <w:r w:rsidR="00E92D3F" w:rsidRPr="000D2B28">
        <w:rPr>
          <w:lang w:val="es-ES_tradnl"/>
        </w:rPr>
        <w:t xml:space="preserve">se necesitará un esfuerzo concertado y constante si se procura </w:t>
      </w:r>
      <w:r w:rsidRPr="000D2B28">
        <w:rPr>
          <w:lang w:val="es-ES_tradnl"/>
        </w:rPr>
        <w:t xml:space="preserve">motivar a la gente para que se prepare. En otra parte de la encuesta, se </w:t>
      </w:r>
      <w:r w:rsidRPr="000D2B28">
        <w:rPr>
          <w:lang w:val="es-ES_tradnl"/>
        </w:rPr>
        <w:lastRenderedPageBreak/>
        <w:t>presentó una pregunta sobre los obstáculos. “La razón principal más mencionada para no prepararse fue la creencia de que los servicios de emergencia, como los bomberos, la policía o el personal de emergencias, les ayudarían (29 %). Otras razones principales fueron la falta de conocimientos (24 %) y la falta de tiempo (26 %)” (p. 19).</w:t>
      </w:r>
      <w:bookmarkStart w:id="54" w:name="_Int_Q3wMtDjF"/>
      <w:bookmarkEnd w:id="54"/>
    </w:p>
    <w:p w14:paraId="32E6F938" w14:textId="0E861E05" w:rsidR="00ED579C" w:rsidRPr="000D2B28" w:rsidRDefault="00ED579C" w:rsidP="00ED579C">
      <w:pPr>
        <w:tabs>
          <w:tab w:val="clear" w:pos="1134"/>
        </w:tabs>
        <w:suppressAutoHyphens/>
        <w:snapToGrid w:val="0"/>
        <w:spacing w:before="240" w:after="200"/>
        <w:ind w:right="-170"/>
        <w:jc w:val="left"/>
        <w:rPr>
          <w:rFonts w:eastAsia="DengXian" w:cs="Times New Roman"/>
          <w:lang w:val="es-ES_tradnl"/>
        </w:rPr>
      </w:pPr>
      <w:r w:rsidRPr="000D2B28">
        <w:rPr>
          <w:lang w:val="es-ES_tradnl"/>
        </w:rPr>
        <w:t xml:space="preserve">En cuanto a lo que motiva a las personas a recibir formación y prepararse para posibles desastres, en la encuesta se llegó a la conclusión de que “la mayoría de las personas que </w:t>
      </w:r>
      <w:r w:rsidR="00E92D3F" w:rsidRPr="000D2B28">
        <w:rPr>
          <w:lang w:val="es-ES_tradnl"/>
        </w:rPr>
        <w:t xml:space="preserve">asisten a </w:t>
      </w:r>
      <w:r w:rsidRPr="000D2B28">
        <w:rPr>
          <w:lang w:val="es-ES_tradnl"/>
        </w:rPr>
        <w:t>clases de preparación o formación en caso de emergencias atribuyen su motivación a una función obligatoria de su trabajo o escuela (48 %). La segunda respuesta más común fue por la preocupación y la seguridad de la familia u otras personas (21 %). Algunos encuestados (14 %) también declararon haber recibido formación sobre preparación porque lo habían hecho familiares o amigos”.</w:t>
      </w:r>
    </w:p>
    <w:p w14:paraId="61F3AA7D" w14:textId="69D5C35E" w:rsidR="00ED579C" w:rsidRPr="000D2B28" w:rsidRDefault="00ED579C" w:rsidP="00ED579C">
      <w:pPr>
        <w:tabs>
          <w:tab w:val="clear" w:pos="1134"/>
        </w:tabs>
        <w:suppressAutoHyphens/>
        <w:snapToGrid w:val="0"/>
        <w:spacing w:before="240" w:after="240"/>
        <w:ind w:right="-170"/>
        <w:jc w:val="left"/>
        <w:rPr>
          <w:rFonts w:eastAsia="DengXian" w:cs="Times New Roman"/>
          <w:lang w:val="es-ES_tradnl"/>
        </w:rPr>
      </w:pPr>
      <w:r w:rsidRPr="000D2B28">
        <w:rPr>
          <w:lang w:val="es-ES_tradnl"/>
        </w:rPr>
        <w:t xml:space="preserve">Este es un gran obstáculo que hay que superar. Básicamente, solo un tercio de los encuestados asistió por motivación propia, lo que plantea la disyuntiva entre hacer obligatoria la formación u ofrecer incentivos para hacerla. La formación obligatoria para la población no es realista, por lo que ofrecer incentivos puede ser la única herramienta disponible para llegar a quienes necesitan prepararse. ¿Cómo son esos incentivos? </w:t>
      </w:r>
      <w:r w:rsidR="00363D96" w:rsidRPr="000D2B28">
        <w:rPr>
          <w:lang w:val="es-ES_tradnl"/>
        </w:rPr>
        <w:t>Pueden ser c</w:t>
      </w:r>
      <w:r w:rsidRPr="000D2B28">
        <w:rPr>
          <w:lang w:val="es-ES_tradnl"/>
        </w:rPr>
        <w:t xml:space="preserve">osas tan sencillas, como las ferias de seguridad, en las que se exhiben vehículos de emergencia y se hacen demostraciones de procedimientos de emergencia, </w:t>
      </w:r>
      <w:r w:rsidR="00363D96" w:rsidRPr="000D2B28">
        <w:rPr>
          <w:lang w:val="es-ES_tradnl"/>
        </w:rPr>
        <w:t xml:space="preserve">y que </w:t>
      </w:r>
      <w:r w:rsidRPr="000D2B28">
        <w:rPr>
          <w:lang w:val="es-ES_tradnl"/>
        </w:rPr>
        <w:t>atraen a grandes multitudes. Durante las ferias de seguridad, se puede repartir material educativo y realizar breves sesiones de formación. Una puesta en práctica a gran escala en la que participe activamente la comunidad, especialmente los niños o las personas mayores, puede ser una experiencia divertida y educativa. Sin embargo, puede resultar muy costos</w:t>
      </w:r>
      <w:r w:rsidR="00E92D3F" w:rsidRPr="000D2B28">
        <w:rPr>
          <w:lang w:val="es-ES_tradnl"/>
        </w:rPr>
        <w:t>a</w:t>
      </w:r>
      <w:r w:rsidRPr="000D2B28">
        <w:rPr>
          <w:lang w:val="es-ES_tradnl"/>
        </w:rPr>
        <w:t xml:space="preserve">. Otra motivación para la asistencia es </w:t>
      </w:r>
      <w:r w:rsidR="00540604" w:rsidRPr="000D2B28">
        <w:rPr>
          <w:lang w:val="es-ES_tradnl"/>
        </w:rPr>
        <w:t>el</w:t>
      </w:r>
      <w:r w:rsidR="00E92D3F" w:rsidRPr="000D2B28">
        <w:rPr>
          <w:lang w:val="es-ES_tradnl"/>
        </w:rPr>
        <w:t xml:space="preserve"> </w:t>
      </w:r>
      <w:r w:rsidRPr="000D2B28">
        <w:rPr>
          <w:lang w:val="es-ES_tradnl"/>
        </w:rPr>
        <w:t xml:space="preserve">sustento. Cuando una comunidad u organización se reúne para un acto o reunión, ofrecer un regalo barato puede atraer a más gente y, en algunas comunidades, es culturalmente apropiado o esperado. Cabe recordar que, cuando los dirigentes de la comunidad apoyan la preparación, los que les rodean también tendrán esa mentalidad. En el capítulo 13 de la guía </w:t>
      </w:r>
      <w:hyperlink r:id="rId51" w:history="1">
        <w:r w:rsidRPr="000D2B28">
          <w:rPr>
            <w:rStyle w:val="Hyperlink"/>
            <w:i/>
            <w:iCs/>
            <w:lang w:val="es-ES_tradnl"/>
          </w:rPr>
          <w:t>Sistemas comunitarios de alerta temprana: principios rectores</w:t>
        </w:r>
      </w:hyperlink>
      <w:r w:rsidRPr="000D2B28">
        <w:rPr>
          <w:lang w:val="es-ES_tradnl"/>
        </w:rPr>
        <w:t xml:space="preserve"> de la Federación Internacional de Sociedades de la Cruz Roja y de la Media Luna Roja (FICR), se proporciona abundante información sobre cómo </w:t>
      </w:r>
      <w:r w:rsidR="00E92D3F" w:rsidRPr="000D2B28">
        <w:rPr>
          <w:lang w:val="es-ES_tradnl"/>
        </w:rPr>
        <w:t xml:space="preserve">lograr la participación </w:t>
      </w:r>
      <w:r w:rsidRPr="000D2B28">
        <w:rPr>
          <w:lang w:val="es-ES_tradnl"/>
        </w:rPr>
        <w:t xml:space="preserve">a nivel comunitario, incluidas buenas prácticas y lecciones aprendidas. </w:t>
      </w:r>
      <w:r w:rsidR="00E92D3F" w:rsidRPr="000D2B28">
        <w:rPr>
          <w:lang w:val="es-ES_tradnl"/>
        </w:rPr>
        <w:t xml:space="preserve">Hacer llegar </w:t>
      </w:r>
      <w:r w:rsidRPr="000D2B28">
        <w:rPr>
          <w:lang w:val="es-ES_tradnl"/>
        </w:rPr>
        <w:t xml:space="preserve">la formación y la educación específicas en materia de preparación </w:t>
      </w:r>
      <w:r w:rsidR="00E92D3F" w:rsidRPr="000D2B28">
        <w:rPr>
          <w:lang w:val="es-ES_tradnl"/>
        </w:rPr>
        <w:t xml:space="preserve">a </w:t>
      </w:r>
      <w:r w:rsidRPr="000D2B28">
        <w:rPr>
          <w:lang w:val="es-ES_tradnl"/>
        </w:rPr>
        <w:t xml:space="preserve">quienes las necesitan es </w:t>
      </w:r>
      <w:r w:rsidR="00104C0D" w:rsidRPr="000D2B28">
        <w:rPr>
          <w:lang w:val="es-ES_tradnl"/>
        </w:rPr>
        <w:t>fundamental</w:t>
      </w:r>
      <w:r w:rsidRPr="000D2B28">
        <w:rPr>
          <w:lang w:val="es-ES_tradnl"/>
        </w:rPr>
        <w:t xml:space="preserve"> para el éxito del MHEWS.</w:t>
      </w:r>
      <w:bookmarkStart w:id="55" w:name="_Int_TpxQ3ims"/>
      <w:bookmarkEnd w:id="55"/>
    </w:p>
    <w:p w14:paraId="5BE072BF" w14:textId="06EC794A" w:rsidR="00ED579C" w:rsidRPr="000D2B28" w:rsidRDefault="00ED579C" w:rsidP="00ED579C">
      <w:pPr>
        <w:tabs>
          <w:tab w:val="clear" w:pos="1134"/>
        </w:tabs>
        <w:suppressAutoHyphens/>
        <w:snapToGrid w:val="0"/>
        <w:spacing w:before="240" w:after="240"/>
        <w:ind w:right="-170"/>
        <w:jc w:val="left"/>
        <w:rPr>
          <w:rFonts w:eastAsia="DengXian" w:cs="Times New Roman"/>
          <w:lang w:val="es-ES_tradnl"/>
        </w:rPr>
      </w:pPr>
      <w:r w:rsidRPr="000D2B28">
        <w:rPr>
          <w:lang w:val="es-ES_tradnl"/>
        </w:rPr>
        <w:t xml:space="preserve">Según el </w:t>
      </w:r>
      <w:hyperlink r:id="rId52" w:history="1">
        <w:r w:rsidRPr="000D2B28">
          <w:rPr>
            <w:rStyle w:val="Hyperlink"/>
            <w:lang w:val="es-ES_tradnl"/>
          </w:rPr>
          <w:t xml:space="preserve">Marco de </w:t>
        </w:r>
        <w:proofErr w:type="spellStart"/>
        <w:r w:rsidRPr="000D2B28">
          <w:rPr>
            <w:rStyle w:val="Hyperlink"/>
            <w:lang w:val="es-ES_tradnl"/>
          </w:rPr>
          <w:t>Sendái</w:t>
        </w:r>
        <w:proofErr w:type="spellEnd"/>
        <w:r w:rsidRPr="000D2B28">
          <w:rPr>
            <w:rStyle w:val="Hyperlink"/>
            <w:lang w:val="es-ES_tradnl"/>
          </w:rPr>
          <w:t xml:space="preserve"> para la Reducción del Riesgo de Desastres</w:t>
        </w:r>
      </w:hyperlink>
      <w:r w:rsidRPr="000D2B28">
        <w:rPr>
          <w:lang w:val="es-ES_tradnl"/>
        </w:rPr>
        <w:t xml:space="preserve">, los niños cumplen un papel </w:t>
      </w:r>
      <w:r w:rsidR="00DD4AE5" w:rsidRPr="000D2B28">
        <w:rPr>
          <w:lang w:val="es-ES_tradnl"/>
        </w:rPr>
        <w:t>crucial</w:t>
      </w:r>
      <w:r w:rsidRPr="000D2B28">
        <w:rPr>
          <w:lang w:val="es-ES_tradnl"/>
        </w:rPr>
        <w:t xml:space="preserve"> en el fortalecimiento de la resiliencia de las comunidades. En reconocimiento de la necesidad de promover la educación en materia de reducción de riesgos de desastre </w:t>
      </w:r>
      <w:r w:rsidR="00506DAC" w:rsidRPr="000D2B28">
        <w:rPr>
          <w:lang w:val="es-ES_tradnl"/>
        </w:rPr>
        <w:t xml:space="preserve">y </w:t>
      </w:r>
      <w:r w:rsidR="009A3322" w:rsidRPr="000D2B28">
        <w:rPr>
          <w:lang w:val="es-ES_tradnl"/>
        </w:rPr>
        <w:t>como respuesta a es</w:t>
      </w:r>
      <w:r w:rsidR="005B4526" w:rsidRPr="000D2B28">
        <w:rPr>
          <w:lang w:val="es-ES_tradnl"/>
        </w:rPr>
        <w:t>e</w:t>
      </w:r>
      <w:r w:rsidR="009A3322" w:rsidRPr="000D2B28">
        <w:rPr>
          <w:lang w:val="es-ES_tradnl"/>
        </w:rPr>
        <w:t xml:space="preserve"> llama</w:t>
      </w:r>
      <w:r w:rsidR="00506DAC" w:rsidRPr="000D2B28">
        <w:rPr>
          <w:lang w:val="es-ES_tradnl"/>
        </w:rPr>
        <w:t>miento</w:t>
      </w:r>
      <w:r w:rsidR="009A3322" w:rsidRPr="000D2B28">
        <w:rPr>
          <w:lang w:val="es-ES_tradnl"/>
        </w:rPr>
        <w:t xml:space="preserve"> para empoderar a los niños</w:t>
      </w:r>
      <w:r w:rsidR="005B4526" w:rsidRPr="000D2B28">
        <w:rPr>
          <w:lang w:val="es-ES_tradnl"/>
        </w:rPr>
        <w:t>,</w:t>
      </w:r>
      <w:r w:rsidR="009A3322" w:rsidRPr="000D2B28">
        <w:rPr>
          <w:lang w:val="es-ES_tradnl"/>
        </w:rPr>
        <w:t xml:space="preserve"> </w:t>
      </w:r>
      <w:r w:rsidR="00506DAC" w:rsidRPr="000D2B28">
        <w:rPr>
          <w:lang w:val="es-ES_tradnl"/>
        </w:rPr>
        <w:t xml:space="preserve">se ha creado </w:t>
      </w:r>
      <w:r w:rsidRPr="000D2B28">
        <w:rPr>
          <w:lang w:val="es-ES_tradnl"/>
        </w:rPr>
        <w:t xml:space="preserve">la serie de libros para niños COPE, </w:t>
      </w:r>
      <w:r w:rsidR="001428EA" w:rsidRPr="000D2B28">
        <w:rPr>
          <w:lang w:val="es-ES_tradnl"/>
        </w:rPr>
        <w:t>cuyo nombre deriva de las iniciales</w:t>
      </w:r>
      <w:r w:rsidR="003E11D7" w:rsidRPr="000D2B28">
        <w:rPr>
          <w:lang w:val="es-ES_tradnl"/>
        </w:rPr>
        <w:t xml:space="preserve"> de cuatro niños</w:t>
      </w:r>
      <w:r w:rsidR="001428EA" w:rsidRPr="000D2B28">
        <w:rPr>
          <w:lang w:val="es-ES_tradnl"/>
        </w:rPr>
        <w:t>,</w:t>
      </w:r>
      <w:r w:rsidR="003E11D7" w:rsidRPr="000D2B28">
        <w:rPr>
          <w:lang w:val="es-ES_tradnl"/>
        </w:rPr>
        <w:t xml:space="preserve"> </w:t>
      </w:r>
      <w:r w:rsidR="009A3322" w:rsidRPr="000D2B28">
        <w:rPr>
          <w:lang w:val="es-ES_tradnl"/>
        </w:rPr>
        <w:t xml:space="preserve">en la cual </w:t>
      </w:r>
      <w:r w:rsidRPr="000D2B28">
        <w:rPr>
          <w:lang w:val="es-ES_tradnl"/>
        </w:rPr>
        <w:t xml:space="preserve">“a través de las vidas de cuatro niños huérfanos, Candy, </w:t>
      </w:r>
      <w:proofErr w:type="spellStart"/>
      <w:r w:rsidRPr="000D2B28">
        <w:rPr>
          <w:lang w:val="es-ES_tradnl"/>
        </w:rPr>
        <w:t>Ollie</w:t>
      </w:r>
      <w:proofErr w:type="spellEnd"/>
      <w:r w:rsidRPr="000D2B28">
        <w:rPr>
          <w:lang w:val="es-ES_tradnl"/>
        </w:rPr>
        <w:t xml:space="preserve">, Ping y Eddy, y bajo la dirección de la Gran Maestra Fu, el escuadrón COPE se embarca en viajes de descubrimiento en el mundo de los desastres”. COPE es una serie de libros de cuentos ilustrados, sin ánimo de lucro, creados en 2018, con el objetivo de aumentar la resiliencia de los niños ante los desastres. Los libros abarcan riesgos naturales que van desde crecidas hasta terremotos, pasando por incendios forestales y ciclones, y </w:t>
      </w:r>
      <w:r w:rsidR="003E11D7" w:rsidRPr="000D2B28">
        <w:rPr>
          <w:lang w:val="es-ES_tradnl"/>
        </w:rPr>
        <w:t xml:space="preserve">a través de ellos se </w:t>
      </w:r>
      <w:r w:rsidRPr="000D2B28">
        <w:rPr>
          <w:lang w:val="es-ES_tradnl"/>
        </w:rPr>
        <w:t>proporcionan herramientas para afrontarlos</w:t>
      </w:r>
      <w:r w:rsidR="009A3322" w:rsidRPr="000D2B28">
        <w:rPr>
          <w:lang w:val="es-ES_tradnl"/>
        </w:rPr>
        <w:t xml:space="preserve"> y de</w:t>
      </w:r>
      <w:r w:rsidRPr="000D2B28">
        <w:rPr>
          <w:lang w:val="es-ES_tradnl"/>
        </w:rPr>
        <w:t xml:space="preserve"> preparación</w:t>
      </w:r>
      <w:r w:rsidR="009A3322" w:rsidRPr="000D2B28">
        <w:rPr>
          <w:lang w:val="es-ES_tradnl"/>
        </w:rPr>
        <w:t>,</w:t>
      </w:r>
      <w:r w:rsidRPr="000D2B28">
        <w:rPr>
          <w:lang w:val="es-ES_tradnl"/>
        </w:rPr>
        <w:t xml:space="preserve"> e historias </w:t>
      </w:r>
      <w:r w:rsidR="003E11D7" w:rsidRPr="000D2B28">
        <w:rPr>
          <w:lang w:val="es-ES_tradnl"/>
        </w:rPr>
        <w:t xml:space="preserve">con mucha imaginación </w:t>
      </w:r>
      <w:r w:rsidRPr="000D2B28">
        <w:rPr>
          <w:lang w:val="es-ES_tradnl"/>
        </w:rPr>
        <w:t>y fácil</w:t>
      </w:r>
      <w:r w:rsidR="009A6D12" w:rsidRPr="000D2B28">
        <w:rPr>
          <w:lang w:val="es-ES_tradnl"/>
        </w:rPr>
        <w:t>es</w:t>
      </w:r>
      <w:r w:rsidRPr="000D2B28">
        <w:rPr>
          <w:lang w:val="es-ES_tradnl"/>
        </w:rPr>
        <w:t xml:space="preserve"> de entender</w:t>
      </w:r>
      <w:r w:rsidR="003E11D7" w:rsidRPr="000D2B28">
        <w:rPr>
          <w:lang w:val="es-ES_tradnl"/>
        </w:rPr>
        <w:t xml:space="preserve"> con las cuales pueden relacionarse</w:t>
      </w:r>
      <w:r w:rsidRPr="000D2B28">
        <w:rPr>
          <w:lang w:val="es-ES_tradnl"/>
        </w:rPr>
        <w:t xml:space="preserve">. En COPE, se utiliza un enfoque educativo creativo, narrativo, colaborativo y sensible al contexto de los desastres que pone de relieve mensajes claves de reducción de riesgos de desastre fáciles de recordar, como EVACUAR en el caso de crecidas o AGACHARSE, CUBRIRSE Y SUJETARSE en el caso de terremotos. La OMM ha sido asesor científico de COPE desde 2020 y ha brindado asesoramiento sobre libros </w:t>
      </w:r>
      <w:r w:rsidR="003E11D7" w:rsidRPr="000D2B28">
        <w:rPr>
          <w:lang w:val="es-ES_tradnl"/>
        </w:rPr>
        <w:t xml:space="preserve">relacionados con </w:t>
      </w:r>
      <w:r w:rsidRPr="000D2B28">
        <w:rPr>
          <w:lang w:val="es-ES_tradnl"/>
        </w:rPr>
        <w:t xml:space="preserve">incendios forestales, mareas de tormenta, sequías y volcanes. Los mensajes de COPE se están difundiendo en todo el mundo, y recientemente se ha forjado una asociación con el Pasaporte de Aprendizaje de UNICEF de modo que COPE </w:t>
      </w:r>
      <w:r w:rsidR="003E11D7" w:rsidRPr="000D2B28">
        <w:rPr>
          <w:lang w:val="es-ES_tradnl"/>
        </w:rPr>
        <w:t>esté disponible</w:t>
      </w:r>
      <w:r w:rsidRPr="000D2B28">
        <w:rPr>
          <w:lang w:val="es-ES_tradnl"/>
        </w:rPr>
        <w:t xml:space="preserve"> en la Biblioteca Digital Mundial y en la Biblioteca de Asia Oriental y el Pacífico como contenido complementario, lo que significa que estos mensajes claves de reducción de riesgos de desastre se difundirán a millones de niños, a lo largo y ancho del planeta.</w:t>
      </w:r>
    </w:p>
    <w:p w14:paraId="4C9EF475" w14:textId="4942D0D5"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lastRenderedPageBreak/>
        <w:t>Para salvar vidas, es vital hacer llegar información de fuentes autorizadas a quienes pueden marcar la diferencia. Las campañas de divulgación recurrentes ayudarán a obtener la reacción deseada. Para cualquier sistema de avisos, el primer paso es asegurarse de que quienes se encuentran en peligro reconocen que están en esa situación. Esto se consigue mediante la educación y la formación, incluso antes de que se produzca el desastre. Conocer los peligros del lugar donde uno trabaja, vive y juega contribuye en gran medida a saber cómo mantenerse seguro. El segundo paso es saber cómo obtener la información de los avisos, la cual puede conseguirse a través de diversas fuentes</w:t>
      </w:r>
      <w:r w:rsidR="00EB7FA4" w:rsidRPr="000D2B28">
        <w:rPr>
          <w:lang w:val="es-ES_tradnl"/>
        </w:rPr>
        <w:t>; sin embargo,</w:t>
      </w:r>
      <w:r w:rsidRPr="000D2B28">
        <w:rPr>
          <w:lang w:val="es-ES_tradnl"/>
        </w:rPr>
        <w:t xml:space="preserve"> a veces se consigue </w:t>
      </w:r>
      <w:r w:rsidR="00331EC1" w:rsidRPr="000D2B28">
        <w:rPr>
          <w:lang w:val="es-ES_tradnl"/>
        </w:rPr>
        <w:t>por medio</w:t>
      </w:r>
      <w:r w:rsidRPr="000D2B28">
        <w:rPr>
          <w:lang w:val="es-ES_tradnl"/>
        </w:rPr>
        <w:t xml:space="preserve"> de una sola fuente. Los teléfonos móviles están disponibles en muchas comunidades y pueden ser la forma más rápida de hacer llegar la información de los avisos a quienes pueden adoptar medidas adecuadas e inspirar a otros para que hagan lo mismo. Otros medios de comunicación populares son las redes sociales, los sitios de Internet, la televisión, la radio, las conexiones por satélite y los sonidos de advertencia comunitarios, como sirenas, gongs, campanas, bocinas, altavoces y otras señales. Una vez que una persona recibe un aviso, es probable que intente verificarlo a través de otras fuentes electrónicas e incluso </w:t>
      </w:r>
      <w:r w:rsidR="00651658" w:rsidRPr="000D2B28">
        <w:rPr>
          <w:lang w:val="es-ES_tradnl"/>
        </w:rPr>
        <w:t xml:space="preserve">mediante </w:t>
      </w:r>
      <w:r w:rsidRPr="000D2B28">
        <w:rPr>
          <w:lang w:val="es-ES_tradnl"/>
        </w:rPr>
        <w:t xml:space="preserve">otros familiares y vecinos. Si se recibe información contradictoria, la probabilidad de que se inicie una acción adecuada disminuye rápidamente, lo que demuestra la importancia de que los asociados y las partes interesadas colaboren y mejoren la información. Además, contar con una fuente autorizada </w:t>
      </w:r>
      <w:r w:rsidR="00EB7FA4" w:rsidRPr="000D2B28">
        <w:rPr>
          <w:lang w:val="es-ES_tradnl"/>
        </w:rPr>
        <w:t>consolidada</w:t>
      </w:r>
      <w:r w:rsidRPr="000D2B28">
        <w:rPr>
          <w:lang w:val="es-ES_tradnl"/>
        </w:rPr>
        <w:t>, como el Servicio Meteorológico Nacional, el Servicio Hidrológico Nacional o el organismo nacional de gestión de desastres, dará credibilidad a cualquier aviso que se emita.</w:t>
      </w:r>
    </w:p>
    <w:p w14:paraId="09151C00" w14:textId="4A3ADDE2" w:rsidR="00ED579C" w:rsidRPr="000D2B28" w:rsidRDefault="00ED579C" w:rsidP="00ED579C">
      <w:pPr>
        <w:tabs>
          <w:tab w:val="clear" w:pos="1134"/>
        </w:tabs>
        <w:suppressAutoHyphens/>
        <w:snapToGrid w:val="0"/>
        <w:spacing w:before="240" w:after="240"/>
        <w:ind w:right="-170"/>
        <w:jc w:val="left"/>
        <w:rPr>
          <w:rFonts w:eastAsia="DengXian" w:cs="Times New Roman"/>
          <w:lang w:val="es-ES_tradnl"/>
        </w:rPr>
      </w:pPr>
      <w:r w:rsidRPr="000D2B28">
        <w:rPr>
          <w:lang w:val="es-ES_tradnl"/>
        </w:rPr>
        <w:t>Una vez que las personas hayan recibido educación y formación en materia de preparación, el siguiente paso es elaborar un plan de respuesta. La FICR ofrece una lista de comprobación y un modelo de plan de seguridad familiar (véanse los enlaces en el anexo 2). Cuando las personas tienen un plan, confían en sus decisiones para mantenerse a sí mismas y a sus seres queridos</w:t>
      </w:r>
      <w:r w:rsidR="00A515DE" w:rsidRPr="000D2B28">
        <w:rPr>
          <w:lang w:val="es-ES_tradnl"/>
        </w:rPr>
        <w:t xml:space="preserve"> a salvo</w:t>
      </w:r>
      <w:r w:rsidRPr="000D2B28">
        <w:rPr>
          <w:lang w:val="es-ES_tradnl"/>
        </w:rPr>
        <w:t>, e incluso pueden ayudar a otros que lo necesiten.</w:t>
      </w:r>
    </w:p>
    <w:p w14:paraId="09DFEA45" w14:textId="77777777" w:rsidR="00ED579C" w:rsidRPr="000D2B28" w:rsidRDefault="00ED579C" w:rsidP="00ED579C">
      <w:pPr>
        <w:keepNext/>
        <w:keepLines/>
        <w:numPr>
          <w:ilvl w:val="1"/>
          <w:numId w:val="0"/>
        </w:numPr>
        <w:tabs>
          <w:tab w:val="clear" w:pos="1134"/>
        </w:tabs>
        <w:spacing w:before="240" w:after="240"/>
        <w:ind w:left="1134" w:hanging="1134"/>
        <w:jc w:val="left"/>
        <w:outlineLvl w:val="1"/>
        <w:rPr>
          <w:rFonts w:eastAsia="DengXian Light" w:cs="Calibri"/>
          <w:b/>
          <w:bCs/>
          <w:i/>
          <w:iCs/>
          <w:lang w:val="es-ES_tradnl"/>
        </w:rPr>
      </w:pPr>
      <w:bookmarkStart w:id="56" w:name="_Toc121319307"/>
      <w:bookmarkStart w:id="57" w:name="_Toc121402644"/>
      <w:r w:rsidRPr="000D2B28">
        <w:rPr>
          <w:b/>
          <w:bCs/>
          <w:i/>
          <w:iCs/>
          <w:lang w:val="es-ES_tradnl"/>
        </w:rPr>
        <w:t>2.3</w:t>
      </w:r>
      <w:r w:rsidRPr="000D2B28">
        <w:rPr>
          <w:lang w:val="es-ES_tradnl"/>
        </w:rPr>
        <w:tab/>
      </w:r>
      <w:r w:rsidRPr="000D2B28">
        <w:rPr>
          <w:b/>
          <w:bCs/>
          <w:i/>
          <w:iCs/>
          <w:lang w:val="es-ES_tradnl"/>
        </w:rPr>
        <w:t>Puesta en práctica del plan</w:t>
      </w:r>
      <w:bookmarkEnd w:id="56"/>
      <w:bookmarkEnd w:id="57"/>
    </w:p>
    <w:p w14:paraId="6E2B0A5E" w14:textId="77777777" w:rsidR="00ED579C" w:rsidRPr="000D2B28" w:rsidRDefault="00ED579C" w:rsidP="00ED579C">
      <w:pPr>
        <w:tabs>
          <w:tab w:val="clear" w:pos="1134"/>
        </w:tabs>
        <w:suppressAutoHyphens/>
        <w:snapToGrid w:val="0"/>
        <w:spacing w:before="240" w:after="240"/>
        <w:ind w:right="-170"/>
        <w:jc w:val="left"/>
        <w:rPr>
          <w:rFonts w:eastAsia="DengXian" w:cs="Times New Roman"/>
          <w:lang w:val="es-ES_tradnl"/>
        </w:rPr>
      </w:pPr>
      <w:r w:rsidRPr="000D2B28">
        <w:rPr>
          <w:lang w:val="es-ES_tradnl"/>
        </w:rPr>
        <w:t>La eficacia de cualquier sistema de avisos se basa en la consecución de los resultados previstos. Por lo tanto, la puesta en práctica del sistema no solo proporciona la mayor probabilidad de éxito, sino también un medio de evaluar y mejorar el sistema. A la hora de la puesta en práctica, es importante ser inclusivo y abarcar todas las esferas de las partes interesadas en la respuesta y la reacción.</w:t>
      </w:r>
    </w:p>
    <w:p w14:paraId="0439A5EC" w14:textId="3210683D" w:rsidR="00ED579C" w:rsidRPr="000D2B28" w:rsidRDefault="00ED579C" w:rsidP="00ED579C">
      <w:pPr>
        <w:tabs>
          <w:tab w:val="clear" w:pos="1134"/>
        </w:tabs>
        <w:suppressAutoHyphens/>
        <w:snapToGrid w:val="0"/>
        <w:spacing w:before="240" w:after="240"/>
        <w:ind w:right="-170"/>
        <w:jc w:val="left"/>
        <w:rPr>
          <w:rFonts w:eastAsia="DengXian" w:cs="Times New Roman"/>
          <w:lang w:val="es-ES_tradnl"/>
        </w:rPr>
      </w:pPr>
      <w:r w:rsidRPr="000D2B28">
        <w:rPr>
          <w:lang w:val="es-ES_tradnl"/>
        </w:rPr>
        <w:t xml:space="preserve">Del documento técnico </w:t>
      </w:r>
      <w:proofErr w:type="spellStart"/>
      <w:r w:rsidRPr="000D2B28">
        <w:rPr>
          <w:lang w:val="es-ES_tradnl"/>
        </w:rPr>
        <w:t>nº</w:t>
      </w:r>
      <w:proofErr w:type="spellEnd"/>
      <w:r w:rsidRPr="000D2B28">
        <w:rPr>
          <w:lang w:val="es-ES_tradnl"/>
        </w:rPr>
        <w:t xml:space="preserve"> 11 de la OMM, </w:t>
      </w:r>
      <w:hyperlink r:id="rId53" w:anchor=".Y67X4nbMJnI" w:history="1">
        <w:proofErr w:type="spellStart"/>
        <w:r w:rsidRPr="000D2B28">
          <w:rPr>
            <w:rStyle w:val="Hyperlink"/>
            <w:i/>
            <w:iCs/>
            <w:lang w:val="es-ES_tradnl"/>
          </w:rPr>
          <w:t>Flood</w:t>
        </w:r>
        <w:proofErr w:type="spellEnd"/>
        <w:r w:rsidRPr="000D2B28">
          <w:rPr>
            <w:rStyle w:val="Hyperlink"/>
            <w:i/>
            <w:iCs/>
            <w:lang w:val="es-ES_tradnl"/>
          </w:rPr>
          <w:t xml:space="preserve"> </w:t>
        </w:r>
        <w:proofErr w:type="spellStart"/>
        <w:r w:rsidRPr="000D2B28">
          <w:rPr>
            <w:rStyle w:val="Hyperlink"/>
            <w:i/>
            <w:iCs/>
            <w:lang w:val="es-ES_tradnl"/>
          </w:rPr>
          <w:t>Emergency</w:t>
        </w:r>
        <w:proofErr w:type="spellEnd"/>
        <w:r w:rsidRPr="000D2B28">
          <w:rPr>
            <w:rStyle w:val="Hyperlink"/>
            <w:i/>
            <w:iCs/>
            <w:lang w:val="es-ES_tradnl"/>
          </w:rPr>
          <w:t xml:space="preserve"> </w:t>
        </w:r>
        <w:proofErr w:type="spellStart"/>
        <w:r w:rsidRPr="000D2B28">
          <w:rPr>
            <w:rStyle w:val="Hyperlink"/>
            <w:i/>
            <w:iCs/>
            <w:lang w:val="es-ES_tradnl"/>
          </w:rPr>
          <w:t>Planning</w:t>
        </w:r>
        <w:proofErr w:type="spellEnd"/>
      </w:hyperlink>
      <w:r w:rsidRPr="000D2B28">
        <w:rPr>
          <w:lang w:val="es-ES_tradnl"/>
        </w:rPr>
        <w:t xml:space="preserve"> (Planificación para casos de emergencias de crecidas), se desprende que es necesaria la coordinación entre los organismos gubernamentales, incluidos los comités de gestión de desastres de distintos niveles, los departamentos competentes, obras públicas, salud, fuerzas armadas y policía, economía y finanzas, planificación, educación, desarrollo rural, transporte, comunicación, medioambiente y recursos naturales, en los cuales los comités de gestión de desastres pueden asumir el liderazgo y coordinar el proceso de planificación. Las organizaciones no gubernamentales (ONG) activas pueden desempeñar un papel importante en la interacción con los organismos gubernamentales y en la adopción de medidas de emergencia a nivel local en el marco de un plan general de emergencia </w:t>
      </w:r>
      <w:r w:rsidR="00EB7FA4" w:rsidRPr="000D2B28">
        <w:rPr>
          <w:lang w:val="es-ES_tradnl"/>
        </w:rPr>
        <w:t xml:space="preserve">en caso </w:t>
      </w:r>
      <w:r w:rsidRPr="000D2B28">
        <w:rPr>
          <w:lang w:val="es-ES_tradnl"/>
        </w:rPr>
        <w:t xml:space="preserve">de crecidas. Para ir un paso más allá, quienes se encuentren en peligro deben saber cómo reaccionar, lo que significa trasladar los planes del ámbito nacional a la comunidad, donde los vecindarios, las familias e incluso las personas en general pueden participar en simulacros funcionales. La práctica dará a todos los participantes confianza en el sistema y la planificación y reforzará lo necesario de modo que el resultado sea satisfactorio. En el </w:t>
      </w:r>
      <w:hyperlink r:id="rId54" w:anchor=".Y67X4nbMJnI" w:history="1">
        <w:r w:rsidRPr="000D2B28">
          <w:rPr>
            <w:rStyle w:val="Hyperlink"/>
            <w:lang w:val="es-ES_tradnl"/>
          </w:rPr>
          <w:t xml:space="preserve">documento técnico </w:t>
        </w:r>
        <w:proofErr w:type="spellStart"/>
        <w:r w:rsidRPr="000D2B28">
          <w:rPr>
            <w:rStyle w:val="Hyperlink"/>
            <w:lang w:val="es-ES_tradnl"/>
          </w:rPr>
          <w:t>nº</w:t>
        </w:r>
        <w:proofErr w:type="spellEnd"/>
        <w:r w:rsidRPr="000D2B28">
          <w:rPr>
            <w:rStyle w:val="Hyperlink"/>
            <w:lang w:val="es-ES_tradnl"/>
          </w:rPr>
          <w:t> 11 de la OMM</w:t>
        </w:r>
      </w:hyperlink>
      <w:r w:rsidRPr="000D2B28">
        <w:rPr>
          <w:lang w:val="es-ES_tradnl"/>
        </w:rPr>
        <w:t xml:space="preserve">, también se afirma que, en muchas comunidades vulnerables, la experiencia demuestra que no siempre se da prioridad a las crecidas, en comparación con los problemas cotidianos de supervivencia, como los medios de subsistencia, la falta de agua y las instalaciones sanitarias, la ley y el orden, entre otros factores. Debido a esta situación, a menudo las comunidades se comportan de forma pasiva ante los riesgos de crecidas, ya que los ven como un suceso remoto sin posibilidad de controlar los fenómenos (lo que se describe como un comportamiento fatalista). Esto hace que las comunidades sean más vulnerables y, en ocasiones, estén más expuestas a las crecidas. Para evitar esta situación, es </w:t>
      </w:r>
      <w:r w:rsidRPr="000D2B28">
        <w:rPr>
          <w:lang w:val="es-ES_tradnl"/>
        </w:rPr>
        <w:lastRenderedPageBreak/>
        <w:t>indispensable brindar motivaciones para iniciar la participación comunitaria, como incentivos socioeconómicos y formación sistemática. Aunque el documento se centra en la planificación en casos de crecidas, sus conceptos pueden aplicarse a todos los peligros.</w:t>
      </w:r>
    </w:p>
    <w:p w14:paraId="329F0642" w14:textId="61EAED21" w:rsidR="00ED579C" w:rsidRPr="000D2B28" w:rsidRDefault="00ED579C" w:rsidP="00ED579C">
      <w:pPr>
        <w:tabs>
          <w:tab w:val="clear" w:pos="1134"/>
        </w:tabs>
        <w:suppressAutoHyphens/>
        <w:snapToGrid w:val="0"/>
        <w:spacing w:before="240" w:after="240"/>
        <w:ind w:right="-170"/>
        <w:jc w:val="left"/>
        <w:rPr>
          <w:rFonts w:eastAsia="DengXian" w:cs="Times New Roman"/>
          <w:lang w:val="es-ES_tradnl"/>
        </w:rPr>
      </w:pPr>
      <w:r w:rsidRPr="000D2B28">
        <w:rPr>
          <w:lang w:val="es-ES_tradnl"/>
        </w:rPr>
        <w:t xml:space="preserve">La puesta en práctica de un plan de respuesta ante emergencias tiene muchas formas y nombres diferentes. Otros nombres utilizados habitualmente son prácticas, ejercicios y simulacros. Para nuestros fines, utilizaremos el término puesta en práctica. Las puestas en práctica habituales van desde los conocimientos básicos y la comprensión del riesgo hasta los ejercicios </w:t>
      </w:r>
      <w:r w:rsidR="002B39DD" w:rsidRPr="000D2B28">
        <w:rPr>
          <w:lang w:val="es-ES_tradnl"/>
        </w:rPr>
        <w:t>teóricos de simulación</w:t>
      </w:r>
      <w:r w:rsidRPr="000D2B28">
        <w:rPr>
          <w:lang w:val="es-ES_tradnl"/>
        </w:rPr>
        <w:t xml:space="preserve">, en los que los participantes </w:t>
      </w:r>
      <w:r w:rsidR="002B39DD" w:rsidRPr="000D2B28">
        <w:rPr>
          <w:lang w:val="es-ES_tradnl"/>
        </w:rPr>
        <w:t>realizan comentarios sobre la base</w:t>
      </w:r>
      <w:r w:rsidRPr="000D2B28">
        <w:rPr>
          <w:lang w:val="es-ES_tradnl"/>
        </w:rPr>
        <w:t xml:space="preserve"> de un escenario, pasando por los ejercicios funcionales, en los que los participantes desempeñan sus funciones en un entorno simulado, y las puestas en práctica a escala real, en las que todos van al lugar de los hechos </w:t>
      </w:r>
      <w:r w:rsidR="00ED448D" w:rsidRPr="000D2B28">
        <w:rPr>
          <w:lang w:val="es-ES_tradnl"/>
        </w:rPr>
        <w:t xml:space="preserve">con simulaciones que son </w:t>
      </w:r>
      <w:r w:rsidRPr="000D2B28">
        <w:rPr>
          <w:lang w:val="es-ES_tradnl"/>
        </w:rPr>
        <w:t>lo más parecido posible a l</w:t>
      </w:r>
      <w:r w:rsidR="002B39DD" w:rsidRPr="000D2B28">
        <w:rPr>
          <w:lang w:val="es-ES_tradnl"/>
        </w:rPr>
        <w:t>a situación</w:t>
      </w:r>
      <w:r w:rsidRPr="000D2B28">
        <w:rPr>
          <w:lang w:val="es-ES_tradnl"/>
        </w:rPr>
        <w:t xml:space="preserve"> real. Incluso las campañas pre</w:t>
      </w:r>
      <w:r w:rsidR="00ED448D" w:rsidRPr="000D2B28">
        <w:rPr>
          <w:lang w:val="es-ES_tradnl"/>
        </w:rPr>
        <w:t xml:space="preserve">vias a la </w:t>
      </w:r>
      <w:r w:rsidRPr="000D2B28">
        <w:rPr>
          <w:lang w:val="es-ES_tradnl"/>
        </w:rPr>
        <w:t>temporada</w:t>
      </w:r>
      <w:r w:rsidR="00ED448D" w:rsidRPr="000D2B28">
        <w:rPr>
          <w:lang w:val="es-ES_tradnl"/>
        </w:rPr>
        <w:t xml:space="preserve"> de ciclones</w:t>
      </w:r>
      <w:r w:rsidRPr="000D2B28">
        <w:rPr>
          <w:lang w:val="es-ES_tradnl"/>
        </w:rPr>
        <w:t xml:space="preserve">, como las ruedas de prensa; las predicciones de actividad de los ciclones tropicales; la comunicación sobre los SOP y el sistema de avisos de ciclones tropicales; la participación en las puestas en práctica; </w:t>
      </w:r>
      <w:r w:rsidR="00ED448D" w:rsidRPr="000D2B28">
        <w:rPr>
          <w:lang w:val="es-ES_tradnl"/>
        </w:rPr>
        <w:t xml:space="preserve">e indicaciones sobre </w:t>
      </w:r>
      <w:r w:rsidRPr="000D2B28">
        <w:rPr>
          <w:lang w:val="es-ES_tradnl"/>
        </w:rPr>
        <w:t xml:space="preserve">dónde obtener más información, son útiles para recordar a las poblaciones vulnerables que deben prepararse. El sitio web </w:t>
      </w:r>
      <w:proofErr w:type="spellStart"/>
      <w:r w:rsidRPr="000D2B28">
        <w:rPr>
          <w:lang w:val="es-ES_tradnl"/>
        </w:rPr>
        <w:t>Ready</w:t>
      </w:r>
      <w:proofErr w:type="spellEnd"/>
      <w:r w:rsidRPr="000D2B28">
        <w:rPr>
          <w:lang w:val="es-ES_tradnl"/>
        </w:rPr>
        <w:t xml:space="preserve"> del Gobierno de los Estados Unidos (</w:t>
      </w:r>
      <w:hyperlink r:id="rId55" w:history="1">
        <w:r w:rsidRPr="000D2B28">
          <w:rPr>
            <w:rStyle w:val="Hyperlink"/>
            <w:lang w:val="es-ES_tradnl"/>
          </w:rPr>
          <w:t>https://www.ready.gov/exercises</w:t>
        </w:r>
      </w:hyperlink>
      <w:r w:rsidRPr="000D2B28">
        <w:rPr>
          <w:lang w:val="es-ES_tradnl"/>
        </w:rPr>
        <w:t>) proporciona información básica y recursos para desarrollar y realizar puestas en práctica.</w:t>
      </w:r>
    </w:p>
    <w:p w14:paraId="19BFDC4F" w14:textId="77777777" w:rsidR="00ED579C" w:rsidRPr="000D2B28" w:rsidRDefault="00ED579C" w:rsidP="00ED579C">
      <w:pPr>
        <w:keepNext/>
        <w:keepLines/>
        <w:numPr>
          <w:ilvl w:val="1"/>
          <w:numId w:val="0"/>
        </w:numPr>
        <w:tabs>
          <w:tab w:val="clear" w:pos="1134"/>
        </w:tabs>
        <w:spacing w:before="240" w:after="240"/>
        <w:jc w:val="left"/>
        <w:outlineLvl w:val="1"/>
        <w:rPr>
          <w:rFonts w:eastAsia="DengXian Light" w:cs="Calibri"/>
          <w:b/>
          <w:bCs/>
          <w:i/>
          <w:iCs/>
          <w:lang w:val="es-ES_tradnl"/>
        </w:rPr>
      </w:pPr>
      <w:bookmarkStart w:id="58" w:name="_Toc121319308"/>
      <w:bookmarkStart w:id="59" w:name="_Toc121402645"/>
      <w:r w:rsidRPr="000D2B28">
        <w:rPr>
          <w:b/>
          <w:bCs/>
          <w:i/>
          <w:iCs/>
          <w:lang w:val="es-ES_tradnl"/>
        </w:rPr>
        <w:t>2.4</w:t>
      </w:r>
      <w:r w:rsidRPr="000D2B28">
        <w:rPr>
          <w:lang w:val="es-ES_tradnl"/>
        </w:rPr>
        <w:tab/>
      </w:r>
      <w:r w:rsidRPr="000D2B28">
        <w:rPr>
          <w:b/>
          <w:bCs/>
          <w:i/>
          <w:iCs/>
          <w:lang w:val="es-ES_tradnl"/>
        </w:rPr>
        <w:t>Creación de capacidad y resiliencia para lograr una respuesta y una recuperación eficaces</w:t>
      </w:r>
      <w:bookmarkEnd w:id="58"/>
      <w:bookmarkEnd w:id="59"/>
    </w:p>
    <w:p w14:paraId="70737D5E" w14:textId="661E1E49" w:rsidR="00ED579C" w:rsidRPr="000D2B28" w:rsidRDefault="00ED579C" w:rsidP="00ED579C">
      <w:pPr>
        <w:tabs>
          <w:tab w:val="clear" w:pos="1134"/>
        </w:tabs>
        <w:suppressAutoHyphens/>
        <w:snapToGrid w:val="0"/>
        <w:spacing w:before="240" w:after="240"/>
        <w:ind w:right="-170"/>
        <w:jc w:val="left"/>
        <w:rPr>
          <w:rFonts w:eastAsia="DengXian" w:cs="Times New Roman"/>
          <w:lang w:val="es-ES_tradnl"/>
        </w:rPr>
      </w:pPr>
      <w:r w:rsidRPr="000D2B28">
        <w:rPr>
          <w:lang w:val="es-ES_tradnl"/>
        </w:rPr>
        <w:t xml:space="preserve">Tras la preparación, la confección de planes y la puesta en práctica de los procedimientos, continúa la creación de capacidad a medida que aumenta la capacidad de respuesta mediante la inversión en materia de personal, infraestructura y gestión de emergencias. Dado que los gobiernos tienen la responsabilidad de preparar a sus ciudadanos y visitantes para condiciones peligrosas, es necesario </w:t>
      </w:r>
      <w:r w:rsidR="008D17A8" w:rsidRPr="000D2B28">
        <w:rPr>
          <w:lang w:val="es-ES_tradnl"/>
        </w:rPr>
        <w:t xml:space="preserve">que se prevea la </w:t>
      </w:r>
      <w:r w:rsidRPr="000D2B28">
        <w:rPr>
          <w:lang w:val="es-ES_tradnl"/>
        </w:rPr>
        <w:t>dota</w:t>
      </w:r>
      <w:r w:rsidR="008D17A8" w:rsidRPr="000D2B28">
        <w:rPr>
          <w:lang w:val="es-ES_tradnl"/>
        </w:rPr>
        <w:t>ción</w:t>
      </w:r>
      <w:r w:rsidRPr="000D2B28">
        <w:rPr>
          <w:lang w:val="es-ES_tradnl"/>
        </w:rPr>
        <w:t xml:space="preserve"> de recursos para estas cuestiones a través de la legislación o directivas administrativas. Cuando la capacidad de respuesta ante un peligro inminente es sólida, como se afirma en la publicación del Banco Mundial </w:t>
      </w:r>
      <w:hyperlink r:id="rId56" w:history="1">
        <w:r w:rsidRPr="000D2B28">
          <w:rPr>
            <w:rStyle w:val="Hyperlink"/>
            <w:i/>
            <w:iCs/>
            <w:lang w:val="es-ES_tradnl"/>
          </w:rPr>
          <w:t xml:space="preserve">Ready2Respond: A Framework </w:t>
        </w:r>
        <w:proofErr w:type="spellStart"/>
        <w:r w:rsidRPr="000D2B28">
          <w:rPr>
            <w:rStyle w:val="Hyperlink"/>
            <w:i/>
            <w:iCs/>
            <w:lang w:val="es-ES_tradnl"/>
          </w:rPr>
          <w:t>for</w:t>
        </w:r>
        <w:proofErr w:type="spellEnd"/>
        <w:r w:rsidRPr="000D2B28">
          <w:rPr>
            <w:rStyle w:val="Hyperlink"/>
            <w:i/>
            <w:iCs/>
            <w:lang w:val="es-ES_tradnl"/>
          </w:rPr>
          <w:t xml:space="preserve"> </w:t>
        </w:r>
        <w:proofErr w:type="spellStart"/>
        <w:r w:rsidRPr="000D2B28">
          <w:rPr>
            <w:rStyle w:val="Hyperlink"/>
            <w:i/>
            <w:iCs/>
            <w:lang w:val="es-ES_tradnl"/>
          </w:rPr>
          <w:t>Emergency</w:t>
        </w:r>
        <w:proofErr w:type="spellEnd"/>
        <w:r w:rsidRPr="000D2B28">
          <w:rPr>
            <w:rStyle w:val="Hyperlink"/>
            <w:i/>
            <w:iCs/>
            <w:lang w:val="es-ES_tradnl"/>
          </w:rPr>
          <w:t xml:space="preserve"> </w:t>
        </w:r>
        <w:proofErr w:type="spellStart"/>
        <w:r w:rsidRPr="000D2B28">
          <w:rPr>
            <w:rStyle w:val="Hyperlink"/>
            <w:i/>
            <w:iCs/>
            <w:lang w:val="es-ES_tradnl"/>
          </w:rPr>
          <w:t>Preparedness</w:t>
        </w:r>
        <w:proofErr w:type="spellEnd"/>
        <w:r w:rsidRPr="000D2B28">
          <w:rPr>
            <w:rStyle w:val="Hyperlink"/>
            <w:i/>
            <w:iCs/>
            <w:lang w:val="es-ES_tradnl"/>
          </w:rPr>
          <w:t xml:space="preserve"> and Response</w:t>
        </w:r>
      </w:hyperlink>
      <w:r w:rsidRPr="000D2B28">
        <w:rPr>
          <w:i/>
          <w:iCs/>
          <w:lang w:val="es-ES_tradnl"/>
        </w:rPr>
        <w:t xml:space="preserve"> </w:t>
      </w:r>
      <w:r w:rsidRPr="000D2B28">
        <w:rPr>
          <w:lang w:val="es-ES_tradnl"/>
        </w:rPr>
        <w:t xml:space="preserve">(Marco para la preparación y la respuesta en caso de emergencia de Ready2Respond), se reducen las consecuencias percibidas y se facilita una recuperación rápida, lo que disminuye los impactos acumulativos para la seguridad pública y la economía. Por lo tanto, al garantizar la capacidad de respuesta ante emergencias, se protegen las inversiones del Grupo Banco Mundial en todos los sectores de desarrollo y los beneficios en materia de desarrollo que se han derivado de dichas inversiones. Por lo tanto, el retorno de la inversión en la creación de una sólida capacidad de respuesta merece la pena. En la publicación, se presentan los resultados de estudios que analizan </w:t>
      </w:r>
      <w:r w:rsidR="00BE72C8" w:rsidRPr="000D2B28">
        <w:rPr>
          <w:lang w:val="es-ES_tradnl"/>
        </w:rPr>
        <w:t>la forma en que las inversiones</w:t>
      </w:r>
      <w:r w:rsidRPr="000D2B28">
        <w:rPr>
          <w:lang w:val="es-ES_tradnl"/>
        </w:rPr>
        <w:t xml:space="preserve"> en </w:t>
      </w:r>
      <w:r w:rsidR="00ED448D" w:rsidRPr="000D2B28">
        <w:rPr>
          <w:lang w:val="es-ES_tradnl"/>
        </w:rPr>
        <w:t xml:space="preserve">la preparación de </w:t>
      </w:r>
      <w:r w:rsidRPr="000D2B28">
        <w:rPr>
          <w:lang w:val="es-ES_tradnl"/>
        </w:rPr>
        <w:t xml:space="preserve">una comunidad para </w:t>
      </w:r>
      <w:r w:rsidR="009A6D12" w:rsidRPr="000D2B28">
        <w:rPr>
          <w:lang w:val="es-ES_tradnl"/>
        </w:rPr>
        <w:t xml:space="preserve">la respuesta </w:t>
      </w:r>
      <w:r w:rsidRPr="000D2B28">
        <w:rPr>
          <w:lang w:val="es-ES_tradnl"/>
        </w:rPr>
        <w:t>antes de que se produzca un fenómeno peligroso ahorra</w:t>
      </w:r>
      <w:r w:rsidR="00501CCF" w:rsidRPr="000D2B28">
        <w:rPr>
          <w:lang w:val="es-ES_tradnl"/>
        </w:rPr>
        <w:t>n</w:t>
      </w:r>
      <w:r w:rsidRPr="000D2B28">
        <w:rPr>
          <w:lang w:val="es-ES_tradnl"/>
        </w:rPr>
        <w:t xml:space="preserve"> tiempo y dinero. De las 49 inversiones analizadas, el 64 % ahorró tanto tiempo como dinero. A través de las inversiones, se ahorró un total de 12 millones de dólares estadounidenses en futuros costos de respuesta, lo que supone un ahorro neto de 6,4 millones USD y un rendimiento medio de las inversiones de 2,1. Sin embargo, ciertas inversiones, como las inversiones centradas en el desarrollo del personal, generaron un rendimiento de las inversiones mucho mayor, del 18,7. Tal vez, lo que es más importante, el 93 % de las inversiones en materia de preparación ahorraron tiempo a favor de las operaciones de respuesta a emergencias y ninguna inversión ralentizó las operaciones.</w:t>
      </w:r>
      <w:bookmarkStart w:id="60" w:name="_Int_HZmnjJn0"/>
      <w:bookmarkEnd w:id="60"/>
    </w:p>
    <w:p w14:paraId="199D619B" w14:textId="77777777" w:rsidR="00ED579C" w:rsidRPr="000D2B28" w:rsidRDefault="00ED579C" w:rsidP="00ED579C">
      <w:pPr>
        <w:tabs>
          <w:tab w:val="clear" w:pos="1134"/>
        </w:tabs>
        <w:suppressAutoHyphens/>
        <w:snapToGrid w:val="0"/>
        <w:spacing w:before="240" w:after="240"/>
        <w:ind w:right="-170"/>
        <w:jc w:val="left"/>
        <w:rPr>
          <w:rFonts w:eastAsia="DengXian" w:cs="Times New Roman"/>
          <w:lang w:val="es-ES_tradnl"/>
        </w:rPr>
      </w:pPr>
      <w:r w:rsidRPr="000D2B28">
        <w:rPr>
          <w:lang w:val="es-ES_tradnl"/>
        </w:rPr>
        <w:t>Cuanto más resiliente sea una comunidad, más rápidamente podrá volver a llevar una vida normal y restablecer sus medios de subsistencia, una vez pasadas las condiciones de peligro. Obtener financiación para invertir en la creación de capacidad y la resiliencia suele ser la clave para enriquecer los MHEWS. En la publicación, se ofrece una breve lista de instrumentos financieros que estaban disponibles cuando se publicó en 2017:</w:t>
      </w:r>
      <w:bookmarkStart w:id="61" w:name="_Int_Vfb2tftb"/>
      <w:bookmarkEnd w:id="61"/>
    </w:p>
    <w:p w14:paraId="45B644DC" w14:textId="77777777" w:rsidR="00ED579C" w:rsidRPr="000D2B28" w:rsidRDefault="00ED579C">
      <w:pPr>
        <w:numPr>
          <w:ilvl w:val="0"/>
          <w:numId w:val="14"/>
        </w:numPr>
        <w:tabs>
          <w:tab w:val="clear" w:pos="1134"/>
        </w:tabs>
        <w:suppressAutoHyphens/>
        <w:snapToGrid w:val="0"/>
        <w:spacing w:before="240" w:after="240"/>
        <w:ind w:left="567" w:right="-170" w:hanging="567"/>
        <w:jc w:val="left"/>
        <w:rPr>
          <w:rFonts w:eastAsia="DengXian" w:cs="Calibri"/>
          <w:lang w:val="es-ES_tradnl"/>
        </w:rPr>
      </w:pPr>
      <w:r w:rsidRPr="000D2B28">
        <w:rPr>
          <w:lang w:val="es-ES_tradnl"/>
        </w:rPr>
        <w:t>financiación del Programa por Resultados (</w:t>
      </w:r>
      <w:proofErr w:type="spellStart"/>
      <w:r w:rsidRPr="000D2B28">
        <w:rPr>
          <w:lang w:val="es-ES_tradnl"/>
        </w:rPr>
        <w:t>PforR</w:t>
      </w:r>
      <w:proofErr w:type="spellEnd"/>
      <w:r w:rsidRPr="000D2B28">
        <w:rPr>
          <w:lang w:val="es-ES_tradnl"/>
        </w:rPr>
        <w:t>);</w:t>
      </w:r>
    </w:p>
    <w:p w14:paraId="7C7C85AF" w14:textId="77777777" w:rsidR="00ED579C" w:rsidRPr="00857127" w:rsidRDefault="00ED579C">
      <w:pPr>
        <w:numPr>
          <w:ilvl w:val="0"/>
          <w:numId w:val="14"/>
        </w:numPr>
        <w:tabs>
          <w:tab w:val="clear" w:pos="1134"/>
        </w:tabs>
        <w:suppressAutoHyphens/>
        <w:snapToGrid w:val="0"/>
        <w:spacing w:before="240" w:after="240"/>
        <w:ind w:left="567" w:right="-170" w:hanging="567"/>
        <w:jc w:val="left"/>
        <w:rPr>
          <w:rFonts w:eastAsia="DengXian" w:cs="Calibri"/>
          <w:lang w:val="en-US"/>
        </w:rPr>
      </w:pPr>
      <w:r w:rsidRPr="00857127">
        <w:rPr>
          <w:lang w:val="en-US"/>
        </w:rPr>
        <w:t>Caribbean Catastrophe Risk Insurance Facility (CCRIF</w:t>
      </w:r>
      <w:proofErr w:type="gramStart"/>
      <w:r w:rsidRPr="00857127">
        <w:rPr>
          <w:lang w:val="en-US"/>
        </w:rPr>
        <w:t>);</w:t>
      </w:r>
      <w:proofErr w:type="gramEnd"/>
    </w:p>
    <w:p w14:paraId="50217BA4" w14:textId="77777777" w:rsidR="00ED579C" w:rsidRPr="000D2B28" w:rsidRDefault="00ED579C">
      <w:pPr>
        <w:numPr>
          <w:ilvl w:val="0"/>
          <w:numId w:val="14"/>
        </w:numPr>
        <w:tabs>
          <w:tab w:val="clear" w:pos="1134"/>
        </w:tabs>
        <w:suppressAutoHyphens/>
        <w:snapToGrid w:val="0"/>
        <w:spacing w:before="240" w:after="240"/>
        <w:ind w:left="567" w:right="-170" w:hanging="567"/>
        <w:jc w:val="left"/>
        <w:rPr>
          <w:rFonts w:eastAsia="DengXian" w:cs="Calibri"/>
          <w:lang w:val="es-ES_tradnl"/>
        </w:rPr>
      </w:pPr>
      <w:r w:rsidRPr="000D2B28">
        <w:rPr>
          <w:lang w:val="es-ES_tradnl"/>
        </w:rPr>
        <w:lastRenderedPageBreak/>
        <w:t>Iniciativa de Riesgo Climático y Sistemas de Alerta Temprana (CREWS);</w:t>
      </w:r>
    </w:p>
    <w:p w14:paraId="2F91202A" w14:textId="77777777" w:rsidR="00ED579C" w:rsidRPr="000D2B28" w:rsidRDefault="00ED579C">
      <w:pPr>
        <w:numPr>
          <w:ilvl w:val="0"/>
          <w:numId w:val="14"/>
        </w:numPr>
        <w:tabs>
          <w:tab w:val="clear" w:pos="1134"/>
        </w:tabs>
        <w:suppressAutoHyphens/>
        <w:snapToGrid w:val="0"/>
        <w:spacing w:before="240" w:after="240"/>
        <w:ind w:left="567" w:right="-170" w:hanging="567"/>
        <w:jc w:val="left"/>
        <w:rPr>
          <w:rFonts w:eastAsia="DengXian" w:cs="Calibri"/>
          <w:lang w:val="es-ES_tradnl"/>
        </w:rPr>
      </w:pPr>
      <w:r w:rsidRPr="000D2B28">
        <w:rPr>
          <w:lang w:val="es-ES_tradnl"/>
        </w:rPr>
        <w:t>Opción de Desembolso Diferido ante Catástrofes (CAT-DDO);</w:t>
      </w:r>
    </w:p>
    <w:p w14:paraId="6D8BC013" w14:textId="77777777" w:rsidR="00ED579C" w:rsidRPr="000D2B28" w:rsidRDefault="00ED579C">
      <w:pPr>
        <w:numPr>
          <w:ilvl w:val="0"/>
          <w:numId w:val="14"/>
        </w:numPr>
        <w:tabs>
          <w:tab w:val="clear" w:pos="1134"/>
        </w:tabs>
        <w:suppressAutoHyphens/>
        <w:snapToGrid w:val="0"/>
        <w:spacing w:before="240" w:after="240"/>
        <w:ind w:left="567" w:right="-170" w:hanging="567"/>
        <w:jc w:val="left"/>
        <w:rPr>
          <w:rFonts w:eastAsia="DengXian" w:cs="Calibri"/>
          <w:lang w:val="es-ES_tradnl"/>
        </w:rPr>
      </w:pPr>
      <w:r w:rsidRPr="000D2B28">
        <w:rPr>
          <w:lang w:val="es-ES_tradnl"/>
        </w:rPr>
        <w:t>Fondo Mundial para la Reducción de los Desastres y la Recuperación (GFDRR);</w:t>
      </w:r>
    </w:p>
    <w:p w14:paraId="25548A6C" w14:textId="77777777" w:rsidR="00ED579C" w:rsidRPr="000D2B28" w:rsidRDefault="00ED579C" w:rsidP="00ED579C">
      <w:pPr>
        <w:tabs>
          <w:tab w:val="clear" w:pos="1134"/>
        </w:tabs>
        <w:suppressAutoHyphens/>
        <w:snapToGrid w:val="0"/>
        <w:spacing w:before="240"/>
        <w:rPr>
          <w:rFonts w:eastAsia="DengXian" w:cs="Calibri"/>
          <w:lang w:val="es-ES_tradnl"/>
        </w:rPr>
      </w:pPr>
      <w:r w:rsidRPr="000D2B28">
        <w:rPr>
          <w:lang w:val="es-ES_tradnl"/>
        </w:rPr>
        <w:t>Otros mecanismos de financiación de la OMM incluyen los siguientes:</w:t>
      </w:r>
    </w:p>
    <w:p w14:paraId="374F0BE7" w14:textId="07F551A9" w:rsidR="00ED579C" w:rsidRPr="000D2B28" w:rsidRDefault="00ED579C">
      <w:pPr>
        <w:numPr>
          <w:ilvl w:val="0"/>
          <w:numId w:val="15"/>
        </w:numPr>
        <w:tabs>
          <w:tab w:val="clear" w:pos="1134"/>
        </w:tabs>
        <w:suppressAutoHyphens/>
        <w:snapToGrid w:val="0"/>
        <w:spacing w:before="240" w:after="240"/>
        <w:ind w:left="567" w:hanging="567"/>
        <w:jc w:val="left"/>
        <w:rPr>
          <w:rFonts w:eastAsia="DengXian" w:cs="Calibri"/>
          <w:lang w:val="es-ES_tradnl"/>
        </w:rPr>
      </w:pPr>
      <w:r w:rsidRPr="000D2B28">
        <w:rPr>
          <w:lang w:val="es-ES_tradnl"/>
        </w:rPr>
        <w:t>Servicio de Financiamiento de Observaciones Sistemáticas (</w:t>
      </w:r>
      <w:hyperlink r:id="rId57" w:history="1">
        <w:r w:rsidRPr="000D2B28">
          <w:rPr>
            <w:rStyle w:val="Hyperlink"/>
            <w:lang w:val="es-ES_tradnl"/>
          </w:rPr>
          <w:t>SOFF</w:t>
        </w:r>
      </w:hyperlink>
      <w:r w:rsidRPr="000D2B28">
        <w:rPr>
          <w:lang w:val="es-ES_tradnl"/>
        </w:rPr>
        <w:t>)</w:t>
      </w:r>
    </w:p>
    <w:p w14:paraId="6E887F5F" w14:textId="77777777" w:rsidR="00ED579C" w:rsidRPr="000D2B28" w:rsidRDefault="00ED579C" w:rsidP="00ED579C">
      <w:pPr>
        <w:tabs>
          <w:tab w:val="clear" w:pos="1134"/>
        </w:tabs>
        <w:spacing w:before="240" w:after="240"/>
        <w:jc w:val="left"/>
        <w:rPr>
          <w:rFonts w:eastAsia="SimSun" w:cs="Calibri"/>
          <w:i/>
          <w:iCs/>
          <w:lang w:val="es-ES_tradnl"/>
        </w:rPr>
      </w:pPr>
      <w:r w:rsidRPr="000D2B28">
        <w:rPr>
          <w:i/>
          <w:iCs/>
          <w:lang w:val="es-ES_tradnl"/>
        </w:rPr>
        <w:t>Prepararse para las inclemencias del tiempo</w:t>
      </w:r>
    </w:p>
    <w:p w14:paraId="058B5348" w14:textId="3066DFAD" w:rsidR="00ED579C" w:rsidRPr="000D2B28" w:rsidRDefault="00ED579C" w:rsidP="00ED579C">
      <w:pPr>
        <w:tabs>
          <w:tab w:val="clear" w:pos="1134"/>
        </w:tabs>
        <w:suppressAutoHyphens/>
        <w:snapToGrid w:val="0"/>
        <w:spacing w:before="240" w:after="240"/>
        <w:ind w:right="-170"/>
        <w:jc w:val="left"/>
        <w:rPr>
          <w:rFonts w:eastAsia="DengXian" w:cs="Calibri"/>
          <w:lang w:val="es-ES_tradnl"/>
        </w:rPr>
      </w:pPr>
      <w:r w:rsidRPr="000D2B28">
        <w:rPr>
          <w:lang w:val="es-ES_tradnl"/>
        </w:rPr>
        <w:t xml:space="preserve">La preparación se basa en una larga historia de lecciones aprendidas y ajustadas en función de la evolución de las circunstancias, como el cambio climático. En el siguiente ejemplo de éxito frente a un ejemplo de </w:t>
      </w:r>
      <w:r w:rsidR="00BE72C8" w:rsidRPr="000D2B28">
        <w:rPr>
          <w:lang w:val="es-ES_tradnl"/>
        </w:rPr>
        <w:t>fracaso</w:t>
      </w:r>
      <w:r w:rsidRPr="000D2B28">
        <w:rPr>
          <w:lang w:val="es-ES_tradnl"/>
        </w:rPr>
        <w:t xml:space="preserve">, se puede ver la importancia que reviste contar con un plan. El ejemplo completo figura en el capítulo 4. La historia de </w:t>
      </w:r>
      <w:r w:rsidR="00A658C4" w:rsidRPr="000D2B28">
        <w:rPr>
          <w:lang w:val="es-ES_tradnl"/>
        </w:rPr>
        <w:t xml:space="preserve">dos </w:t>
      </w:r>
      <w:r w:rsidRPr="000D2B28">
        <w:rPr>
          <w:lang w:val="es-ES_tradnl"/>
        </w:rPr>
        <w:t xml:space="preserve">islas vecinas, San Bartolomé y San Martín, muestra técnicas de preparación muy diferentes </w:t>
      </w:r>
      <w:r w:rsidR="00971CB4" w:rsidRPr="000D2B28">
        <w:rPr>
          <w:lang w:val="es-ES_tradnl"/>
        </w:rPr>
        <w:t>en cuanto a</w:t>
      </w:r>
      <w:r w:rsidR="00BE72C8" w:rsidRPr="000D2B28">
        <w:rPr>
          <w:lang w:val="es-ES_tradnl"/>
        </w:rPr>
        <w:t>l suministro</w:t>
      </w:r>
      <w:r w:rsidR="00A658C4" w:rsidRPr="000D2B28">
        <w:rPr>
          <w:lang w:val="es-ES_tradnl"/>
        </w:rPr>
        <w:t xml:space="preserve"> de</w:t>
      </w:r>
      <w:r w:rsidRPr="000D2B28">
        <w:rPr>
          <w:lang w:val="es-ES_tradnl"/>
        </w:rPr>
        <w:t xml:space="preserve"> recursos. El Gobierno de San Bartolomé utilizó recursos para reforzar su construcción y resiliencia, mientras que San Martín </w:t>
      </w:r>
      <w:r w:rsidR="00971CB4" w:rsidRPr="000D2B28">
        <w:rPr>
          <w:lang w:val="es-ES_tradnl"/>
        </w:rPr>
        <w:t>no lo logr</w:t>
      </w:r>
      <w:r w:rsidR="00A658C4" w:rsidRPr="000D2B28">
        <w:rPr>
          <w:lang w:val="es-ES_tradnl"/>
        </w:rPr>
        <w:t>ó</w:t>
      </w:r>
      <w:r w:rsidRPr="000D2B28">
        <w:rPr>
          <w:lang w:val="es-ES_tradnl"/>
        </w:rPr>
        <w:t xml:space="preserve">. La investigación puso de manifiesto que existían grandes diferencias </w:t>
      </w:r>
      <w:r w:rsidR="00A658C4" w:rsidRPr="000D2B28">
        <w:rPr>
          <w:lang w:val="es-ES_tradnl"/>
        </w:rPr>
        <w:t xml:space="preserve">en </w:t>
      </w:r>
      <w:r w:rsidRPr="000D2B28">
        <w:rPr>
          <w:lang w:val="es-ES_tradnl"/>
        </w:rPr>
        <w:t xml:space="preserve">cada organización institucional y administrativa y nivel de desarrollo económico, lo que demuestra que un planteamiento único </w:t>
      </w:r>
      <w:r w:rsidR="00501CCF" w:rsidRPr="000D2B28">
        <w:rPr>
          <w:lang w:val="es-ES_tradnl"/>
        </w:rPr>
        <w:t xml:space="preserve">para distintas situaciones </w:t>
      </w:r>
      <w:r w:rsidRPr="000D2B28">
        <w:rPr>
          <w:lang w:val="es-ES_tradnl"/>
        </w:rPr>
        <w:t>es inadecuado. Por lo tanto, cada plan debe adaptarse a las necesidades de la población. Todos los gobiernos deben velar por la equidad de los servicios para atender a los más vulnerables.</w:t>
      </w:r>
    </w:p>
    <w:p w14:paraId="4D0696B2" w14:textId="0AB6ABB3" w:rsidR="00ED579C" w:rsidRPr="000D2B28" w:rsidRDefault="00ED579C" w:rsidP="00ED579C">
      <w:pPr>
        <w:tabs>
          <w:tab w:val="clear" w:pos="1134"/>
        </w:tabs>
        <w:suppressAutoHyphens/>
        <w:snapToGrid w:val="0"/>
        <w:spacing w:before="240" w:after="240"/>
        <w:ind w:right="-170"/>
        <w:jc w:val="left"/>
        <w:rPr>
          <w:rFonts w:eastAsia="DengXian" w:cs="Times New Roman"/>
          <w:lang w:val="es-ES_tradnl"/>
        </w:rPr>
      </w:pPr>
      <w:r w:rsidRPr="000D2B28">
        <w:rPr>
          <w:lang w:val="es-ES_tradnl"/>
        </w:rPr>
        <w:t xml:space="preserve">Los ciudadanos y los visitantes quieren tener la mejor oportunidad de vivir su vida en un entorno seguro y, por lo general, dependen del gobierno para que así sea. En consecuencia, </w:t>
      </w:r>
      <w:r w:rsidR="00064B96" w:rsidRPr="000D2B28">
        <w:rPr>
          <w:lang w:val="es-ES_tradnl"/>
        </w:rPr>
        <w:t>una preparación adecuada de</w:t>
      </w:r>
      <w:r w:rsidRPr="000D2B28">
        <w:rPr>
          <w:lang w:val="es-ES_tradnl"/>
        </w:rPr>
        <w:t xml:space="preserve"> una nación, región, condado, prefectura, comunidad y familia para las </w:t>
      </w:r>
      <w:r w:rsidR="00064B96" w:rsidRPr="000D2B28">
        <w:rPr>
          <w:lang w:val="es-ES_tradnl"/>
        </w:rPr>
        <w:t>inclemencias del tiempo</w:t>
      </w:r>
      <w:r w:rsidRPr="000D2B28">
        <w:rPr>
          <w:lang w:val="es-ES_tradnl"/>
        </w:rPr>
        <w:t xml:space="preserve"> supone una gran parte de este esfuerzo de seguridad. Para ello, la OMM ha desarrollado un programa denominado </w:t>
      </w:r>
      <w:proofErr w:type="spellStart"/>
      <w:r w:rsidRPr="000D2B28">
        <w:rPr>
          <w:i/>
          <w:iCs/>
          <w:lang w:val="es-ES_tradnl"/>
        </w:rPr>
        <w:t>Weather</w:t>
      </w:r>
      <w:proofErr w:type="spellEnd"/>
      <w:r w:rsidRPr="000D2B28">
        <w:rPr>
          <w:i/>
          <w:iCs/>
          <w:lang w:val="es-ES_tradnl"/>
        </w:rPr>
        <w:t xml:space="preserve"> </w:t>
      </w:r>
      <w:proofErr w:type="spellStart"/>
      <w:r w:rsidRPr="000D2B28">
        <w:rPr>
          <w:i/>
          <w:iCs/>
          <w:lang w:val="es-ES_tradnl"/>
        </w:rPr>
        <w:t>Ready</w:t>
      </w:r>
      <w:proofErr w:type="spellEnd"/>
      <w:r w:rsidRPr="000D2B28">
        <w:rPr>
          <w:i/>
          <w:iCs/>
          <w:lang w:val="es-ES_tradnl"/>
        </w:rPr>
        <w:t xml:space="preserve"> </w:t>
      </w:r>
      <w:proofErr w:type="spellStart"/>
      <w:r w:rsidRPr="000D2B28">
        <w:rPr>
          <w:i/>
          <w:iCs/>
          <w:lang w:val="es-ES_tradnl"/>
        </w:rPr>
        <w:t>Nations</w:t>
      </w:r>
      <w:proofErr w:type="spellEnd"/>
      <w:r w:rsidRPr="000D2B28">
        <w:rPr>
          <w:lang w:val="es-ES_tradnl"/>
        </w:rPr>
        <w:t xml:space="preserve"> (Naciones Preparadas para el Tiempo). “El programa refuerza la capacidad de los SMHN y los organismos nacionales de gestión de desastres para mejorar y aumentar el uso de la información meteorológica, hidrológica y climática con el fin de salvar vidas, reducir el sufrimiento humano y mitigar el impacto económico de los peligros hidrometeorológicos”, señala la OMM. Preparar a las comunidades </w:t>
      </w:r>
      <w:r w:rsidR="00506DAC" w:rsidRPr="000D2B28">
        <w:rPr>
          <w:lang w:val="es-ES_tradnl"/>
        </w:rPr>
        <w:t xml:space="preserve">implica </w:t>
      </w:r>
      <w:r w:rsidR="00386F98" w:rsidRPr="000D2B28">
        <w:rPr>
          <w:lang w:val="es-ES_tradnl"/>
        </w:rPr>
        <w:t xml:space="preserve">desarrollar </w:t>
      </w:r>
      <w:r w:rsidRPr="000D2B28">
        <w:rPr>
          <w:lang w:val="es-ES_tradnl"/>
        </w:rPr>
        <w:t xml:space="preserve">la predicción que tiene en cuenta los impactos, incluidos el uso de la tecnología y las herramientas de comunicación; desarrollar, mantener, practicar y mejorar los SOP </w:t>
      </w:r>
      <w:r w:rsidR="00E606F9" w:rsidRPr="000D2B28">
        <w:rPr>
          <w:lang w:val="es-ES_tradnl"/>
        </w:rPr>
        <w:t>sinérgicos</w:t>
      </w:r>
      <w:r w:rsidRPr="000D2B28">
        <w:rPr>
          <w:lang w:val="es-ES_tradnl"/>
        </w:rPr>
        <w:t xml:space="preserve">; y, por </w:t>
      </w:r>
      <w:r w:rsidR="00501CCF" w:rsidRPr="000D2B28">
        <w:rPr>
          <w:lang w:val="es-ES_tradnl"/>
        </w:rPr>
        <w:t>supuesto</w:t>
      </w:r>
      <w:r w:rsidRPr="000D2B28">
        <w:rPr>
          <w:lang w:val="es-ES_tradnl"/>
        </w:rPr>
        <w:t>, proporcionar educación, formación y divulgación a quienes podrían estar en peligro.</w:t>
      </w:r>
      <w:bookmarkStart w:id="62" w:name="_Int_t7fu75LV"/>
      <w:bookmarkEnd w:id="62"/>
    </w:p>
    <w:p w14:paraId="10D00495" w14:textId="77777777" w:rsidR="00ED579C" w:rsidRPr="000D2B28" w:rsidRDefault="00ED579C" w:rsidP="00ED579C">
      <w:pPr>
        <w:keepNext/>
        <w:keepLines/>
        <w:numPr>
          <w:ilvl w:val="1"/>
          <w:numId w:val="0"/>
        </w:numPr>
        <w:tabs>
          <w:tab w:val="clear" w:pos="1134"/>
        </w:tabs>
        <w:spacing w:before="240" w:after="240"/>
        <w:jc w:val="left"/>
        <w:outlineLvl w:val="1"/>
        <w:rPr>
          <w:rFonts w:eastAsia="DengXian Light" w:cs="Calibri"/>
          <w:b/>
          <w:bCs/>
          <w:i/>
          <w:iCs/>
          <w:lang w:val="es-ES_tradnl"/>
        </w:rPr>
      </w:pPr>
      <w:bookmarkStart w:id="63" w:name="_Toc121319309"/>
      <w:bookmarkStart w:id="64" w:name="_Toc121402646"/>
      <w:r w:rsidRPr="000D2B28">
        <w:rPr>
          <w:b/>
          <w:bCs/>
          <w:i/>
          <w:iCs/>
          <w:lang w:val="es-ES_tradnl"/>
        </w:rPr>
        <w:t>2.5</w:t>
      </w:r>
      <w:r w:rsidRPr="000D2B28">
        <w:rPr>
          <w:lang w:val="es-ES_tradnl"/>
        </w:rPr>
        <w:tab/>
      </w:r>
      <w:r w:rsidRPr="000D2B28">
        <w:rPr>
          <w:b/>
          <w:bCs/>
          <w:i/>
          <w:iCs/>
          <w:lang w:val="es-ES_tradnl"/>
        </w:rPr>
        <w:t>Respuesta</w:t>
      </w:r>
      <w:bookmarkEnd w:id="63"/>
      <w:bookmarkEnd w:id="64"/>
    </w:p>
    <w:p w14:paraId="174C7A69" w14:textId="1AD0FC79"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t xml:space="preserve">Una vez que se produce un desastre, confiar en la preparación, la formación y los SOP durante la respuesta proporcionará las mejores posibilidades de éxito para mantener a salvo a las personas y reducir los daños en las infraestructuras y los bienes. Estar preparado para responder es fundamental para lograr el objetivo colectivo establecido en las reuniones anteriores al desastre. El mantenimiento de un espíritu centrado en las personas y orientado a los objetivos a medida que se pone en marcha la respuesta ayudará a crear una cooperación que generará los mejores resultados posibles. Como se afirma en el </w:t>
      </w:r>
      <w:hyperlink r:id="rId58" w:history="1">
        <w:r w:rsidRPr="000D2B28">
          <w:rPr>
            <w:rStyle w:val="Hyperlink"/>
            <w:i/>
            <w:iCs/>
            <w:lang w:val="es-ES_tradnl"/>
          </w:rPr>
          <w:t>Marco para la preparación y la respuesta en caso de emergencia de Ready2Respond</w:t>
        </w:r>
      </w:hyperlink>
      <w:r w:rsidRPr="000D2B28">
        <w:rPr>
          <w:lang w:val="es-ES_tradnl"/>
        </w:rPr>
        <w:t xml:space="preserve"> del </w:t>
      </w:r>
      <w:r w:rsidR="00C93071" w:rsidRPr="000D2B28">
        <w:rPr>
          <w:lang w:val="es-ES_tradnl"/>
        </w:rPr>
        <w:t xml:space="preserve">grupo temático del </w:t>
      </w:r>
      <w:r w:rsidRPr="000D2B28">
        <w:rPr>
          <w:lang w:val="es-ES_tradnl"/>
        </w:rPr>
        <w:t>Banco Mundial</w:t>
      </w:r>
      <w:r w:rsidR="00C93071" w:rsidRPr="000D2B28">
        <w:rPr>
          <w:lang w:val="es-ES_tradnl"/>
        </w:rPr>
        <w:t xml:space="preserve"> sobre preparación y respuesta ante emergencias</w:t>
      </w:r>
      <w:r w:rsidRPr="000D2B28">
        <w:rPr>
          <w:lang w:val="es-ES_tradnl"/>
        </w:rPr>
        <w:t xml:space="preserve">, para lograr la preparación, los sistemas de respuesta y los sistemas de alerta temprana que facilitan la respuesta </w:t>
      </w:r>
      <w:r w:rsidR="00C93071" w:rsidRPr="000D2B28">
        <w:rPr>
          <w:lang w:val="es-ES_tradnl"/>
        </w:rPr>
        <w:t xml:space="preserve">deben </w:t>
      </w:r>
      <w:r w:rsidRPr="000D2B28">
        <w:rPr>
          <w:lang w:val="es-ES_tradnl"/>
        </w:rPr>
        <w:t xml:space="preserve">trabajar horizontalmente </w:t>
      </w:r>
      <w:r w:rsidR="00C93071" w:rsidRPr="000D2B28">
        <w:rPr>
          <w:lang w:val="es-ES_tradnl"/>
        </w:rPr>
        <w:t>con</w:t>
      </w:r>
      <w:r w:rsidRPr="000D2B28">
        <w:rPr>
          <w:lang w:val="es-ES_tradnl"/>
        </w:rPr>
        <w:t xml:space="preserve"> todos los ministerios y departamentos gubernamentales y verticalmente en todos los niveles de gobierno nacional, regional y local. En estos sistemas se incluye el papel de las ONG asociadas en la respuesta para la prestación de asistencia y ayuda, independientemente de la escala y la intensidad del impacto del fenómeno. Un sistema de preparación eficaz permite que la preparación a nivel local sea una prioridad, al tiempo que </w:t>
      </w:r>
      <w:r w:rsidR="00C93071" w:rsidRPr="000D2B28">
        <w:rPr>
          <w:lang w:val="es-ES_tradnl"/>
        </w:rPr>
        <w:t xml:space="preserve">se </w:t>
      </w:r>
      <w:r w:rsidRPr="000D2B28">
        <w:rPr>
          <w:lang w:val="es-ES_tradnl"/>
        </w:rPr>
        <w:t xml:space="preserve">crea </w:t>
      </w:r>
      <w:r w:rsidR="00C93071" w:rsidRPr="000D2B28">
        <w:rPr>
          <w:lang w:val="es-ES_tradnl"/>
        </w:rPr>
        <w:t xml:space="preserve">la </w:t>
      </w:r>
      <w:r w:rsidRPr="000D2B28">
        <w:rPr>
          <w:lang w:val="es-ES_tradnl"/>
        </w:rPr>
        <w:t xml:space="preserve">capacidad de coordinación y recursos especializados de apoyo </w:t>
      </w:r>
      <w:r w:rsidR="00971CB4" w:rsidRPr="000D2B28">
        <w:rPr>
          <w:lang w:val="es-ES_tradnl"/>
        </w:rPr>
        <w:t>que estén</w:t>
      </w:r>
      <w:r w:rsidRPr="000D2B28">
        <w:rPr>
          <w:lang w:val="es-ES_tradnl"/>
        </w:rPr>
        <w:t xml:space="preserve"> armonizados a nivel nacional y subnacional para fenómenos de mayor escala. </w:t>
      </w:r>
      <w:r w:rsidR="00C93071" w:rsidRPr="000D2B28">
        <w:rPr>
          <w:lang w:val="es-ES_tradnl"/>
        </w:rPr>
        <w:t>A través del</w:t>
      </w:r>
      <w:r w:rsidRPr="000D2B28">
        <w:rPr>
          <w:lang w:val="es-ES_tradnl"/>
        </w:rPr>
        <w:t xml:space="preserve"> marco</w:t>
      </w:r>
      <w:r w:rsidR="008C02EE" w:rsidRPr="000D2B28">
        <w:rPr>
          <w:lang w:val="es-ES_tradnl"/>
        </w:rPr>
        <w:t>,</w:t>
      </w:r>
      <w:r w:rsidRPr="000D2B28">
        <w:rPr>
          <w:lang w:val="es-ES_tradnl"/>
        </w:rPr>
        <w:t xml:space="preserve"> </w:t>
      </w:r>
      <w:r w:rsidR="00C93071" w:rsidRPr="000D2B28">
        <w:rPr>
          <w:lang w:val="es-ES_tradnl"/>
        </w:rPr>
        <w:t xml:space="preserve">se </w:t>
      </w:r>
      <w:r w:rsidRPr="000D2B28">
        <w:rPr>
          <w:lang w:val="es-ES_tradnl"/>
        </w:rPr>
        <w:t xml:space="preserve">proporciona un </w:t>
      </w:r>
      <w:r w:rsidR="00C93071" w:rsidRPr="000D2B28">
        <w:rPr>
          <w:lang w:val="es-ES_tradnl"/>
        </w:rPr>
        <w:t xml:space="preserve">análisis </w:t>
      </w:r>
      <w:r w:rsidRPr="000D2B28">
        <w:rPr>
          <w:lang w:val="es-ES_tradnl"/>
        </w:rPr>
        <w:lastRenderedPageBreak/>
        <w:t xml:space="preserve">sobre cinco componentes primarios que </w:t>
      </w:r>
      <w:r w:rsidR="00C93071" w:rsidRPr="000D2B28">
        <w:rPr>
          <w:lang w:val="es-ES_tradnl"/>
        </w:rPr>
        <w:t xml:space="preserve">propician </w:t>
      </w:r>
      <w:r w:rsidRPr="000D2B28">
        <w:rPr>
          <w:lang w:val="es-ES_tradnl"/>
        </w:rPr>
        <w:t>una capacidad de funcionamiento</w:t>
      </w:r>
      <w:r w:rsidR="00C93071" w:rsidRPr="000D2B28">
        <w:rPr>
          <w:lang w:val="es-ES_tradnl"/>
        </w:rPr>
        <w:t xml:space="preserve"> de gran nivel</w:t>
      </w:r>
      <w:r w:rsidRPr="000D2B28">
        <w:rPr>
          <w:lang w:val="es-ES_tradnl"/>
        </w:rPr>
        <w:t>, a saber: a) personal, b) instalaciones, c) equipamiento, d) información y e) marco jurídico e institucional.</w:t>
      </w:r>
    </w:p>
    <w:p w14:paraId="6C00BD0C" w14:textId="38232F18"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t>Personal: Una fuerza de trabajo altamente cualificada y experimentada es el recurso más valioso de cualquier sistema de preparación y respuesta en caso de desastres. Para lograrlo, debe establecerse una cultura de preparación que deposite la confianza de la población y de</w:t>
      </w:r>
      <w:r w:rsidR="00C93071" w:rsidRPr="000D2B28">
        <w:rPr>
          <w:lang w:val="es-ES_tradnl"/>
        </w:rPr>
        <w:t xml:space="preserve"> los órganos</w:t>
      </w:r>
      <w:r w:rsidRPr="000D2B28">
        <w:rPr>
          <w:lang w:val="es-ES_tradnl"/>
        </w:rPr>
        <w:t xml:space="preserve"> político</w:t>
      </w:r>
      <w:r w:rsidR="00C93071" w:rsidRPr="000D2B28">
        <w:rPr>
          <w:lang w:val="es-ES_tradnl"/>
        </w:rPr>
        <w:t>s</w:t>
      </w:r>
      <w:r w:rsidRPr="000D2B28">
        <w:rPr>
          <w:lang w:val="es-ES_tradnl"/>
        </w:rPr>
        <w:t xml:space="preserve"> en los organismos encargados de mantener la seguridad pública y reducir al mínimo las perturbaciones económicas. Esto requiere una formación intensiva y extensa de quienes participan en la preparación y la respuesta ante emergencias</w:t>
      </w:r>
      <w:r w:rsidR="007602D0" w:rsidRPr="000D2B28">
        <w:rPr>
          <w:lang w:val="es-ES_tradnl"/>
        </w:rPr>
        <w:t>,</w:t>
      </w:r>
      <w:r w:rsidRPr="000D2B28">
        <w:rPr>
          <w:lang w:val="es-ES_tradnl"/>
        </w:rPr>
        <w:t xml:space="preserve"> de modo que obtengan conocimientos, desarrollen habilidades y adquieran experiencia práctica. Durante este desarrollo del personal, se deben aprovechar los mejores planes e información, instalaciones y equipos disponibles para garantizar que se comprenda ampliamente </w:t>
      </w:r>
      <w:r w:rsidR="00F34426" w:rsidRPr="000D2B28">
        <w:rPr>
          <w:lang w:val="es-ES_tradnl"/>
        </w:rPr>
        <w:t xml:space="preserve">el </w:t>
      </w:r>
      <w:r w:rsidRPr="000D2B28">
        <w:rPr>
          <w:lang w:val="es-ES_tradnl"/>
        </w:rPr>
        <w:t xml:space="preserve">enfoque de sistemas interoperables. También se debe facilitar una </w:t>
      </w:r>
      <w:r w:rsidR="007942FA" w:rsidRPr="000D2B28">
        <w:rPr>
          <w:lang w:val="es-ES_tradnl"/>
        </w:rPr>
        <w:t xml:space="preserve">competencia </w:t>
      </w:r>
      <w:r w:rsidRPr="000D2B28">
        <w:rPr>
          <w:lang w:val="es-ES_tradnl"/>
        </w:rPr>
        <w:t>profunda en áreas de especialización concretas para velar por que la inversión en el desarrollo del personal pase del individuo al equipo y del equipo a la cultura institucional.</w:t>
      </w:r>
    </w:p>
    <w:p w14:paraId="73616A52" w14:textId="3D950563" w:rsidR="00ED579C" w:rsidRPr="000D2B28" w:rsidRDefault="00ED579C" w:rsidP="00ED579C">
      <w:pPr>
        <w:tabs>
          <w:tab w:val="clear" w:pos="1134"/>
        </w:tabs>
        <w:snapToGrid w:val="0"/>
        <w:spacing w:before="240" w:after="240"/>
        <w:ind w:right="-170"/>
        <w:jc w:val="left"/>
        <w:rPr>
          <w:rFonts w:eastAsia="PMingLiU" w:cs="Calibri"/>
          <w:lang w:val="es-ES_tradnl"/>
        </w:rPr>
      </w:pPr>
      <w:r w:rsidRPr="000D2B28">
        <w:rPr>
          <w:lang w:val="es-ES_tradnl"/>
        </w:rPr>
        <w:t xml:space="preserve">Instalaciones: La coordinación de esfuerzos para las actividades de preparación y respuesta ante emergencias requiere una estructura, ya sea para el mando y el control, el movimiento de la ayuda de emergencia o </w:t>
      </w:r>
      <w:r w:rsidR="00F34426" w:rsidRPr="000D2B28">
        <w:rPr>
          <w:lang w:val="es-ES_tradnl"/>
        </w:rPr>
        <w:t>el despliegue</w:t>
      </w:r>
      <w:r w:rsidRPr="000D2B28">
        <w:rPr>
          <w:lang w:val="es-ES_tradnl"/>
        </w:rPr>
        <w:t xml:space="preserve"> de los equipos de respuesta y sus equipamientos. Estas instalaciones actúan como elemento central en el establecimiento de una cultura de preparación, garantizando una imagen operativa común fiable y unos servicios resilientes cuando se interrumpe la mayoría de las demás infraestructuras críticas y servicios gubernamentales. Este componente vela por la existencia de un nexo entre la información, el personal y el equipamiento, a medida que </w:t>
      </w:r>
      <w:r w:rsidR="00F34426" w:rsidRPr="000D2B28">
        <w:rPr>
          <w:lang w:val="es-ES_tradnl"/>
        </w:rPr>
        <w:t xml:space="preserve">se consolida el </w:t>
      </w:r>
      <w:r w:rsidRPr="000D2B28">
        <w:rPr>
          <w:lang w:val="es-ES_tradnl"/>
        </w:rPr>
        <w:t>sistema de preparación y respuesta ante emergencias a través de inversiones focalizadas.</w:t>
      </w:r>
    </w:p>
    <w:p w14:paraId="7B38BA74" w14:textId="01865F21" w:rsidR="00ED579C" w:rsidRPr="000D2B28" w:rsidRDefault="00ED579C" w:rsidP="00ED579C">
      <w:pPr>
        <w:tabs>
          <w:tab w:val="clear" w:pos="1134"/>
        </w:tabs>
        <w:snapToGrid w:val="0"/>
        <w:spacing w:before="240" w:after="240"/>
        <w:ind w:right="-170"/>
        <w:jc w:val="left"/>
        <w:rPr>
          <w:rFonts w:eastAsia="PMingLiU" w:cs="Calibri"/>
          <w:lang w:val="es-ES_tradnl"/>
        </w:rPr>
      </w:pPr>
      <w:r w:rsidRPr="000D2B28">
        <w:rPr>
          <w:lang w:val="es-ES_tradnl"/>
        </w:rPr>
        <w:t xml:space="preserve">Información: La recopilación, el análisis y la rápida difusión de la información permiten tomar mejores decisiones antes de las emergencias, durante las operaciones de respuesta y en la transición a la recuperación temprana. Los impactos de las emergencias se dejan sentir localmente, por lo que la participación de la comunidad es fundamental para </w:t>
      </w:r>
      <w:r w:rsidR="00F34426" w:rsidRPr="000D2B28">
        <w:rPr>
          <w:lang w:val="es-ES_tradnl"/>
        </w:rPr>
        <w:t xml:space="preserve">lograr </w:t>
      </w:r>
      <w:r w:rsidRPr="000D2B28">
        <w:rPr>
          <w:lang w:val="es-ES_tradnl"/>
        </w:rPr>
        <w:t xml:space="preserve">un estado de preparación consolidado. La información utilizada para la preparación y la respuesta incluye la información generada a partir de los sistemas de alerta temprana </w:t>
      </w:r>
      <w:r w:rsidR="007942FA" w:rsidRPr="000D2B28">
        <w:rPr>
          <w:lang w:val="es-ES_tradnl"/>
        </w:rPr>
        <w:t xml:space="preserve">con el fin de </w:t>
      </w:r>
      <w:r w:rsidRPr="000D2B28">
        <w:rPr>
          <w:lang w:val="es-ES_tradnl"/>
        </w:rPr>
        <w:t xml:space="preserve">proporcionar a los residentes, y a los equipos de respuesta que les prestan apoyo, un aviso con antelación de los fenómenos peligrosos inminentes. A través de la coordinación de la información de emergencia procedente de los organismos de respuesta y de las redes sociales, se logra una concienciación horizontal y vertical de la situación que permite llevar a cabo operaciones de respuesta eficientes, coordinadas y priorizadas. Por último, la elaboración de mapas de peligros y vulnerabilidad junto con otra </w:t>
      </w:r>
      <w:r w:rsidR="00D26C12" w:rsidRPr="000D2B28">
        <w:rPr>
          <w:lang w:val="es-ES_tradnl"/>
        </w:rPr>
        <w:t xml:space="preserve">información </w:t>
      </w:r>
      <w:r w:rsidRPr="000D2B28">
        <w:rPr>
          <w:lang w:val="es-ES_tradnl"/>
        </w:rPr>
        <w:t xml:space="preserve">georreferenciada sobre emergencias, capturada digitalmente y compartida electrónicamente, proporciona a las instancias decisorias un recurso clave para la planificación en varias escalas temporales con el fin de reducir el riesgo. Para que la información de calidad </w:t>
      </w:r>
      <w:r w:rsidR="00E626C1" w:rsidRPr="000D2B28">
        <w:rPr>
          <w:lang w:val="es-ES_tradnl"/>
        </w:rPr>
        <w:t>surta efecto</w:t>
      </w:r>
      <w:r w:rsidRPr="000D2B28">
        <w:rPr>
          <w:lang w:val="es-ES_tradnl"/>
        </w:rPr>
        <w:t>, debe ser utilizada por personal adecuadamente formado y comprometido, que disponga del equipamiento adecuado para responder con seguridad y eficacia.</w:t>
      </w:r>
    </w:p>
    <w:p w14:paraId="4A55FF48" w14:textId="6B357B42" w:rsidR="00ED579C" w:rsidRPr="000D2B28" w:rsidRDefault="00ED579C" w:rsidP="00ED579C">
      <w:pPr>
        <w:tabs>
          <w:tab w:val="clear" w:pos="1134"/>
        </w:tabs>
        <w:snapToGrid w:val="0"/>
        <w:spacing w:before="240" w:after="240"/>
        <w:ind w:right="-170"/>
        <w:jc w:val="left"/>
        <w:rPr>
          <w:rFonts w:eastAsia="PMingLiU" w:cs="Calibri"/>
          <w:lang w:val="es-ES_tradnl"/>
        </w:rPr>
      </w:pPr>
      <w:r w:rsidRPr="000D2B28">
        <w:rPr>
          <w:lang w:val="es-ES_tradnl"/>
        </w:rPr>
        <w:t xml:space="preserve">Equipamiento: La adquisición, el uso y el mantenimiento adecuados de los equipos de preparación y respuesta facilitan el intercambio oportuno de información y unas operaciones de rescate seguras y eficaces. </w:t>
      </w:r>
      <w:r w:rsidR="007942FA" w:rsidRPr="000D2B28">
        <w:rPr>
          <w:lang w:val="es-ES_tradnl"/>
        </w:rPr>
        <w:t>Garantiza</w:t>
      </w:r>
      <w:r w:rsidRPr="000D2B28">
        <w:rPr>
          <w:lang w:val="es-ES_tradnl"/>
        </w:rPr>
        <w:t xml:space="preserve"> la capacidad de comunicarse eficazmente a pesar de </w:t>
      </w:r>
      <w:r w:rsidR="00971CB4" w:rsidRPr="000D2B28">
        <w:rPr>
          <w:lang w:val="es-ES_tradnl"/>
        </w:rPr>
        <w:t xml:space="preserve">enfrentar </w:t>
      </w:r>
      <w:r w:rsidRPr="000D2B28">
        <w:rPr>
          <w:lang w:val="es-ES_tradnl"/>
        </w:rPr>
        <w:t xml:space="preserve">las condiciones más </w:t>
      </w:r>
      <w:r w:rsidR="00971CB4" w:rsidRPr="000D2B28">
        <w:rPr>
          <w:lang w:val="es-ES_tradnl"/>
        </w:rPr>
        <w:t xml:space="preserve">adversas </w:t>
      </w:r>
      <w:r w:rsidRPr="000D2B28">
        <w:rPr>
          <w:lang w:val="es-ES_tradnl"/>
        </w:rPr>
        <w:t xml:space="preserve">posibles. Estas inversiones ayudan a los gobiernos a subsanar las necesidades de capital para </w:t>
      </w:r>
      <w:r w:rsidR="007942FA" w:rsidRPr="000D2B28">
        <w:rPr>
          <w:lang w:val="es-ES_tradnl"/>
        </w:rPr>
        <w:t xml:space="preserve">asegurar </w:t>
      </w:r>
      <w:r w:rsidRPr="000D2B28">
        <w:rPr>
          <w:lang w:val="es-ES_tradnl"/>
        </w:rPr>
        <w:t xml:space="preserve">el acceso a tecnologías y recursos que salvan vidas. En combinación con la cadena de suministro de </w:t>
      </w:r>
      <w:r w:rsidR="00D26C12" w:rsidRPr="000D2B28">
        <w:rPr>
          <w:lang w:val="es-ES_tradnl"/>
        </w:rPr>
        <w:t xml:space="preserve">productos </w:t>
      </w:r>
      <w:r w:rsidRPr="000D2B28">
        <w:rPr>
          <w:lang w:val="es-ES_tradnl"/>
        </w:rPr>
        <w:t xml:space="preserve">y servicios establecida, </w:t>
      </w:r>
      <w:r w:rsidR="008A76C2" w:rsidRPr="000D2B28">
        <w:rPr>
          <w:lang w:val="es-ES_tradnl"/>
        </w:rPr>
        <w:t>se posibilita</w:t>
      </w:r>
      <w:r w:rsidR="00D26C12" w:rsidRPr="000D2B28">
        <w:rPr>
          <w:lang w:val="es-ES_tradnl"/>
        </w:rPr>
        <w:t xml:space="preserve"> que </w:t>
      </w:r>
      <w:r w:rsidRPr="000D2B28">
        <w:rPr>
          <w:lang w:val="es-ES_tradnl"/>
        </w:rPr>
        <w:t xml:space="preserve">los gobiernos </w:t>
      </w:r>
      <w:r w:rsidR="00D26C12" w:rsidRPr="000D2B28">
        <w:rPr>
          <w:lang w:val="es-ES_tradnl"/>
        </w:rPr>
        <w:t xml:space="preserve">se cercioren </w:t>
      </w:r>
      <w:r w:rsidRPr="000D2B28">
        <w:rPr>
          <w:lang w:val="es-ES_tradnl"/>
        </w:rPr>
        <w:t>de que sus principales organismos de preparación y respuesta dispongan de las herramientas necesarias para prestar su servicio de forma segura y eficaz.</w:t>
      </w:r>
    </w:p>
    <w:p w14:paraId="602F52D5" w14:textId="6CA5FCF0" w:rsidR="00ED579C" w:rsidRPr="000D2B28" w:rsidRDefault="00ED579C" w:rsidP="00ED579C">
      <w:pPr>
        <w:tabs>
          <w:tab w:val="clear" w:pos="1134"/>
        </w:tabs>
        <w:snapToGrid w:val="0"/>
        <w:spacing w:before="240" w:after="240"/>
        <w:ind w:right="-170"/>
        <w:jc w:val="left"/>
        <w:rPr>
          <w:rFonts w:eastAsia="PMingLiU" w:cs="Calibri"/>
          <w:lang w:val="es-ES_tradnl"/>
        </w:rPr>
      </w:pPr>
      <w:r w:rsidRPr="000D2B28">
        <w:rPr>
          <w:lang w:val="es-ES_tradnl"/>
        </w:rPr>
        <w:t xml:space="preserve">Marco jurídico e institucional: La claridad sobre el papel de los distintos organismos públicos y privados es fundamental durante la respuesta a los desastres y las emergencias. Cuando existe </w:t>
      </w:r>
      <w:r w:rsidRPr="000D2B28">
        <w:rPr>
          <w:lang w:val="es-ES_tradnl"/>
        </w:rPr>
        <w:lastRenderedPageBreak/>
        <w:t xml:space="preserve">ambigüedad, también hay </w:t>
      </w:r>
      <w:r w:rsidR="00D26C12" w:rsidRPr="000D2B28">
        <w:rPr>
          <w:lang w:val="es-ES_tradnl"/>
        </w:rPr>
        <w:t xml:space="preserve">ineficiencia </w:t>
      </w:r>
      <w:r w:rsidRPr="000D2B28">
        <w:rPr>
          <w:lang w:val="es-ES_tradnl"/>
        </w:rPr>
        <w:t xml:space="preserve">y solapamiento jurisdiccional. Cuando las vidas y las pérdidas económicas se ven amenazadas durante un fenómeno, esta ambigüedad puede incrementar tanto las pérdidas posibles como las reales. Para hacer frente a este desafío, las mejoras relativas a las funciones de preparación y respuesta pueden ser un medio potente para mejorar la resiliencia en los distintos niveles de gobierno. Lo ideal sería que las responsabilidades estuvieran claramente consagradas en la legislación con reglamentos directivos. Siempre que sea posible, los instrumentos de políticas </w:t>
      </w:r>
      <w:r w:rsidR="00D26C12" w:rsidRPr="000D2B28">
        <w:rPr>
          <w:lang w:val="es-ES_tradnl"/>
        </w:rPr>
        <w:t xml:space="preserve">armonizados </w:t>
      </w:r>
      <w:r w:rsidRPr="000D2B28">
        <w:rPr>
          <w:lang w:val="es-ES_tradnl"/>
        </w:rPr>
        <w:t xml:space="preserve">que </w:t>
      </w:r>
      <w:r w:rsidR="00971CB4" w:rsidRPr="000D2B28">
        <w:rPr>
          <w:lang w:val="es-ES_tradnl"/>
        </w:rPr>
        <w:t>evitan</w:t>
      </w:r>
      <w:r w:rsidRPr="000D2B28">
        <w:rPr>
          <w:lang w:val="es-ES_tradnl"/>
        </w:rPr>
        <w:t xml:space="preserve"> conflictos determinan las expectativas operativas de los organismos a los que se les confiere un mandato de preparación y respuesta. Sin embargo, incluso en ausencia de una claridad organizativa completa, la inversión en materia de preparación y respuesta suele mejorar la capacidad de una jurisdicción para mitigar los impactos y limitar las pérdidas relacionadas con los desastres y las emergencias.</w:t>
      </w:r>
    </w:p>
    <w:p w14:paraId="1289A1E1" w14:textId="4FF3DC9F" w:rsidR="00ED579C" w:rsidRPr="000D2B28" w:rsidRDefault="00ED579C" w:rsidP="00ED579C">
      <w:pPr>
        <w:tabs>
          <w:tab w:val="clear" w:pos="1134"/>
        </w:tabs>
        <w:snapToGrid w:val="0"/>
        <w:spacing w:before="240" w:after="240"/>
        <w:ind w:right="-170"/>
        <w:jc w:val="left"/>
        <w:rPr>
          <w:rFonts w:eastAsia="PMingLiU" w:cs="Calibri"/>
          <w:lang w:val="es-ES_tradnl"/>
        </w:rPr>
      </w:pPr>
      <w:r w:rsidRPr="000D2B28">
        <w:rPr>
          <w:lang w:val="es-ES_tradnl"/>
        </w:rPr>
        <w:t>Como puede verse en el diagrama (figura</w:t>
      </w:r>
      <w:r w:rsidR="009A2A9D" w:rsidRPr="000D2B28">
        <w:rPr>
          <w:lang w:val="es-ES_tradnl"/>
        </w:rPr>
        <w:t> </w:t>
      </w:r>
      <w:r w:rsidRPr="000D2B28">
        <w:rPr>
          <w:lang w:val="es-ES_tradnl"/>
        </w:rPr>
        <w:t>2), el marco jurídico e institucional es el núcleo de los componentes y facilita las funciones de los demás. Para tener éxito, los SOP deben abordar estos componentes.</w:t>
      </w:r>
    </w:p>
    <w:p w14:paraId="4513E8D0" w14:textId="594495DE" w:rsidR="00ED579C" w:rsidRPr="000D2B28" w:rsidRDefault="00857127" w:rsidP="00ED579C">
      <w:pPr>
        <w:tabs>
          <w:tab w:val="clear" w:pos="1134"/>
        </w:tabs>
        <w:snapToGrid w:val="0"/>
        <w:spacing w:before="240"/>
        <w:jc w:val="center"/>
        <w:rPr>
          <w:rFonts w:eastAsia="PMingLiU" w:cs="Calibri"/>
          <w:sz w:val="24"/>
          <w:szCs w:val="24"/>
          <w:lang w:val="es-ES_tradnl"/>
        </w:rPr>
      </w:pPr>
      <w:r w:rsidRPr="00010E2C">
        <w:rPr>
          <w:rFonts w:ascii="Calibri" w:eastAsia="PMingLiU" w:hAnsi="Calibri" w:cs="Calibri"/>
          <w:noProof/>
          <w:sz w:val="24"/>
          <w:szCs w:val="24"/>
          <w:lang w:val="en-US"/>
        </w:rPr>
        <w:drawing>
          <wp:inline distT="0" distB="0" distL="0" distR="0" wp14:anchorId="373643FC" wp14:editId="37DAE853">
            <wp:extent cx="2966085" cy="296608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966085" cy="2966085"/>
                    </a:xfrm>
                    <a:prstGeom prst="rect">
                      <a:avLst/>
                    </a:prstGeom>
                    <a:noFill/>
                    <a:ln>
                      <a:noFill/>
                    </a:ln>
                  </pic:spPr>
                </pic:pic>
              </a:graphicData>
            </a:graphic>
          </wp:inline>
        </w:drawing>
      </w:r>
    </w:p>
    <w:p w14:paraId="27D7569F" w14:textId="77777777" w:rsidR="00ED579C" w:rsidRPr="000D2B28" w:rsidRDefault="00ED579C" w:rsidP="00ED579C">
      <w:pPr>
        <w:tabs>
          <w:tab w:val="clear" w:pos="1134"/>
        </w:tabs>
        <w:snapToGrid w:val="0"/>
        <w:spacing w:before="240"/>
        <w:jc w:val="center"/>
        <w:rPr>
          <w:rFonts w:eastAsia="PMingLiU" w:cs="Calibri"/>
          <w:b/>
          <w:bCs/>
          <w:sz w:val="18"/>
          <w:szCs w:val="18"/>
          <w:lang w:val="es-ES_tradnl"/>
        </w:rPr>
      </w:pPr>
      <w:r w:rsidRPr="000D2B28">
        <w:rPr>
          <w:b/>
          <w:bCs/>
          <w:lang w:val="es-ES_tradnl"/>
        </w:rPr>
        <w:t>Figura 2. Extraído del Marco para la preparación y la respuesta en caso de emergencia de Ready2Respond</w:t>
      </w:r>
    </w:p>
    <w:p w14:paraId="0B22CA30" w14:textId="0491F8B1"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t xml:space="preserve">Al final, gracias a una serie de prácticas de preparación y a la redacción, la ejecución, la formación y la puesta en práctica eficaces de los SOP, la respuesta a un desastre inminente debería ser un proceso relativamente sencillo. Sin embargo, habrá cuestiones no previstas que darán lugar a nuevas lecciones aprendidas, así como cuestiones </w:t>
      </w:r>
      <w:r w:rsidR="00AA7581" w:rsidRPr="000D2B28">
        <w:rPr>
          <w:lang w:val="es-ES_tradnl"/>
        </w:rPr>
        <w:t>con resultados</w:t>
      </w:r>
      <w:r w:rsidRPr="000D2B28">
        <w:rPr>
          <w:lang w:val="es-ES_tradnl"/>
        </w:rPr>
        <w:t xml:space="preserve"> bastante </w:t>
      </w:r>
      <w:r w:rsidR="00AA7581" w:rsidRPr="000D2B28">
        <w:rPr>
          <w:lang w:val="es-ES_tradnl"/>
        </w:rPr>
        <w:t>buenos</w:t>
      </w:r>
      <w:r w:rsidRPr="000D2B28">
        <w:rPr>
          <w:lang w:val="es-ES_tradnl"/>
        </w:rPr>
        <w:t xml:space="preserve"> que se convierten en buenas prácticas. El resultado, al incorporar estas nuevas ideas a los SOP, será un plan más sólido.</w:t>
      </w:r>
      <w:bookmarkStart w:id="65" w:name="_Int_2BXpwTZa"/>
      <w:bookmarkEnd w:id="65"/>
    </w:p>
    <w:p w14:paraId="50B33E4C" w14:textId="77777777" w:rsidR="00ED579C" w:rsidRPr="000D2B28" w:rsidRDefault="00ED579C" w:rsidP="00ED579C">
      <w:pPr>
        <w:keepNext/>
        <w:keepLines/>
        <w:numPr>
          <w:ilvl w:val="1"/>
          <w:numId w:val="0"/>
        </w:numPr>
        <w:tabs>
          <w:tab w:val="clear" w:pos="1134"/>
        </w:tabs>
        <w:spacing w:before="240" w:after="240"/>
        <w:jc w:val="left"/>
        <w:outlineLvl w:val="1"/>
        <w:rPr>
          <w:rFonts w:eastAsia="DengXian Light" w:cs="Calibri"/>
          <w:b/>
          <w:bCs/>
          <w:i/>
          <w:iCs/>
          <w:lang w:val="es-ES_tradnl"/>
        </w:rPr>
      </w:pPr>
      <w:bookmarkStart w:id="66" w:name="_Toc121319310"/>
      <w:bookmarkStart w:id="67" w:name="_Toc121402647"/>
      <w:r w:rsidRPr="000D2B28">
        <w:rPr>
          <w:b/>
          <w:bCs/>
          <w:i/>
          <w:iCs/>
          <w:lang w:val="es-ES_tradnl"/>
        </w:rPr>
        <w:t>2.6</w:t>
      </w:r>
      <w:r w:rsidRPr="000D2B28">
        <w:rPr>
          <w:lang w:val="es-ES_tradnl"/>
        </w:rPr>
        <w:tab/>
      </w:r>
      <w:r w:rsidRPr="000D2B28">
        <w:rPr>
          <w:b/>
          <w:bCs/>
          <w:i/>
          <w:iCs/>
          <w:lang w:val="es-ES_tradnl"/>
        </w:rPr>
        <w:t>Recuperación</w:t>
      </w:r>
      <w:bookmarkEnd w:id="66"/>
      <w:bookmarkEnd w:id="67"/>
    </w:p>
    <w:p w14:paraId="0769BF8E" w14:textId="480E3E11" w:rsidR="00ED579C" w:rsidRPr="000D2B28" w:rsidRDefault="00ED579C">
      <w:pPr>
        <w:numPr>
          <w:ilvl w:val="0"/>
          <w:numId w:val="2"/>
        </w:numPr>
        <w:tabs>
          <w:tab w:val="clear" w:pos="1134"/>
        </w:tabs>
        <w:snapToGrid w:val="0"/>
        <w:spacing w:before="240" w:after="240"/>
        <w:ind w:right="-170"/>
        <w:jc w:val="left"/>
        <w:rPr>
          <w:rFonts w:eastAsia="PMingLiU" w:cs="Times New Roman"/>
          <w:lang w:val="es-ES_tradnl"/>
        </w:rPr>
      </w:pPr>
      <w:r w:rsidRPr="000D2B28">
        <w:rPr>
          <w:lang w:val="es-ES_tradnl"/>
        </w:rPr>
        <w:t xml:space="preserve">Una vez más, la planificación es fundamental para lograr una recuperación eficaz tras un desastre, y es necesario codificar las actividades de recuperación </w:t>
      </w:r>
      <w:r w:rsidR="002D219F" w:rsidRPr="000D2B28">
        <w:rPr>
          <w:lang w:val="es-ES_tradnl"/>
        </w:rPr>
        <w:t>mediante</w:t>
      </w:r>
      <w:r w:rsidRPr="000D2B28">
        <w:rPr>
          <w:lang w:val="es-ES_tradnl"/>
        </w:rPr>
        <w:t xml:space="preserve"> política</w:t>
      </w:r>
      <w:r w:rsidR="002D219F" w:rsidRPr="000D2B28">
        <w:rPr>
          <w:lang w:val="es-ES_tradnl"/>
        </w:rPr>
        <w:t>s que permitan</w:t>
      </w:r>
      <w:r w:rsidRPr="000D2B28">
        <w:rPr>
          <w:lang w:val="es-ES_tradnl"/>
        </w:rPr>
        <w:t xml:space="preserve"> obtener recursos y dirección de manera oportuna. En una situación ideal, </w:t>
      </w:r>
      <w:r w:rsidR="00F07292" w:rsidRPr="000D2B28">
        <w:rPr>
          <w:lang w:val="es-ES_tradnl"/>
        </w:rPr>
        <w:t xml:space="preserve">esto </w:t>
      </w:r>
      <w:r w:rsidRPr="000D2B28">
        <w:rPr>
          <w:lang w:val="es-ES_tradnl"/>
        </w:rPr>
        <w:t xml:space="preserve">debería hacerse antes de que se produzca el fenómeno como parte de la preparación. Una vez </w:t>
      </w:r>
      <w:r w:rsidR="002D219F" w:rsidRPr="000D2B28">
        <w:rPr>
          <w:lang w:val="es-ES_tradnl"/>
        </w:rPr>
        <w:t xml:space="preserve">que se instituye </w:t>
      </w:r>
      <w:r w:rsidRPr="000D2B28">
        <w:rPr>
          <w:lang w:val="es-ES_tradnl"/>
        </w:rPr>
        <w:t xml:space="preserve">la política, se puede asignar un organismo principal para que elabore un marco de recuperación. Según la </w:t>
      </w:r>
      <w:hyperlink r:id="rId60" w:history="1">
        <w:r w:rsidRPr="000D2B28">
          <w:rPr>
            <w:rStyle w:val="Hyperlink"/>
            <w:i/>
            <w:iCs/>
            <w:lang w:val="es-ES_tradnl"/>
          </w:rPr>
          <w:t>Guía para desarrollar marcos de recuperación de desastres</w:t>
        </w:r>
      </w:hyperlink>
      <w:r w:rsidRPr="000D2B28">
        <w:rPr>
          <w:lang w:val="es-ES_tradnl"/>
        </w:rPr>
        <w:t xml:space="preserve"> (GFDRR, 2015), “el rol de la agencia líder es establecer y supervisar los mecanismos de coordinación que </w:t>
      </w:r>
      <w:r w:rsidRPr="000D2B28">
        <w:rPr>
          <w:lang w:val="es-ES_tradnl"/>
        </w:rPr>
        <w:lastRenderedPageBreak/>
        <w:t xml:space="preserve">garanticen la aplicación de políticas coherentes y la implementación efectiva a niveles regional y local”. También se afirma que “implementar el marco de recuperación antes de un desastre incrementa la posibilidad de que las ganancias del proceso de recuperación continúen hasta el desarrollo sostenible”. Por lo tanto, la política no solo establecerá funciones y responsabilidades, sino que incrementará la </w:t>
      </w:r>
      <w:r w:rsidR="002D219F" w:rsidRPr="000D2B28">
        <w:rPr>
          <w:lang w:val="es-ES_tradnl"/>
        </w:rPr>
        <w:t>resiliencia</w:t>
      </w:r>
      <w:r w:rsidRPr="000D2B28">
        <w:rPr>
          <w:lang w:val="es-ES_tradnl"/>
        </w:rPr>
        <w:t xml:space="preserve"> una vez pasado el peligro.</w:t>
      </w:r>
    </w:p>
    <w:p w14:paraId="7EE66B2C" w14:textId="5791CFDA" w:rsidR="00ED579C" w:rsidRPr="000D2B28" w:rsidRDefault="00ED579C">
      <w:pPr>
        <w:numPr>
          <w:ilvl w:val="0"/>
          <w:numId w:val="2"/>
        </w:numPr>
        <w:tabs>
          <w:tab w:val="clear" w:pos="1134"/>
        </w:tabs>
        <w:snapToGrid w:val="0"/>
        <w:spacing w:before="240" w:after="240"/>
        <w:ind w:right="-170"/>
        <w:jc w:val="left"/>
        <w:rPr>
          <w:rFonts w:eastAsia="PMingLiU" w:cs="Times New Roman"/>
          <w:lang w:val="es-ES_tradnl"/>
        </w:rPr>
      </w:pPr>
      <w:r w:rsidRPr="000D2B28">
        <w:rPr>
          <w:lang w:val="es-ES_tradnl"/>
        </w:rPr>
        <w:t xml:space="preserve">En el informe </w:t>
      </w:r>
      <w:hyperlink r:id="rId61" w:history="1">
        <w:proofErr w:type="spellStart"/>
        <w:r w:rsidRPr="000D2B28">
          <w:rPr>
            <w:rStyle w:val="Hyperlink"/>
            <w:i/>
            <w:iCs/>
            <w:lang w:val="es-ES_tradnl"/>
          </w:rPr>
          <w:t>Building</w:t>
        </w:r>
        <w:proofErr w:type="spellEnd"/>
        <w:r w:rsidRPr="000D2B28">
          <w:rPr>
            <w:rStyle w:val="Hyperlink"/>
            <w:i/>
            <w:iCs/>
            <w:lang w:val="es-ES_tradnl"/>
          </w:rPr>
          <w:t xml:space="preserve"> Back </w:t>
        </w:r>
        <w:proofErr w:type="spellStart"/>
        <w:r w:rsidRPr="000D2B28">
          <w:rPr>
            <w:rStyle w:val="Hyperlink"/>
            <w:i/>
            <w:iCs/>
            <w:lang w:val="es-ES_tradnl"/>
          </w:rPr>
          <w:t>Better</w:t>
        </w:r>
        <w:proofErr w:type="spellEnd"/>
        <w:r w:rsidRPr="000D2B28">
          <w:rPr>
            <w:rStyle w:val="Hyperlink"/>
            <w:i/>
            <w:iCs/>
            <w:lang w:val="es-ES_tradnl"/>
          </w:rPr>
          <w:t xml:space="preserve">, </w:t>
        </w:r>
        <w:proofErr w:type="spellStart"/>
        <w:r w:rsidRPr="000D2B28">
          <w:rPr>
            <w:rStyle w:val="Hyperlink"/>
            <w:i/>
            <w:iCs/>
            <w:lang w:val="es-ES_tradnl"/>
          </w:rPr>
          <w:t>Achieving</w:t>
        </w:r>
        <w:proofErr w:type="spellEnd"/>
        <w:r w:rsidRPr="000D2B28">
          <w:rPr>
            <w:rStyle w:val="Hyperlink"/>
            <w:i/>
            <w:iCs/>
            <w:lang w:val="es-ES_tradnl"/>
          </w:rPr>
          <w:t xml:space="preserve"> </w:t>
        </w:r>
        <w:proofErr w:type="spellStart"/>
        <w:r w:rsidRPr="000D2B28">
          <w:rPr>
            <w:rStyle w:val="Hyperlink"/>
            <w:i/>
            <w:iCs/>
            <w:lang w:val="es-ES_tradnl"/>
          </w:rPr>
          <w:t>resilience</w:t>
        </w:r>
        <w:proofErr w:type="spellEnd"/>
        <w:r w:rsidRPr="000D2B28">
          <w:rPr>
            <w:rStyle w:val="Hyperlink"/>
            <w:i/>
            <w:iCs/>
            <w:lang w:val="es-ES_tradnl"/>
          </w:rPr>
          <w:t xml:space="preserve"> </w:t>
        </w:r>
        <w:proofErr w:type="spellStart"/>
        <w:r w:rsidRPr="000D2B28">
          <w:rPr>
            <w:rStyle w:val="Hyperlink"/>
            <w:i/>
            <w:iCs/>
            <w:lang w:val="es-ES_tradnl"/>
          </w:rPr>
          <w:t>through</w:t>
        </w:r>
        <w:proofErr w:type="spellEnd"/>
        <w:r w:rsidRPr="000D2B28">
          <w:rPr>
            <w:rStyle w:val="Hyperlink"/>
            <w:i/>
            <w:iCs/>
            <w:lang w:val="es-ES_tradnl"/>
          </w:rPr>
          <w:t xml:space="preserve"> </w:t>
        </w:r>
        <w:proofErr w:type="spellStart"/>
        <w:r w:rsidRPr="000D2B28">
          <w:rPr>
            <w:rStyle w:val="Hyperlink"/>
            <w:i/>
            <w:iCs/>
            <w:lang w:val="es-ES_tradnl"/>
          </w:rPr>
          <w:t>stronger</w:t>
        </w:r>
        <w:proofErr w:type="spellEnd"/>
        <w:r w:rsidRPr="000D2B28">
          <w:rPr>
            <w:rStyle w:val="Hyperlink"/>
            <w:i/>
            <w:iCs/>
            <w:lang w:val="es-ES_tradnl"/>
          </w:rPr>
          <w:t xml:space="preserve">, </w:t>
        </w:r>
        <w:proofErr w:type="spellStart"/>
        <w:r w:rsidRPr="000D2B28">
          <w:rPr>
            <w:rStyle w:val="Hyperlink"/>
            <w:i/>
            <w:iCs/>
            <w:lang w:val="es-ES_tradnl"/>
          </w:rPr>
          <w:t>faster</w:t>
        </w:r>
        <w:proofErr w:type="spellEnd"/>
        <w:r w:rsidRPr="000D2B28">
          <w:rPr>
            <w:rStyle w:val="Hyperlink"/>
            <w:i/>
            <w:iCs/>
            <w:lang w:val="es-ES_tradnl"/>
          </w:rPr>
          <w:t xml:space="preserve">, and more inclusive </w:t>
        </w:r>
        <w:proofErr w:type="spellStart"/>
        <w:r w:rsidRPr="000D2B28">
          <w:rPr>
            <w:rStyle w:val="Hyperlink"/>
            <w:i/>
            <w:iCs/>
            <w:lang w:val="es-ES_tradnl"/>
          </w:rPr>
          <w:t>post-disaster</w:t>
        </w:r>
        <w:proofErr w:type="spellEnd"/>
        <w:r w:rsidRPr="000D2B28">
          <w:rPr>
            <w:rStyle w:val="Hyperlink"/>
            <w:i/>
            <w:iCs/>
            <w:lang w:val="es-ES_tradnl"/>
          </w:rPr>
          <w:t xml:space="preserve"> </w:t>
        </w:r>
        <w:proofErr w:type="spellStart"/>
        <w:r w:rsidRPr="000D2B28">
          <w:rPr>
            <w:rStyle w:val="Hyperlink"/>
            <w:i/>
            <w:iCs/>
            <w:lang w:val="es-ES_tradnl"/>
          </w:rPr>
          <w:t>reconstruction</w:t>
        </w:r>
        <w:proofErr w:type="spellEnd"/>
      </w:hyperlink>
      <w:r w:rsidRPr="000D2B28">
        <w:rPr>
          <w:lang w:val="es-ES_tradnl"/>
        </w:rPr>
        <w:t xml:space="preserve"> (Reconstruir mejor: lograr resiliencia a través de una reconstrucción más sólida, rápida e inclusiva después de los desastres) del GFDRR, se describe la necesidad de contar con políticas y herramientas adecuadas a disposición de los hogares, las empresas y las autoridades locales y nacionales afectadas </w:t>
      </w:r>
      <w:r w:rsidRPr="000D2B28">
        <w:rPr>
          <w:i/>
          <w:iCs/>
          <w:lang w:val="es-ES_tradnl"/>
        </w:rPr>
        <w:t>antes de que se produzca el desastre</w:t>
      </w:r>
      <w:r w:rsidRPr="000D2B28">
        <w:rPr>
          <w:lang w:val="es-ES_tradnl"/>
        </w:rPr>
        <w:t xml:space="preserve">. Dichas políticas y herramientas suelen incorporarse en un </w:t>
      </w:r>
      <w:r w:rsidRPr="000D2B28">
        <w:rPr>
          <w:i/>
          <w:iCs/>
          <w:lang w:val="es-ES_tradnl"/>
        </w:rPr>
        <w:t xml:space="preserve">marco de recuperación </w:t>
      </w:r>
      <w:r w:rsidR="002D219F" w:rsidRPr="000D2B28">
        <w:rPr>
          <w:i/>
          <w:iCs/>
          <w:lang w:val="es-ES_tradnl"/>
        </w:rPr>
        <w:t xml:space="preserve">en casos </w:t>
      </w:r>
      <w:r w:rsidRPr="000D2B28">
        <w:rPr>
          <w:i/>
          <w:iCs/>
          <w:lang w:val="es-ES_tradnl"/>
        </w:rPr>
        <w:t>de desastre</w:t>
      </w:r>
      <w:r w:rsidRPr="000D2B28">
        <w:rPr>
          <w:lang w:val="es-ES_tradnl"/>
        </w:rPr>
        <w:t xml:space="preserve"> que incluye planes de contingencia y acuerdos institucionales con una clara asignación de responsabilidades en el período de recuperación, acceso a conocimientos prácticos e información, y una protección financiera sólida e inclusiva proporcionada por una combinación de redes de seguridad social de </w:t>
      </w:r>
      <w:r w:rsidR="00273222" w:rsidRPr="000D2B28">
        <w:rPr>
          <w:lang w:val="es-ES_tradnl"/>
        </w:rPr>
        <w:t>intervención en caso de</w:t>
      </w:r>
      <w:r w:rsidRPr="000D2B28">
        <w:rPr>
          <w:lang w:val="es-ES_tradnl"/>
        </w:rPr>
        <w:t xml:space="preserve"> desastre, mecanismos de seguros y acceso a préstamos para financiar la reconstrucción.</w:t>
      </w:r>
    </w:p>
    <w:p w14:paraId="68AA66DA" w14:textId="39630CED" w:rsidR="00ED579C" w:rsidRPr="000D2B28" w:rsidRDefault="00ED579C">
      <w:pPr>
        <w:numPr>
          <w:ilvl w:val="0"/>
          <w:numId w:val="2"/>
        </w:numPr>
        <w:tabs>
          <w:tab w:val="clear" w:pos="1134"/>
        </w:tabs>
        <w:snapToGrid w:val="0"/>
        <w:spacing w:before="240" w:after="240"/>
        <w:ind w:right="-170"/>
        <w:jc w:val="left"/>
        <w:rPr>
          <w:rFonts w:eastAsia="PMingLiU" w:cs="Times New Roman"/>
          <w:lang w:val="es-ES_tradnl"/>
        </w:rPr>
      </w:pPr>
      <w:r w:rsidRPr="000D2B28">
        <w:rPr>
          <w:lang w:val="es-ES_tradnl"/>
        </w:rPr>
        <w:t xml:space="preserve">Un plan de recuperación inclusivo que fortalezca la resiliencia, especialmente en las poblaciones más pobres y vulnerables, debe comenzar con el acceso al apoyo para la reconstrucción, incluida la </w:t>
      </w:r>
      <w:r w:rsidR="00273222" w:rsidRPr="000D2B28">
        <w:rPr>
          <w:lang w:val="es-ES_tradnl"/>
        </w:rPr>
        <w:t xml:space="preserve">asistencia </w:t>
      </w:r>
      <w:r w:rsidRPr="000D2B28">
        <w:rPr>
          <w:lang w:val="es-ES_tradnl"/>
        </w:rPr>
        <w:t xml:space="preserve">financiera. Según el mencionado </w:t>
      </w:r>
      <w:hyperlink r:id="rId62" w:history="1">
        <w:r w:rsidRPr="000D2B28">
          <w:rPr>
            <w:rStyle w:val="Hyperlink"/>
            <w:lang w:val="es-ES_tradnl"/>
          </w:rPr>
          <w:t>informe</w:t>
        </w:r>
      </w:hyperlink>
      <w:r w:rsidRPr="000D2B28">
        <w:rPr>
          <w:lang w:val="es-ES_tradnl"/>
        </w:rPr>
        <w:t xml:space="preserve"> del GFDRR, la aplicación de las tres estrategias siguientes podría generar importantes beneficios, por un total de 173 000 millones de dólares al año, es decir, el 31 % de las actuales pérdidas de bienestar debidas a desastres naturales.</w:t>
      </w:r>
    </w:p>
    <w:p w14:paraId="6C389A60" w14:textId="591027F8" w:rsidR="00ED579C" w:rsidRPr="000D2B28" w:rsidRDefault="00ED579C">
      <w:pPr>
        <w:numPr>
          <w:ilvl w:val="0"/>
          <w:numId w:val="2"/>
        </w:numPr>
        <w:tabs>
          <w:tab w:val="clear" w:pos="1134"/>
        </w:tabs>
        <w:snapToGrid w:val="0"/>
        <w:spacing w:before="240" w:after="240"/>
        <w:ind w:right="-170"/>
        <w:jc w:val="left"/>
        <w:rPr>
          <w:rFonts w:eastAsia="PMingLiU" w:cs="Times New Roman"/>
          <w:lang w:val="es-ES_tradnl"/>
        </w:rPr>
      </w:pPr>
      <w:r w:rsidRPr="000D2B28">
        <w:rPr>
          <w:lang w:val="es-ES_tradnl"/>
        </w:rPr>
        <w:t xml:space="preserve">Una reconstrucción más inclusiva garantiza que el apoyo posterior al desastre llegue a todos los grupos de población afectados. Esto subraya la importancia de proporcionar ayuda para la reconstrucción a los hogares de bajos ingresos, que suelen estar más expuestos, ser más vulnerables y recibir menos apoyo integral. Si todos los países tuvieran la capacidad de proporcionar a las personas más pobres el apoyo posterior a los desastres que </w:t>
      </w:r>
      <w:r w:rsidR="00273222" w:rsidRPr="000D2B28">
        <w:rPr>
          <w:lang w:val="es-ES_tradnl"/>
        </w:rPr>
        <w:t>está disponible</w:t>
      </w:r>
      <w:r w:rsidRPr="000D2B28">
        <w:rPr>
          <w:lang w:val="es-ES_tradnl"/>
        </w:rPr>
        <w:t xml:space="preserve"> en los países desarrollados, las pérdidas mundiales de bienestar debidas a los desastres podrían reducirse en un 9 %, lo que equivaldría a un aumento del consumo mundial anual de 52 000 millones de dólares. El efecto es especialmente pronunciado en los países con grandes desigualdades, </w:t>
      </w:r>
      <w:r w:rsidR="00273222" w:rsidRPr="000D2B28">
        <w:rPr>
          <w:lang w:val="es-ES_tradnl"/>
        </w:rPr>
        <w:t xml:space="preserve">en los cuales </w:t>
      </w:r>
      <w:r w:rsidRPr="000D2B28">
        <w:rPr>
          <w:lang w:val="es-ES_tradnl"/>
        </w:rPr>
        <w:t xml:space="preserve">los pobres tienen </w:t>
      </w:r>
      <w:r w:rsidR="00950A6D" w:rsidRPr="000D2B28">
        <w:rPr>
          <w:lang w:val="es-ES_tradnl"/>
        </w:rPr>
        <w:t>un</w:t>
      </w:r>
      <w:r w:rsidRPr="000D2B28">
        <w:rPr>
          <w:lang w:val="es-ES_tradnl"/>
        </w:rPr>
        <w:t xml:space="preserve"> acceso </w:t>
      </w:r>
      <w:r w:rsidR="00950A6D" w:rsidRPr="000D2B28">
        <w:rPr>
          <w:lang w:val="es-ES_tradnl"/>
        </w:rPr>
        <w:t xml:space="preserve">insuficiente </w:t>
      </w:r>
      <w:r w:rsidRPr="000D2B28">
        <w:rPr>
          <w:lang w:val="es-ES_tradnl"/>
        </w:rPr>
        <w:t xml:space="preserve">a la protección social y a los instrumentos financieros. En Angola, Benín, las Comoras, la República del Congo, la República Centroafricana, la República Democrática del Congo, Rusia, Gabón, Haití y Lesoto, una reconstrucción más inclusiva podría </w:t>
      </w:r>
      <w:r w:rsidR="00966E36" w:rsidRPr="000D2B28">
        <w:rPr>
          <w:lang w:val="es-ES_tradnl"/>
        </w:rPr>
        <w:t xml:space="preserve">lograr una reducción de </w:t>
      </w:r>
      <w:r w:rsidRPr="000D2B28">
        <w:rPr>
          <w:lang w:val="es-ES_tradnl"/>
        </w:rPr>
        <w:t xml:space="preserve">las pérdidas por desastres </w:t>
      </w:r>
      <w:r w:rsidR="00966E36" w:rsidRPr="000D2B28">
        <w:rPr>
          <w:lang w:val="es-ES_tradnl"/>
        </w:rPr>
        <w:t xml:space="preserve">de </w:t>
      </w:r>
      <w:r w:rsidRPr="000D2B28">
        <w:rPr>
          <w:lang w:val="es-ES_tradnl"/>
        </w:rPr>
        <w:t>un 27 % o más.</w:t>
      </w:r>
    </w:p>
    <w:p w14:paraId="52874544" w14:textId="10D5F862" w:rsidR="00ED579C" w:rsidRPr="000D2B28" w:rsidRDefault="00ED579C">
      <w:pPr>
        <w:numPr>
          <w:ilvl w:val="0"/>
          <w:numId w:val="3"/>
        </w:numPr>
        <w:tabs>
          <w:tab w:val="clear" w:pos="1134"/>
        </w:tabs>
        <w:snapToGrid w:val="0"/>
        <w:spacing w:before="240" w:after="240"/>
        <w:ind w:right="-170"/>
        <w:jc w:val="left"/>
        <w:rPr>
          <w:rFonts w:eastAsia="PMingLiU" w:cs="Times New Roman"/>
          <w:lang w:val="es-ES_tradnl"/>
        </w:rPr>
      </w:pPr>
      <w:r w:rsidRPr="000D2B28">
        <w:rPr>
          <w:lang w:val="es-ES_tradnl"/>
        </w:rPr>
        <w:t xml:space="preserve">Una reconstrucción más sólida reduce las pérdidas de bienestar al garantizar que las infraestructuras reconstruidas puedan resistir fenómenos más intensos en el futuro. Si todos los países lograran una reconstrucción más sólida en los próximos 20 años —garantizando que los activos reconstruidos puedan resistir peligros con un período de retorno de 50 años—, las pérdidas de bienestar mundiales debidas a desastres se reducirían en un 12 %, una ganancia equivalente a 65 000 millones de dólares anuales. Una reconstrucción más sólida </w:t>
      </w:r>
      <w:r w:rsidR="00966E36" w:rsidRPr="000D2B28">
        <w:rPr>
          <w:lang w:val="es-ES_tradnl"/>
        </w:rPr>
        <w:t xml:space="preserve">permitiría una disminución de </w:t>
      </w:r>
      <w:r w:rsidRPr="000D2B28">
        <w:rPr>
          <w:lang w:val="es-ES_tradnl"/>
        </w:rPr>
        <w:t xml:space="preserve">las pérdidas globales de bienestar debidas a desastres </w:t>
      </w:r>
      <w:r w:rsidR="00966E36" w:rsidRPr="000D2B28">
        <w:rPr>
          <w:lang w:val="es-ES_tradnl"/>
        </w:rPr>
        <w:t xml:space="preserve">de </w:t>
      </w:r>
      <w:r w:rsidRPr="000D2B28">
        <w:rPr>
          <w:lang w:val="es-ES_tradnl"/>
        </w:rPr>
        <w:t xml:space="preserve">más de un 40 % en diez países en concreto: Antigua y Barbuda, Dominica, Vanuatu, Myanmar, Lao, Tonga, Guatemala, Trinidad y </w:t>
      </w:r>
      <w:proofErr w:type="spellStart"/>
      <w:r w:rsidRPr="000D2B28">
        <w:rPr>
          <w:lang w:val="es-ES_tradnl"/>
        </w:rPr>
        <w:t>Tabago</w:t>
      </w:r>
      <w:proofErr w:type="spellEnd"/>
      <w:r w:rsidRPr="000D2B28">
        <w:rPr>
          <w:lang w:val="es-ES_tradnl"/>
        </w:rPr>
        <w:t xml:space="preserve">, Perú y </w:t>
      </w:r>
      <w:proofErr w:type="spellStart"/>
      <w:r w:rsidRPr="000D2B28">
        <w:rPr>
          <w:lang w:val="es-ES_tradnl"/>
        </w:rPr>
        <w:t>Fiji</w:t>
      </w:r>
      <w:proofErr w:type="spellEnd"/>
      <w:r w:rsidRPr="000D2B28">
        <w:rPr>
          <w:lang w:val="es-ES_tradnl"/>
        </w:rPr>
        <w:t>.</w:t>
      </w:r>
    </w:p>
    <w:p w14:paraId="2A792D3A" w14:textId="20A92EE1" w:rsidR="00ED579C" w:rsidRPr="000D2B28" w:rsidRDefault="00ED579C">
      <w:pPr>
        <w:numPr>
          <w:ilvl w:val="0"/>
          <w:numId w:val="3"/>
        </w:numPr>
        <w:tabs>
          <w:tab w:val="clear" w:pos="1134"/>
        </w:tabs>
        <w:snapToGrid w:val="0"/>
        <w:spacing w:before="240" w:after="240"/>
        <w:ind w:right="-170"/>
        <w:jc w:val="left"/>
        <w:rPr>
          <w:rFonts w:eastAsia="PMingLiU" w:cs="Times New Roman"/>
          <w:lang w:val="es-ES_tradnl"/>
        </w:rPr>
      </w:pPr>
      <w:r w:rsidRPr="000D2B28">
        <w:rPr>
          <w:lang w:val="es-ES_tradnl"/>
        </w:rPr>
        <w:t>Una reconstrucción más rápida reduce los impactos de los desastres</w:t>
      </w:r>
      <w:r w:rsidR="00966E36" w:rsidRPr="000D2B28">
        <w:rPr>
          <w:lang w:val="es-ES_tradnl"/>
        </w:rPr>
        <w:t xml:space="preserve"> al acelerar</w:t>
      </w:r>
      <w:r w:rsidRPr="000D2B28">
        <w:rPr>
          <w:lang w:val="es-ES_tradnl"/>
        </w:rPr>
        <w:t xml:space="preserve"> la reconstrucción mediante medidas como planes de reconstrucción </w:t>
      </w:r>
      <w:r w:rsidR="003236CC" w:rsidRPr="000D2B28">
        <w:rPr>
          <w:lang w:val="es-ES_tradnl"/>
        </w:rPr>
        <w:t>de contingencia</w:t>
      </w:r>
      <w:r w:rsidRPr="000D2B28">
        <w:rPr>
          <w:lang w:val="es-ES_tradnl"/>
        </w:rPr>
        <w:t>, contratos preaprobados y acuerdos financieros. Las estimaciones de este informe muestran que si la velocidad media de reconstrucción se redujera en dos tercios (sin comprometer la calidad de la reconstrucción), las pérdidas de bienestar globales podrían</w:t>
      </w:r>
      <w:r w:rsidR="00D17CEA" w:rsidRPr="000D2B28">
        <w:rPr>
          <w:lang w:val="es-ES_tradnl"/>
        </w:rPr>
        <w:t xml:space="preserve"> tener una disminución de</w:t>
      </w:r>
      <w:r w:rsidRPr="000D2B28">
        <w:rPr>
          <w:lang w:val="es-ES_tradnl"/>
        </w:rPr>
        <w:t xml:space="preserve"> un 14 %, lo que equivaldría a </w:t>
      </w:r>
      <w:r w:rsidR="00D17CEA" w:rsidRPr="000D2B28">
        <w:rPr>
          <w:lang w:val="es-ES_tradnl"/>
        </w:rPr>
        <w:t>un aumento d</w:t>
      </w:r>
      <w:r w:rsidRPr="000D2B28">
        <w:rPr>
          <w:lang w:val="es-ES_tradnl"/>
        </w:rPr>
        <w:t xml:space="preserve">el consumo mundial </w:t>
      </w:r>
      <w:r w:rsidR="00D17CEA" w:rsidRPr="000D2B28">
        <w:rPr>
          <w:lang w:val="es-ES_tradnl"/>
        </w:rPr>
        <w:t xml:space="preserve">de </w:t>
      </w:r>
      <w:r w:rsidRPr="000D2B28">
        <w:rPr>
          <w:lang w:val="es-ES_tradnl"/>
        </w:rPr>
        <w:t>más de 75 000 millones de dólares al año. Estos beneficios son especialmente pronunciados en países con fenómenos frecuentes, como los pequeños países insulares o los países subsaharianos.</w:t>
      </w:r>
    </w:p>
    <w:p w14:paraId="05C8D6A7" w14:textId="0B622C76" w:rsidR="00ED579C" w:rsidRPr="000D2B28" w:rsidRDefault="00ED579C" w:rsidP="00ED579C">
      <w:pPr>
        <w:tabs>
          <w:tab w:val="clear" w:pos="1134"/>
        </w:tabs>
        <w:snapToGrid w:val="0"/>
        <w:spacing w:before="240" w:after="240"/>
        <w:ind w:right="-170"/>
        <w:jc w:val="left"/>
        <w:rPr>
          <w:rFonts w:eastAsia="PMingLiU" w:cs="Calibri"/>
          <w:lang w:val="es-ES_tradnl"/>
        </w:rPr>
      </w:pPr>
      <w:r w:rsidRPr="000D2B28">
        <w:rPr>
          <w:lang w:val="es-ES_tradnl"/>
        </w:rPr>
        <w:lastRenderedPageBreak/>
        <w:t xml:space="preserve">Contar con un plan </w:t>
      </w:r>
      <w:r w:rsidR="00D17CEA" w:rsidRPr="000D2B28">
        <w:rPr>
          <w:lang w:val="es-ES_tradnl"/>
        </w:rPr>
        <w:t xml:space="preserve">tendiente a propiciar la </w:t>
      </w:r>
      <w:r w:rsidRPr="000D2B28">
        <w:rPr>
          <w:lang w:val="es-ES_tradnl"/>
        </w:rPr>
        <w:t xml:space="preserve">resiliencia </w:t>
      </w:r>
      <w:r w:rsidR="00D17CEA" w:rsidRPr="000D2B28">
        <w:rPr>
          <w:lang w:val="es-ES_tradnl"/>
        </w:rPr>
        <w:t xml:space="preserve">en </w:t>
      </w:r>
      <w:r w:rsidRPr="000D2B28">
        <w:rPr>
          <w:lang w:val="es-ES_tradnl"/>
        </w:rPr>
        <w:t>la recuperación proporcionará a quienes se encuentren en peligro la confianza necesaria para una recuperación y una protección más rápidas en caso de desastre. La recuperación también brinda la oportunidad de formar y educar a los miembros de las comunidades anteriormente desatendidas, fomentando aún más su capacidad y resiliencia.</w:t>
      </w:r>
    </w:p>
    <w:p w14:paraId="04DF6A36" w14:textId="53FB391E" w:rsidR="00ED579C" w:rsidRPr="000D2B28" w:rsidRDefault="00ED579C">
      <w:pPr>
        <w:numPr>
          <w:ilvl w:val="0"/>
          <w:numId w:val="2"/>
        </w:numPr>
        <w:tabs>
          <w:tab w:val="clear" w:pos="1134"/>
        </w:tabs>
        <w:snapToGrid w:val="0"/>
        <w:spacing w:before="240" w:after="240"/>
        <w:ind w:right="-170"/>
        <w:jc w:val="left"/>
        <w:rPr>
          <w:rFonts w:eastAsia="PMingLiU" w:cs="Calibri"/>
          <w:lang w:val="es-ES_tradnl"/>
        </w:rPr>
      </w:pPr>
      <w:r w:rsidRPr="000D2B28">
        <w:rPr>
          <w:lang w:val="es-ES_tradnl"/>
        </w:rPr>
        <w:t xml:space="preserve">Otro elemento fundamental para la recuperación es la comunicación, tanto entre organismos como con quienes reconstruyen sus vidas. Para comunicar con eficacia, debe haber múltiples métodos para hacer llegar los mensajes a los implicados y afectados. Resulta esencial disponer de numerosos medios de comunicación bidireccional y </w:t>
      </w:r>
      <w:r w:rsidR="00D17CEA" w:rsidRPr="000D2B28">
        <w:rPr>
          <w:lang w:val="es-ES_tradnl"/>
        </w:rPr>
        <w:t xml:space="preserve">se </w:t>
      </w:r>
      <w:r w:rsidRPr="000D2B28">
        <w:rPr>
          <w:lang w:val="es-ES_tradnl"/>
        </w:rPr>
        <w:t xml:space="preserve">requiere </w:t>
      </w:r>
      <w:r w:rsidR="00D17CEA" w:rsidRPr="000D2B28">
        <w:rPr>
          <w:lang w:val="es-ES_tradnl"/>
        </w:rPr>
        <w:t xml:space="preserve">para ello </w:t>
      </w:r>
      <w:r w:rsidRPr="000D2B28">
        <w:rPr>
          <w:lang w:val="es-ES_tradnl"/>
        </w:rPr>
        <w:t>de planificación, esfuerzo deliberado y recursos. Si se depende de un único punto de fallo, aunque sea robusto, esto puede dejar a un país sin medios vitales para recibir datos o hacer llegar información crucial a otros sobre el terreno. Disponer de un plan de comunicación con varias redundancias incorporadas debería permitir una transmisión fiable de información crítica durante fenómenos peligrosos.</w:t>
      </w:r>
    </w:p>
    <w:p w14:paraId="09FA4D2C" w14:textId="77777777" w:rsidR="00ED579C" w:rsidRPr="000D2B28" w:rsidRDefault="00ED579C" w:rsidP="00ED579C">
      <w:pPr>
        <w:keepNext/>
        <w:keepLines/>
        <w:numPr>
          <w:ilvl w:val="1"/>
          <w:numId w:val="0"/>
        </w:numPr>
        <w:tabs>
          <w:tab w:val="clear" w:pos="1134"/>
        </w:tabs>
        <w:spacing w:before="240" w:after="240"/>
        <w:jc w:val="left"/>
        <w:outlineLvl w:val="1"/>
        <w:rPr>
          <w:rFonts w:eastAsia="DengXian Light" w:cs="Calibri"/>
          <w:b/>
          <w:bCs/>
          <w:i/>
          <w:iCs/>
          <w:lang w:val="es-ES_tradnl"/>
        </w:rPr>
      </w:pPr>
      <w:bookmarkStart w:id="68" w:name="_Toc121319311"/>
      <w:bookmarkStart w:id="69" w:name="_Toc121402648"/>
      <w:r w:rsidRPr="000D2B28">
        <w:rPr>
          <w:b/>
          <w:bCs/>
          <w:i/>
          <w:iCs/>
          <w:lang w:val="es-ES_tradnl"/>
        </w:rPr>
        <w:t>2.7</w:t>
      </w:r>
      <w:r w:rsidRPr="000D2B28">
        <w:rPr>
          <w:lang w:val="es-ES_tradnl"/>
        </w:rPr>
        <w:tab/>
      </w:r>
      <w:r w:rsidRPr="000D2B28">
        <w:rPr>
          <w:b/>
          <w:bCs/>
          <w:i/>
          <w:iCs/>
          <w:lang w:val="es-ES_tradnl"/>
        </w:rPr>
        <w:t>Resumen</w:t>
      </w:r>
      <w:bookmarkEnd w:id="68"/>
      <w:bookmarkEnd w:id="69"/>
    </w:p>
    <w:p w14:paraId="626F4342" w14:textId="1CD6E915"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t>La historia del pueblo de Pat es un magnífico ejemplo de cómo un sistema de alerta temprana centrado en las personas, sencillo y armonizado puede permitir a quienes se encuentran en peligro tomar las medidas adecuadas para salvar vidas, reducir los daños materiales y estar preparados para recuperarse de una situación peligrosa, incluidos los ciclones tropicales. El pueblo estaba preparado, sabía exactamente cómo recibir el aviso, tomó las medidas adecuadas sin vacilar, asistió a quienes necesitaban ayuda y se estaba preparando para la recuperación. El último paso, que no formaba parte del relato, consiste en revisar el proceso y actualizar el plan en caso necesario (en el capítulo 3, se brinda más información al respecto). La historia muestra cómo un plan sencillo puede marcar la diferencia para actuar con rapidez. Además, el trabajo conjunto</w:t>
      </w:r>
      <w:r w:rsidR="00A32994" w:rsidRPr="000D2B28">
        <w:rPr>
          <w:lang w:val="es-ES_tradnl"/>
        </w:rPr>
        <w:t xml:space="preserve"> </w:t>
      </w:r>
      <w:r w:rsidR="003236CC" w:rsidRPr="000D2B28">
        <w:rPr>
          <w:lang w:val="es-ES_tradnl"/>
        </w:rPr>
        <w:t>y</w:t>
      </w:r>
      <w:r w:rsidRPr="000D2B28">
        <w:rPr>
          <w:lang w:val="es-ES_tradnl"/>
        </w:rPr>
        <w:t xml:space="preserve"> una ejecución del plan sin contratiempos</w:t>
      </w:r>
      <w:r w:rsidR="00A32994" w:rsidRPr="000D2B28">
        <w:rPr>
          <w:lang w:val="es-ES_tradnl"/>
        </w:rPr>
        <w:t xml:space="preserve"> marcaron la diferencia para quienes necesitaban ayuda</w:t>
      </w:r>
      <w:r w:rsidRPr="000D2B28">
        <w:rPr>
          <w:lang w:val="es-ES_tradnl"/>
        </w:rPr>
        <w:t>. Garantizar que se toman las medidas correctas empieza por la</w:t>
      </w:r>
      <w:r w:rsidR="00A32994" w:rsidRPr="000D2B28">
        <w:rPr>
          <w:lang w:val="es-ES_tradnl"/>
        </w:rPr>
        <w:t>s actividades de</w:t>
      </w:r>
      <w:r w:rsidRPr="000D2B28">
        <w:rPr>
          <w:lang w:val="es-ES_tradnl"/>
        </w:rPr>
        <w:t xml:space="preserve"> divulgación, educación, formación y las puestas en práctica mucho antes de que se produzca un desastre. Es necesario conocer a los asociados, colaboradores y dirigentes locales por su nombre mediante ejercicios y formación. El momento de conocerlos por primera vez no es cuando el desastre es inminente. Por lo tanto, es necesario realizar tareas de planificación, comunicación, colaboración y educación, llegar al ámbito local, practicar y aspirar siempre a mejorar, lo que dará lugar a una civilización bien preparada.</w:t>
      </w:r>
    </w:p>
    <w:p w14:paraId="6174369B" w14:textId="77777777" w:rsidR="00ED579C" w:rsidRPr="000D2B28" w:rsidRDefault="00ED579C" w:rsidP="00ED579C">
      <w:pPr>
        <w:tabs>
          <w:tab w:val="clear" w:pos="1134"/>
        </w:tabs>
        <w:snapToGrid w:val="0"/>
        <w:spacing w:before="240"/>
        <w:jc w:val="left"/>
        <w:rPr>
          <w:rFonts w:eastAsia="PMingLiU" w:cs="Calibri"/>
          <w:lang w:val="es-ES_tradnl"/>
        </w:rPr>
      </w:pPr>
      <w:r w:rsidRPr="000D2B28">
        <w:rPr>
          <w:rFonts w:eastAsia="PMingLiU" w:cs="Calibri"/>
          <w:lang w:val="es-ES_tradnl"/>
        </w:rPr>
        <w:br w:type="page"/>
      </w:r>
    </w:p>
    <w:p w14:paraId="425FCD46" w14:textId="77777777" w:rsidR="00ED579C" w:rsidRPr="000D2B28" w:rsidRDefault="00ED579C" w:rsidP="00ED579C">
      <w:pPr>
        <w:pStyle w:val="Heading3"/>
        <w:spacing w:before="240" w:after="240"/>
        <w:rPr>
          <w:rFonts w:eastAsia="DengXian Light" w:cs="Calibri"/>
          <w:b w:val="0"/>
          <w:bCs w:val="0"/>
        </w:rPr>
      </w:pPr>
      <w:bookmarkStart w:id="70" w:name="_CHAPTER_3:_"/>
      <w:bookmarkStart w:id="71" w:name="_Toc121319312"/>
      <w:bookmarkStart w:id="72" w:name="_Toc121402649"/>
      <w:bookmarkEnd w:id="70"/>
      <w:r w:rsidRPr="000D2B28">
        <w:lastRenderedPageBreak/>
        <w:t>CAPÍTULO 3. Procedimientos recomendados de alerta temprana de peligros múltiples</w:t>
      </w:r>
      <w:bookmarkEnd w:id="71"/>
      <w:bookmarkEnd w:id="72"/>
    </w:p>
    <w:p w14:paraId="7052BEA8" w14:textId="77777777" w:rsidR="00ED579C" w:rsidRPr="000D2B28" w:rsidRDefault="00ED579C" w:rsidP="00ED579C">
      <w:pPr>
        <w:keepNext/>
        <w:keepLines/>
        <w:numPr>
          <w:ilvl w:val="1"/>
          <w:numId w:val="0"/>
        </w:numPr>
        <w:tabs>
          <w:tab w:val="clear" w:pos="1134"/>
        </w:tabs>
        <w:spacing w:before="240" w:after="240"/>
        <w:ind w:left="1134" w:hanging="1134"/>
        <w:jc w:val="left"/>
        <w:outlineLvl w:val="1"/>
        <w:rPr>
          <w:rFonts w:eastAsia="DengXian Light" w:cs="Calibri"/>
          <w:b/>
          <w:bCs/>
          <w:i/>
          <w:iCs/>
          <w:lang w:val="es-ES_tradnl"/>
        </w:rPr>
      </w:pPr>
      <w:bookmarkStart w:id="73" w:name="_Toc121319313"/>
      <w:bookmarkStart w:id="74" w:name="_Toc121402650"/>
      <w:r w:rsidRPr="000D2B28">
        <w:rPr>
          <w:b/>
          <w:bCs/>
          <w:i/>
          <w:iCs/>
          <w:lang w:val="es-ES_tradnl"/>
        </w:rPr>
        <w:t>3.1</w:t>
      </w:r>
      <w:r w:rsidRPr="000D2B28">
        <w:rPr>
          <w:lang w:val="es-ES_tradnl"/>
        </w:rPr>
        <w:tab/>
      </w:r>
      <w:r w:rsidRPr="000D2B28">
        <w:rPr>
          <w:b/>
          <w:bCs/>
          <w:i/>
          <w:iCs/>
          <w:lang w:val="es-ES_tradnl"/>
        </w:rPr>
        <w:t>El proceso</w:t>
      </w:r>
      <w:bookmarkEnd w:id="73"/>
      <w:bookmarkEnd w:id="74"/>
    </w:p>
    <w:p w14:paraId="31693722" w14:textId="77777777" w:rsidR="00ED579C" w:rsidRPr="000D2B28" w:rsidRDefault="00ED579C" w:rsidP="00ED579C">
      <w:pPr>
        <w:tabs>
          <w:tab w:val="clear" w:pos="1134"/>
        </w:tabs>
        <w:snapToGrid w:val="0"/>
        <w:spacing w:before="240" w:after="240"/>
        <w:ind w:right="-170"/>
        <w:jc w:val="left"/>
        <w:rPr>
          <w:rFonts w:eastAsia="PMingLiU" w:cs="Calibri"/>
          <w:lang w:val="es-ES_tradnl"/>
        </w:rPr>
      </w:pPr>
      <w:r w:rsidRPr="000D2B28">
        <w:rPr>
          <w:lang w:val="es-ES_tradnl"/>
        </w:rPr>
        <w:t>La capacidad de pronosticar los desastres viene acompañada de la capacidad de emitir alertas tempranas.</w:t>
      </w:r>
    </w:p>
    <w:p w14:paraId="2C74CFD2" w14:textId="52AE58A2" w:rsidR="00ED579C" w:rsidRPr="000D2B28" w:rsidRDefault="00F07292" w:rsidP="00ED579C">
      <w:pPr>
        <w:tabs>
          <w:tab w:val="clear" w:pos="1134"/>
        </w:tabs>
        <w:snapToGrid w:val="0"/>
        <w:spacing w:before="240" w:after="240"/>
        <w:ind w:right="-170"/>
        <w:jc w:val="left"/>
        <w:rPr>
          <w:rFonts w:eastAsia="PMingLiU" w:cs="Calibri"/>
          <w:lang w:val="es-ES_tradnl"/>
        </w:rPr>
      </w:pPr>
      <w:r w:rsidRPr="000D2B28">
        <w:rPr>
          <w:lang w:val="es-ES_tradnl"/>
        </w:rPr>
        <w:t>Es necesario s</w:t>
      </w:r>
      <w:r w:rsidR="00ED579C" w:rsidRPr="000D2B28">
        <w:rPr>
          <w:lang w:val="es-ES_tradnl"/>
        </w:rPr>
        <w:t>er capaz de detectar un desastre inminente para que un sistema de alerta temprana sea eficaz. Crear y mejorar los sistemas de monitoreo es fundamental para detectar un fenómeno inminente. E</w:t>
      </w:r>
      <w:r w:rsidRPr="000D2B28">
        <w:rPr>
          <w:lang w:val="es-ES_tradnl"/>
        </w:rPr>
        <w:t>n e</w:t>
      </w:r>
      <w:r w:rsidR="00ED579C" w:rsidRPr="000D2B28">
        <w:rPr>
          <w:lang w:val="es-ES_tradnl"/>
        </w:rPr>
        <w:t>l cuadro 2</w:t>
      </w:r>
      <w:r w:rsidR="003236CC" w:rsidRPr="000D2B28">
        <w:rPr>
          <w:lang w:val="es-ES_tradnl"/>
        </w:rPr>
        <w:t>,</w:t>
      </w:r>
      <w:r w:rsidR="00ED579C" w:rsidRPr="000D2B28">
        <w:rPr>
          <w:lang w:val="es-ES_tradnl"/>
        </w:rPr>
        <w:t xml:space="preserve"> </w:t>
      </w:r>
      <w:r w:rsidRPr="000D2B28">
        <w:rPr>
          <w:lang w:val="es-ES_tradnl"/>
        </w:rPr>
        <w:t xml:space="preserve">se </w:t>
      </w:r>
      <w:r w:rsidR="00ED579C" w:rsidRPr="000D2B28">
        <w:rPr>
          <w:lang w:val="es-ES_tradnl"/>
        </w:rPr>
        <w:t>ofrece una visión de los escenarios más pesimistas para los cuales deben elaborarse sistemas de alerta temprana.</w:t>
      </w:r>
    </w:p>
    <w:p w14:paraId="1855752C" w14:textId="7C532B67" w:rsidR="00ED579C" w:rsidRPr="000D2B28" w:rsidRDefault="00ED579C" w:rsidP="00ED579C">
      <w:pPr>
        <w:tabs>
          <w:tab w:val="clear" w:pos="1134"/>
        </w:tabs>
        <w:snapToGrid w:val="0"/>
        <w:spacing w:before="240" w:after="240"/>
        <w:jc w:val="center"/>
        <w:rPr>
          <w:rFonts w:eastAsia="PMingLiU" w:cs="Times New Roman"/>
          <w:b/>
          <w:bCs/>
          <w:sz w:val="18"/>
          <w:szCs w:val="18"/>
          <w:lang w:val="es-ES_tradnl"/>
        </w:rPr>
      </w:pPr>
      <w:r w:rsidRPr="000D2B28">
        <w:rPr>
          <w:b/>
          <w:bCs/>
          <w:lang w:val="es-ES_tradnl"/>
        </w:rPr>
        <w:t xml:space="preserve">Cuadro 2. Extraído de la guía </w:t>
      </w:r>
      <w:hyperlink r:id="rId63" w:history="1">
        <w:r w:rsidRPr="000D2B28">
          <w:rPr>
            <w:rStyle w:val="Hyperlink"/>
            <w:b/>
            <w:bCs/>
            <w:i/>
            <w:iCs/>
            <w:lang w:val="es-ES_tradnl"/>
          </w:rPr>
          <w:t>Sistemas comunitarios de alerta temprana: principios rectores</w:t>
        </w:r>
      </w:hyperlink>
      <w:r w:rsidRPr="000D2B28">
        <w:rPr>
          <w:b/>
          <w:bCs/>
          <w:lang w:val="es-ES_tradnl"/>
        </w:rPr>
        <w:t xml:space="preserve"> de la FICR en la que se muestran los escenarios más pesimistas para los tiempos de antelación de las alertas tempranas.</w:t>
      </w:r>
    </w:p>
    <w:p w14:paraId="217CD035" w14:textId="6802E38C" w:rsidR="00ED579C" w:rsidRPr="000D2B28" w:rsidRDefault="00857127" w:rsidP="00ED579C">
      <w:pPr>
        <w:tabs>
          <w:tab w:val="clear" w:pos="1134"/>
        </w:tabs>
        <w:snapToGrid w:val="0"/>
        <w:spacing w:after="120"/>
        <w:jc w:val="center"/>
        <w:rPr>
          <w:rFonts w:eastAsia="PMingLiU" w:cs="Times New Roman"/>
          <w:sz w:val="24"/>
          <w:szCs w:val="24"/>
          <w:lang w:val="es-ES_tradnl"/>
        </w:rPr>
      </w:pPr>
      <w:r w:rsidRPr="000E4631">
        <w:rPr>
          <w:rFonts w:ascii="Calibri" w:eastAsia="SimSun" w:hAnsi="Calibri" w:cs="Times New Roman"/>
          <w:noProof/>
          <w:sz w:val="22"/>
          <w:szCs w:val="22"/>
        </w:rPr>
        <w:drawing>
          <wp:inline distT="0" distB="0" distL="0" distR="0" wp14:anchorId="51E06925" wp14:editId="292E90E0">
            <wp:extent cx="5915025" cy="2171700"/>
            <wp:effectExtent l="19050" t="0" r="9525"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a:blip r:embed="rId64">
                      <a:extLst>
                        <a:ext uri="{28A0092B-C50C-407E-A947-70E740481C1C}">
                          <a14:useLocalDpi xmlns:a14="http://schemas.microsoft.com/office/drawing/2010/main" val="0"/>
                        </a:ext>
                      </a:extLst>
                    </a:blip>
                    <a:srcRect l="1832" t="36406" r="20874" b="13061"/>
                    <a:stretch>
                      <a:fillRect/>
                    </a:stretch>
                  </pic:blipFill>
                  <pic:spPr>
                    <a:xfrm>
                      <a:off x="0" y="0"/>
                      <a:ext cx="5915025" cy="2171700"/>
                    </a:xfrm>
                    <a:prstGeom prst="rect">
                      <a:avLst/>
                    </a:prstGeom>
                  </pic:spPr>
                </pic:pic>
              </a:graphicData>
            </a:graphic>
          </wp:inline>
        </w:drawing>
      </w:r>
    </w:p>
    <w:p w14:paraId="4C4C5613" w14:textId="57A89FCF"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t xml:space="preserve">Una vez establecidos los sistemas de monitoreo y detección, es necesario prever con exactitud el peligro para proporcionar una alerta temprana. Hay que tener en cuenta la tolerancia a las falsas alarmas y la incapacidad </w:t>
      </w:r>
      <w:r w:rsidR="00B41180" w:rsidRPr="000D2B28">
        <w:rPr>
          <w:lang w:val="es-ES_tradnl"/>
        </w:rPr>
        <w:t>de</w:t>
      </w:r>
      <w:r w:rsidRPr="000D2B28">
        <w:rPr>
          <w:lang w:val="es-ES_tradnl"/>
        </w:rPr>
        <w:t xml:space="preserve"> detectar la gravedad de los impactos. Por ejemplo, una comunidad que vive en la ribera de un río puede aceptar varios </w:t>
      </w:r>
      <w:proofErr w:type="spellStart"/>
      <w:r w:rsidRPr="000D2B28">
        <w:rPr>
          <w:lang w:val="es-ES_tradnl"/>
        </w:rPr>
        <w:t>cuasiepisodios</w:t>
      </w:r>
      <w:proofErr w:type="spellEnd"/>
      <w:r w:rsidRPr="000D2B28">
        <w:rPr>
          <w:lang w:val="es-ES_tradnl"/>
        </w:rPr>
        <w:t xml:space="preserve"> (falsas alarmas) por inundación porque el tiempo que se tarda en evacuar el pueblo solo permite un nivel de confianza bajo en las predicciones. Este ejemplo demuestra </w:t>
      </w:r>
      <w:r w:rsidR="009211D2" w:rsidRPr="000D2B28">
        <w:rPr>
          <w:lang w:val="es-ES_tradnl"/>
        </w:rPr>
        <w:t>cuán importante es la forma en que</w:t>
      </w:r>
      <w:r w:rsidRPr="000D2B28">
        <w:rPr>
          <w:lang w:val="es-ES_tradnl"/>
        </w:rPr>
        <w:t xml:space="preserve"> la divulgación y la educación mejoran el sistema de alerta temprana </w:t>
      </w:r>
      <w:r w:rsidR="009211D2" w:rsidRPr="000D2B28">
        <w:rPr>
          <w:lang w:val="es-ES_tradnl"/>
        </w:rPr>
        <w:t xml:space="preserve">al </w:t>
      </w:r>
      <w:r w:rsidRPr="000D2B28">
        <w:rPr>
          <w:lang w:val="es-ES_tradnl"/>
        </w:rPr>
        <w:t>trabaja</w:t>
      </w:r>
      <w:r w:rsidR="00D23BF1" w:rsidRPr="000D2B28">
        <w:rPr>
          <w:lang w:val="es-ES_tradnl"/>
        </w:rPr>
        <w:t>r</w:t>
      </w:r>
      <w:r w:rsidRPr="000D2B28">
        <w:rPr>
          <w:lang w:val="es-ES_tradnl"/>
        </w:rPr>
        <w:t xml:space="preserve"> con las comunidades para comprender sus necesidades y para que la comunidad comprenda las limitaciones del gobierno.</w:t>
      </w:r>
    </w:p>
    <w:p w14:paraId="278EE20F" w14:textId="77777777"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t>Las siguientes secciones ayudan a desarrollar y mejorar los procesos para llegar a quienes se encuentran en peligro, a fin de, en última instancia, salvar vidas y reducir los daños materiales (para más detalles, véanse las referencias en el anexo 2).</w:t>
      </w:r>
    </w:p>
    <w:p w14:paraId="2F83140B" w14:textId="77777777" w:rsidR="00ED579C" w:rsidRPr="000D2B28" w:rsidRDefault="00ED579C" w:rsidP="00ED579C">
      <w:pPr>
        <w:pStyle w:val="WMOSubTitle2"/>
        <w:spacing w:before="240"/>
        <w:rPr>
          <w:lang w:val="es-ES_tradnl"/>
        </w:rPr>
      </w:pPr>
      <w:r w:rsidRPr="000D2B28">
        <w:rPr>
          <w:lang w:val="es-ES_tradnl"/>
        </w:rPr>
        <w:t>Monitoreo</w:t>
      </w:r>
    </w:p>
    <w:p w14:paraId="52A4C57C" w14:textId="3BC0131F" w:rsidR="00ED579C" w:rsidRPr="000D2B28" w:rsidRDefault="00ED579C" w:rsidP="00ED579C">
      <w:pPr>
        <w:tabs>
          <w:tab w:val="clear" w:pos="1134"/>
        </w:tabs>
        <w:snapToGrid w:val="0"/>
        <w:spacing w:before="240" w:after="240"/>
        <w:ind w:right="-170"/>
        <w:jc w:val="left"/>
        <w:rPr>
          <w:rFonts w:eastAsia="PMingLiU" w:cs="Calibri"/>
          <w:lang w:val="es-ES_tradnl"/>
        </w:rPr>
      </w:pPr>
      <w:r w:rsidRPr="000D2B28">
        <w:rPr>
          <w:lang w:val="es-ES_tradnl"/>
        </w:rPr>
        <w:t xml:space="preserve">La detección de situaciones de amenaza es fundamental para proporcionar una alerta temprana. Para iniciar el proceso, es necesario conocer lo que es típico, lo que es posible y lo que produce un fenómeno extremo. Un monitoreo sistemático de los parámetros medioambientales y los elementos meteorológicos constituye la base de una predicción </w:t>
      </w:r>
      <w:r w:rsidR="009211D2" w:rsidRPr="000D2B28">
        <w:rPr>
          <w:lang w:val="es-ES_tradnl"/>
        </w:rPr>
        <w:t>exacta</w:t>
      </w:r>
      <w:r w:rsidRPr="000D2B28">
        <w:rPr>
          <w:lang w:val="es-ES_tradnl"/>
        </w:rPr>
        <w:t xml:space="preserve">. Estos parámetros se utilizan para la preparación de análisis meteorológicos y para diagnosticar el escenario actual. El mismo campo de análisis sirve </w:t>
      </w:r>
      <w:r w:rsidR="009211D2" w:rsidRPr="000D2B28">
        <w:rPr>
          <w:lang w:val="es-ES_tradnl"/>
        </w:rPr>
        <w:t xml:space="preserve">como </w:t>
      </w:r>
      <w:r w:rsidRPr="000D2B28">
        <w:rPr>
          <w:lang w:val="es-ES_tradnl"/>
        </w:rPr>
        <w:t>primera estimación de los modelos numéricos para generar los campos de predicción. Esto subraya la importancia de establecer una red de observatorios meteorológicos óptima, normalizada (según lo prescrito por la OMM) y de calidad controlada.</w:t>
      </w:r>
    </w:p>
    <w:p w14:paraId="1638F792" w14:textId="778EFC8D" w:rsidR="00ED579C" w:rsidRPr="000D2B28" w:rsidRDefault="00ED579C" w:rsidP="00ED579C">
      <w:pPr>
        <w:tabs>
          <w:tab w:val="clear" w:pos="1134"/>
        </w:tabs>
        <w:snapToGrid w:val="0"/>
        <w:spacing w:before="240" w:after="240"/>
        <w:ind w:right="-170"/>
        <w:jc w:val="left"/>
        <w:rPr>
          <w:rFonts w:eastAsia="PMingLiU" w:cs="Calibri"/>
          <w:lang w:val="es-ES_tradnl"/>
        </w:rPr>
      </w:pPr>
      <w:r w:rsidRPr="000D2B28">
        <w:rPr>
          <w:lang w:val="es-ES_tradnl"/>
        </w:rPr>
        <w:lastRenderedPageBreak/>
        <w:t>Dado que el tiempo atmosférico no reconoce fronteras políticas, resulta fundamental compartir datos para comprender la atmósfera a gran escala. La OMM fomenta el intercambio de datos e incluso ofrece formas de compartirlos.</w:t>
      </w:r>
    </w:p>
    <w:p w14:paraId="227E677E" w14:textId="005678F8" w:rsidR="00ED579C" w:rsidRPr="000D2B28" w:rsidRDefault="00ED579C" w:rsidP="00ED579C">
      <w:pPr>
        <w:tabs>
          <w:tab w:val="clear" w:pos="1134"/>
        </w:tabs>
        <w:snapToGrid w:val="0"/>
        <w:spacing w:before="240" w:after="240"/>
        <w:ind w:right="-170"/>
        <w:jc w:val="left"/>
        <w:rPr>
          <w:rFonts w:eastAsia="PMingLiU" w:cs="Calibri"/>
          <w:lang w:val="es-ES_tradnl"/>
        </w:rPr>
      </w:pPr>
      <w:r w:rsidRPr="000D2B28">
        <w:rPr>
          <w:lang w:val="es-ES_tradnl"/>
        </w:rPr>
        <w:t xml:space="preserve">El monitoreo desde el espacio y las observaciones desde aeronaves de la distribución de las nubes y otros parámetros derivados, como la cizalladura vertical del viento, la convergencia en niveles bajos, la divergencia en niveles </w:t>
      </w:r>
      <w:r w:rsidR="0061689C" w:rsidRPr="000D2B28">
        <w:rPr>
          <w:lang w:val="es-ES_tradnl"/>
        </w:rPr>
        <w:t xml:space="preserve">más </w:t>
      </w:r>
      <w:r w:rsidRPr="000D2B28">
        <w:rPr>
          <w:lang w:val="es-ES_tradnl"/>
        </w:rPr>
        <w:t>altos, la humedad y el calentamiento de la troposfera media y alta, la temperatura de la superficie del mar, entre otros, forman parte integrante de los datos básicos de diagnóstico sobre las regiones oceánicas con escasez de datos, donde se originan los ciclones tropicales.</w:t>
      </w:r>
    </w:p>
    <w:p w14:paraId="6655233D" w14:textId="77777777" w:rsidR="00ED579C" w:rsidRPr="000D2B28" w:rsidRDefault="00ED579C" w:rsidP="00ED579C">
      <w:pPr>
        <w:tabs>
          <w:tab w:val="clear" w:pos="1134"/>
        </w:tabs>
        <w:snapToGrid w:val="0"/>
        <w:spacing w:before="240" w:after="240"/>
        <w:ind w:right="-170"/>
        <w:jc w:val="left"/>
        <w:rPr>
          <w:rFonts w:eastAsia="PMingLiU" w:cs="Calibri"/>
          <w:lang w:val="es-ES_tradnl"/>
        </w:rPr>
      </w:pPr>
      <w:r w:rsidRPr="000D2B28">
        <w:rPr>
          <w:lang w:val="es-ES_tradnl"/>
        </w:rPr>
        <w:t>Los recursos que se ofrecen en el anexo 2 proporcionan un camino a seguir, incluida una forma de financiación del sistema de observación.</w:t>
      </w:r>
    </w:p>
    <w:p w14:paraId="6B35CC86" w14:textId="77777777" w:rsidR="00ED579C" w:rsidRPr="000D2B28" w:rsidRDefault="00ED579C" w:rsidP="00ED579C">
      <w:pPr>
        <w:pStyle w:val="WMOSubTitle2"/>
        <w:spacing w:before="240" w:after="240"/>
        <w:rPr>
          <w:lang w:val="es-ES_tradnl"/>
        </w:rPr>
      </w:pPr>
      <w:r w:rsidRPr="000D2B28">
        <w:rPr>
          <w:lang w:val="es-ES_tradnl"/>
        </w:rPr>
        <w:t>Predicciones</w:t>
      </w:r>
    </w:p>
    <w:p w14:paraId="09F42A11" w14:textId="74BF4012" w:rsidR="00ED579C" w:rsidRPr="000D2B28" w:rsidRDefault="00ED579C" w:rsidP="00ED579C">
      <w:pPr>
        <w:tabs>
          <w:tab w:val="clear" w:pos="1134"/>
        </w:tabs>
        <w:snapToGrid w:val="0"/>
        <w:spacing w:before="240" w:after="240"/>
        <w:ind w:right="-170"/>
        <w:jc w:val="left"/>
        <w:rPr>
          <w:rFonts w:eastAsia="PMingLiU" w:cs="Calibri"/>
          <w:lang w:val="es-ES_tradnl"/>
        </w:rPr>
      </w:pPr>
      <w:r w:rsidRPr="000D2B28">
        <w:rPr>
          <w:lang w:val="es-ES_tradnl"/>
        </w:rPr>
        <w:t xml:space="preserve">La capacidad de suministrar predicciones pertinentes, eficaces y </w:t>
      </w:r>
      <w:r w:rsidR="00966DEC" w:rsidRPr="000D2B28">
        <w:rPr>
          <w:lang w:val="es-ES_tradnl"/>
        </w:rPr>
        <w:t xml:space="preserve">de utilidad práctica </w:t>
      </w:r>
      <w:r w:rsidRPr="000D2B28">
        <w:rPr>
          <w:lang w:val="es-ES_tradnl"/>
        </w:rPr>
        <w:t xml:space="preserve">empieza por </w:t>
      </w:r>
      <w:r w:rsidR="0061689C" w:rsidRPr="000D2B28">
        <w:rPr>
          <w:lang w:val="es-ES_tradnl"/>
        </w:rPr>
        <w:t xml:space="preserve">la necesidad de </w:t>
      </w:r>
      <w:r w:rsidRPr="000D2B28">
        <w:rPr>
          <w:lang w:val="es-ES_tradnl"/>
        </w:rPr>
        <w:t>comprender cómo la atmósfera y el movimiento del agua en la Tierra, tanto en zonas continentales como en los océanos, afectan a las personas que se encuentran en peligro.</w:t>
      </w:r>
    </w:p>
    <w:p w14:paraId="76FE8B8A" w14:textId="62D71507" w:rsidR="00ED579C" w:rsidRPr="000D2B28" w:rsidRDefault="00ED579C" w:rsidP="00ED579C">
      <w:pPr>
        <w:tabs>
          <w:tab w:val="clear" w:pos="1134"/>
        </w:tabs>
        <w:snapToGrid w:val="0"/>
        <w:spacing w:before="240" w:after="240"/>
        <w:ind w:right="-170"/>
        <w:jc w:val="left"/>
        <w:rPr>
          <w:rFonts w:eastAsia="PMingLiU" w:cs="Calibri"/>
          <w:lang w:val="es-ES_tradnl"/>
        </w:rPr>
      </w:pPr>
      <w:r w:rsidRPr="000D2B28">
        <w:rPr>
          <w:lang w:val="es-ES_tradnl"/>
        </w:rPr>
        <w:t xml:space="preserve">Una predicción precisa de los ciclones tropicales determina la exactitud con la que se puede pronosticar el fenómeno de peligros múltiples, lo que, a su vez, influye en los posibles impactos en las comunidades afectadas. Algunas de </w:t>
      </w:r>
      <w:r w:rsidR="0061689C" w:rsidRPr="000D2B28">
        <w:rPr>
          <w:lang w:val="es-ES_tradnl"/>
        </w:rPr>
        <w:t xml:space="preserve">las </w:t>
      </w:r>
      <w:r w:rsidRPr="000D2B28">
        <w:rPr>
          <w:lang w:val="es-ES_tradnl"/>
        </w:rPr>
        <w:t xml:space="preserve">preguntas </w:t>
      </w:r>
      <w:r w:rsidR="0061689C" w:rsidRPr="000D2B28">
        <w:rPr>
          <w:lang w:val="es-ES_tradnl"/>
        </w:rPr>
        <w:t xml:space="preserve">que deben responderse </w:t>
      </w:r>
      <w:r w:rsidRPr="000D2B28">
        <w:rPr>
          <w:lang w:val="es-ES_tradnl"/>
        </w:rPr>
        <w:t>incluyen las siguientes:</w:t>
      </w:r>
    </w:p>
    <w:p w14:paraId="1E3C2445" w14:textId="77777777" w:rsidR="00ED579C" w:rsidRPr="000D2B28" w:rsidRDefault="00ED579C">
      <w:pPr>
        <w:numPr>
          <w:ilvl w:val="0"/>
          <w:numId w:val="5"/>
        </w:numPr>
        <w:tabs>
          <w:tab w:val="clear" w:pos="1134"/>
        </w:tabs>
        <w:snapToGrid w:val="0"/>
        <w:spacing w:before="240" w:after="240"/>
        <w:ind w:left="567" w:right="-170" w:hanging="567"/>
        <w:jc w:val="left"/>
        <w:rPr>
          <w:rFonts w:eastAsia="PMingLiU" w:cs="Times New Roman"/>
          <w:lang w:val="es-ES_tradnl"/>
        </w:rPr>
      </w:pPr>
      <w:r w:rsidRPr="000D2B28">
        <w:rPr>
          <w:lang w:val="es-ES_tradnl"/>
        </w:rPr>
        <w:t>¿Qué grado de acierto tiene la predicción de la trayectoria del ciclón tropical y la zona probable de llegada a tierra?</w:t>
      </w:r>
      <w:bookmarkStart w:id="75" w:name="_Int_3aSYIBEP"/>
      <w:bookmarkEnd w:id="75"/>
    </w:p>
    <w:p w14:paraId="04483DB7" w14:textId="77777777" w:rsidR="00ED579C" w:rsidRPr="000D2B28" w:rsidRDefault="00ED579C">
      <w:pPr>
        <w:numPr>
          <w:ilvl w:val="0"/>
          <w:numId w:val="5"/>
        </w:numPr>
        <w:tabs>
          <w:tab w:val="clear" w:pos="1134"/>
        </w:tabs>
        <w:snapToGrid w:val="0"/>
        <w:spacing w:before="240" w:after="240"/>
        <w:ind w:left="567" w:right="-170" w:hanging="567"/>
        <w:jc w:val="left"/>
        <w:rPr>
          <w:rFonts w:eastAsia="PMingLiU" w:cs="Calibri"/>
          <w:lang w:val="es-ES_tradnl"/>
        </w:rPr>
      </w:pPr>
      <w:r w:rsidRPr="000D2B28">
        <w:rPr>
          <w:lang w:val="es-ES_tradnl"/>
        </w:rPr>
        <w:t>¿Qué grado de acierto tiene la predicción de la velocidad y la intensidad del ciclón tropical?</w:t>
      </w:r>
    </w:p>
    <w:p w14:paraId="6274565E" w14:textId="68D53218" w:rsidR="00ED579C" w:rsidRPr="000D2B28" w:rsidRDefault="00ED579C">
      <w:pPr>
        <w:numPr>
          <w:ilvl w:val="0"/>
          <w:numId w:val="5"/>
        </w:numPr>
        <w:tabs>
          <w:tab w:val="clear" w:pos="1134"/>
        </w:tabs>
        <w:snapToGrid w:val="0"/>
        <w:spacing w:before="240" w:after="240"/>
        <w:ind w:left="567" w:right="-170" w:hanging="567"/>
        <w:jc w:val="left"/>
        <w:rPr>
          <w:rFonts w:eastAsia="PMingLiU" w:cs="Calibri"/>
          <w:lang w:val="es-ES_tradnl"/>
        </w:rPr>
      </w:pPr>
      <w:r w:rsidRPr="000D2B28">
        <w:rPr>
          <w:lang w:val="es-ES_tradnl"/>
        </w:rPr>
        <w:t>¿Qué grado de acierto tienen la velocidad del viento, las precipitaciones y las mareas de tormenta, tanto en términos de</w:t>
      </w:r>
      <w:r w:rsidR="002A0129" w:rsidRPr="000D2B28">
        <w:rPr>
          <w:lang w:val="es-ES_tradnl"/>
        </w:rPr>
        <w:t>l</w:t>
      </w:r>
      <w:r w:rsidRPr="000D2B28">
        <w:rPr>
          <w:lang w:val="es-ES_tradnl"/>
        </w:rPr>
        <w:t xml:space="preserve"> </w:t>
      </w:r>
      <w:r w:rsidR="00394B2D" w:rsidRPr="000D2B28">
        <w:rPr>
          <w:lang w:val="es-ES_tradnl"/>
        </w:rPr>
        <w:t xml:space="preserve">momento </w:t>
      </w:r>
      <w:r w:rsidRPr="000D2B28">
        <w:rPr>
          <w:lang w:val="es-ES_tradnl"/>
        </w:rPr>
        <w:t>(es decir, cuándo es probable que afecten a las personas) como de espacio (es decir, la superficie que afectará estos peligros asociados)?</w:t>
      </w:r>
    </w:p>
    <w:p w14:paraId="24223987" w14:textId="7D15C759" w:rsidR="00ED579C" w:rsidRPr="000D2B28" w:rsidRDefault="00ED579C">
      <w:pPr>
        <w:numPr>
          <w:ilvl w:val="0"/>
          <w:numId w:val="5"/>
        </w:numPr>
        <w:tabs>
          <w:tab w:val="clear" w:pos="1134"/>
        </w:tabs>
        <w:snapToGrid w:val="0"/>
        <w:spacing w:before="240" w:after="240"/>
        <w:ind w:left="567" w:right="-170" w:hanging="567"/>
        <w:jc w:val="left"/>
        <w:rPr>
          <w:rFonts w:eastAsia="PMingLiU" w:cs="Calibri"/>
          <w:lang w:val="es-ES_tradnl"/>
        </w:rPr>
      </w:pPr>
      <w:r w:rsidRPr="000D2B28">
        <w:rPr>
          <w:lang w:val="es-ES_tradnl"/>
        </w:rPr>
        <w:t xml:space="preserve">¿Qué nivel de conocimientos se tiene de las interacciones unidireccionales y multidireccionales entre estas diferentes variables pertinentes para el ciclón tropical y </w:t>
      </w:r>
      <w:r w:rsidR="002A0129" w:rsidRPr="000D2B28">
        <w:rPr>
          <w:lang w:val="es-ES_tradnl"/>
        </w:rPr>
        <w:t xml:space="preserve">cómo </w:t>
      </w:r>
      <w:r w:rsidRPr="000D2B28">
        <w:rPr>
          <w:lang w:val="es-ES_tradnl"/>
        </w:rPr>
        <w:t>se reflejan en los modelos?</w:t>
      </w:r>
    </w:p>
    <w:p w14:paraId="5005C0AA" w14:textId="77777777" w:rsidR="00ED579C" w:rsidRPr="000D2B28" w:rsidRDefault="00ED579C">
      <w:pPr>
        <w:numPr>
          <w:ilvl w:val="0"/>
          <w:numId w:val="5"/>
        </w:numPr>
        <w:tabs>
          <w:tab w:val="clear" w:pos="1134"/>
        </w:tabs>
        <w:snapToGrid w:val="0"/>
        <w:spacing w:before="240" w:after="240"/>
        <w:ind w:left="567" w:right="-170" w:hanging="567"/>
        <w:jc w:val="left"/>
        <w:rPr>
          <w:rFonts w:eastAsia="PMingLiU" w:cs="Calibri"/>
          <w:lang w:val="es-ES_tradnl"/>
        </w:rPr>
      </w:pPr>
      <w:r w:rsidRPr="000D2B28">
        <w:rPr>
          <w:lang w:val="es-ES_tradnl"/>
        </w:rPr>
        <w:t>¿Qué modelos o combinaciones de modelos ofrecen el mayor grado de acierto para los distintos componentes del ciclón tropical de peligros múltiples?</w:t>
      </w:r>
    </w:p>
    <w:p w14:paraId="07BD24AF" w14:textId="77777777" w:rsidR="00ED579C" w:rsidRPr="000D2B28" w:rsidRDefault="00ED579C">
      <w:pPr>
        <w:numPr>
          <w:ilvl w:val="0"/>
          <w:numId w:val="5"/>
        </w:numPr>
        <w:tabs>
          <w:tab w:val="clear" w:pos="1134"/>
        </w:tabs>
        <w:snapToGrid w:val="0"/>
        <w:spacing w:before="240" w:after="240"/>
        <w:ind w:left="567" w:right="-170" w:hanging="567"/>
        <w:jc w:val="left"/>
        <w:rPr>
          <w:rFonts w:eastAsia="PMingLiU" w:cs="Calibri"/>
          <w:lang w:val="es-ES_tradnl"/>
        </w:rPr>
      </w:pPr>
      <w:r w:rsidRPr="000D2B28">
        <w:rPr>
          <w:lang w:val="es-ES_tradnl"/>
        </w:rPr>
        <w:t>¿Qué papel cumplen las observaciones en la mejora de la predicción de peligros múltiples, tanto para los peligros simultáneos como para los peligros en cascada?</w:t>
      </w:r>
    </w:p>
    <w:p w14:paraId="7E3508C4" w14:textId="77777777" w:rsidR="00ED579C" w:rsidRPr="000D2B28" w:rsidRDefault="00ED579C">
      <w:pPr>
        <w:numPr>
          <w:ilvl w:val="0"/>
          <w:numId w:val="5"/>
        </w:numPr>
        <w:tabs>
          <w:tab w:val="clear" w:pos="1134"/>
        </w:tabs>
        <w:snapToGrid w:val="0"/>
        <w:spacing w:before="240" w:after="240"/>
        <w:ind w:left="567" w:right="-170" w:hanging="567"/>
        <w:jc w:val="left"/>
        <w:rPr>
          <w:rFonts w:eastAsia="PMingLiU" w:cs="Calibri"/>
          <w:lang w:val="es-ES_tradnl"/>
        </w:rPr>
      </w:pPr>
      <w:r w:rsidRPr="000D2B28">
        <w:rPr>
          <w:lang w:val="es-ES_tradnl"/>
        </w:rPr>
        <w:t>¿Cómo influyen las incertidumbres en la predicción de peligros simultáneos y en cascada, y cómo influyen estas incertidumbres en los escenarios de riesgos e impactos?</w:t>
      </w:r>
    </w:p>
    <w:p w14:paraId="539E3413" w14:textId="77777777" w:rsidR="00ED579C" w:rsidRPr="000D2B28" w:rsidRDefault="00ED579C" w:rsidP="00ED579C">
      <w:pPr>
        <w:tabs>
          <w:tab w:val="clear" w:pos="1134"/>
        </w:tabs>
        <w:snapToGrid w:val="0"/>
        <w:spacing w:before="240" w:after="240"/>
        <w:ind w:right="-170"/>
        <w:jc w:val="left"/>
        <w:rPr>
          <w:rFonts w:eastAsia="PMingLiU" w:cs="Calibri"/>
          <w:lang w:val="es-ES_tradnl"/>
        </w:rPr>
      </w:pPr>
      <w:r w:rsidRPr="000D2B28">
        <w:rPr>
          <w:lang w:val="es-ES_tradnl"/>
        </w:rPr>
        <w:t>Las técnicas empíricas, estadísticas, numéricas y las nuevas técnicas incipientes, como la inteligencia artificial y el aprendizaje automático, son métodos en boga para la predicción de la trayectoria, la intensidad, la llegada a tierra y los peligros múltiples (marea de tormenta, vientos huracanados y lluvias torrenciales).</w:t>
      </w:r>
    </w:p>
    <w:p w14:paraId="774093E4" w14:textId="0354F87A"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t>Se ha</w:t>
      </w:r>
      <w:r w:rsidR="002A0129" w:rsidRPr="000D2B28">
        <w:rPr>
          <w:lang w:val="es-ES_tradnl"/>
        </w:rPr>
        <w:t>n realizado muchas investigaciones</w:t>
      </w:r>
      <w:r w:rsidRPr="000D2B28">
        <w:rPr>
          <w:lang w:val="es-ES_tradnl"/>
        </w:rPr>
        <w:t xml:space="preserve"> para comprender las interacciones y las relaciones entre los ciclones tropicales y sus peligros </w:t>
      </w:r>
      <w:r w:rsidR="002A0129" w:rsidRPr="000D2B28">
        <w:rPr>
          <w:lang w:val="es-ES_tradnl"/>
        </w:rPr>
        <w:t xml:space="preserve">conexos </w:t>
      </w:r>
      <w:r w:rsidRPr="000D2B28">
        <w:rPr>
          <w:lang w:val="es-ES_tradnl"/>
        </w:rPr>
        <w:t xml:space="preserve">(es decir, viento, precipitaciones y mareas de tormenta). Por ejemplo, en el trabajo de Chen y otros (2010), se analizaron los mecanismos físicos de las precipitaciones asociadas a los ciclones tropicales que tocan tierra y se </w:t>
      </w:r>
      <w:r w:rsidR="002A0129" w:rsidRPr="000D2B28">
        <w:rPr>
          <w:lang w:val="es-ES_tradnl"/>
        </w:rPr>
        <w:t xml:space="preserve">determinó </w:t>
      </w:r>
      <w:r w:rsidRPr="000D2B28">
        <w:rPr>
          <w:lang w:val="es-ES_tradnl"/>
        </w:rPr>
        <w:t xml:space="preserve">que las tasas de precipitación están relacionadas no solo con la intensidad del ciclón tropical, </w:t>
      </w:r>
      <w:r w:rsidRPr="000D2B28">
        <w:rPr>
          <w:lang w:val="es-ES_tradnl"/>
        </w:rPr>
        <w:lastRenderedPageBreak/>
        <w:t xml:space="preserve">sino que también </w:t>
      </w:r>
      <w:r w:rsidR="002A0129" w:rsidRPr="000D2B28">
        <w:rPr>
          <w:lang w:val="es-ES_tradnl"/>
        </w:rPr>
        <w:t>reciben la influencia</w:t>
      </w:r>
      <w:r w:rsidRPr="000D2B28">
        <w:rPr>
          <w:lang w:val="es-ES_tradnl"/>
        </w:rPr>
        <w:t xml:space="preserve"> </w:t>
      </w:r>
      <w:r w:rsidR="002A0129" w:rsidRPr="000D2B28">
        <w:rPr>
          <w:lang w:val="es-ES_tradnl"/>
        </w:rPr>
        <w:t>d</w:t>
      </w:r>
      <w:r w:rsidRPr="000D2B28">
        <w:rPr>
          <w:lang w:val="es-ES_tradnl"/>
        </w:rPr>
        <w:t>el transporte de humedad y la liberación de calor latente. Se han establecido algunos vínculos entre la temperatura de la superficie del mar y la zona de precipitaciones del ciclón tropical y la magnitud de los vientos en los trópicos (Lin y otros, 2015). En el caso de las mareas de tormenta relacionadas con el ciclón tropical, hay varios factores determinantes, como la velocidad máxima del viento, la presión central y la magnitud de la tormenta (</w:t>
      </w:r>
      <w:proofErr w:type="spellStart"/>
      <w:r w:rsidRPr="000D2B28">
        <w:rPr>
          <w:lang w:val="es-ES_tradnl"/>
        </w:rPr>
        <w:t>Irish</w:t>
      </w:r>
      <w:proofErr w:type="spellEnd"/>
      <w:r w:rsidRPr="000D2B28">
        <w:rPr>
          <w:lang w:val="es-ES_tradnl"/>
        </w:rPr>
        <w:t xml:space="preserve"> y otros, 2008), la velocidad del movimiento (Rego y Li, 2009) y el ángulo de aproximación hacia la costa y la geografía circundante (por ejemplo, la forma de la línea de costa, </w:t>
      </w:r>
      <w:r w:rsidR="00167FD8" w:rsidRPr="000D2B28">
        <w:rPr>
          <w:lang w:val="es-ES_tradnl"/>
        </w:rPr>
        <w:t>los rasgos</w:t>
      </w:r>
      <w:r w:rsidRPr="000D2B28">
        <w:rPr>
          <w:lang w:val="es-ES_tradnl"/>
        </w:rPr>
        <w:t xml:space="preserve"> coster</w:t>
      </w:r>
      <w:r w:rsidR="00167FD8" w:rsidRPr="000D2B28">
        <w:rPr>
          <w:lang w:val="es-ES_tradnl"/>
        </w:rPr>
        <w:t>o</w:t>
      </w:r>
      <w:r w:rsidRPr="000D2B28">
        <w:rPr>
          <w:lang w:val="es-ES_tradnl"/>
        </w:rPr>
        <w:t xml:space="preserve">s, la morfología de alta mar), que pueden influir en la altura y el alcance de la marejada. En términos de predicción en tiempo real, </w:t>
      </w:r>
      <w:proofErr w:type="spellStart"/>
      <w:r w:rsidRPr="000D2B28">
        <w:rPr>
          <w:lang w:val="es-ES_tradnl"/>
        </w:rPr>
        <w:t>Knaff</w:t>
      </w:r>
      <w:proofErr w:type="spellEnd"/>
      <w:r w:rsidRPr="000D2B28">
        <w:rPr>
          <w:lang w:val="es-ES_tradnl"/>
        </w:rPr>
        <w:t xml:space="preserve"> y otros (2016) ilustran la importancia de estimar correctamente los radios de</w:t>
      </w:r>
      <w:r w:rsidR="00167FD8" w:rsidRPr="000D2B28">
        <w:rPr>
          <w:lang w:val="es-ES_tradnl"/>
        </w:rPr>
        <w:t>l</w:t>
      </w:r>
      <w:r w:rsidRPr="000D2B28">
        <w:rPr>
          <w:lang w:val="es-ES_tradnl"/>
        </w:rPr>
        <w:t xml:space="preserve"> viento del ciclón tropical, de modo que pueda</w:t>
      </w:r>
      <w:r w:rsidR="00167FD8" w:rsidRPr="000D2B28">
        <w:rPr>
          <w:lang w:val="es-ES_tradnl"/>
        </w:rPr>
        <w:t>n</w:t>
      </w:r>
      <w:r w:rsidRPr="000D2B28">
        <w:rPr>
          <w:lang w:val="es-ES_tradnl"/>
        </w:rPr>
        <w:t xml:space="preserve"> fundamentar</w:t>
      </w:r>
      <w:r w:rsidR="00167FD8" w:rsidRPr="000D2B28">
        <w:rPr>
          <w:lang w:val="es-ES_tradnl"/>
        </w:rPr>
        <w:t>se</w:t>
      </w:r>
      <w:r w:rsidRPr="000D2B28">
        <w:rPr>
          <w:lang w:val="es-ES_tradnl"/>
        </w:rPr>
        <w:t xml:space="preserve"> los avisos y proporcionar</w:t>
      </w:r>
      <w:r w:rsidR="00167FD8" w:rsidRPr="000D2B28">
        <w:rPr>
          <w:lang w:val="es-ES_tradnl"/>
        </w:rPr>
        <w:t>se</w:t>
      </w:r>
      <w:r w:rsidRPr="000D2B28">
        <w:rPr>
          <w:lang w:val="es-ES_tradnl"/>
        </w:rPr>
        <w:t xml:space="preserve"> </w:t>
      </w:r>
      <w:r w:rsidR="00167FD8" w:rsidRPr="000D2B28">
        <w:rPr>
          <w:lang w:val="es-ES_tradnl"/>
        </w:rPr>
        <w:t xml:space="preserve">las </w:t>
      </w:r>
      <w:r w:rsidRPr="000D2B28">
        <w:rPr>
          <w:lang w:val="es-ES_tradnl"/>
        </w:rPr>
        <w:t xml:space="preserve">condiciones iniciales para las aplicaciones posteriores, incluidas las probabilidades de la velocidad del viento y la predicción de olas. Existe un amplio consenso sobre el hecho de que los datos de entrada (es decir, la trayectoria del ciclón tropical, los vientos de superficie y la presión) utilizados para ejecutar los modelos de avisos de mareas de tormenta (por ejemplo, </w:t>
      </w:r>
      <w:proofErr w:type="spellStart"/>
      <w:r w:rsidRPr="000D2B28">
        <w:rPr>
          <w:lang w:val="es-ES_tradnl"/>
        </w:rPr>
        <w:t>Murty</w:t>
      </w:r>
      <w:proofErr w:type="spellEnd"/>
      <w:r w:rsidRPr="000D2B28">
        <w:rPr>
          <w:lang w:val="es-ES_tradnl"/>
        </w:rPr>
        <w:t xml:space="preserve"> y otros, 2017) y otros modelos de peligros aguas abajo, tendrán un</w:t>
      </w:r>
      <w:r w:rsidR="00DC4F9E" w:rsidRPr="000D2B28">
        <w:rPr>
          <w:lang w:val="es-ES_tradnl"/>
        </w:rPr>
        <w:t>a</w:t>
      </w:r>
      <w:r w:rsidRPr="000D2B28">
        <w:rPr>
          <w:lang w:val="es-ES_tradnl"/>
        </w:rPr>
        <w:t xml:space="preserve"> </w:t>
      </w:r>
      <w:r w:rsidR="00DC4F9E" w:rsidRPr="000D2B28">
        <w:rPr>
          <w:lang w:val="es-ES_tradnl"/>
        </w:rPr>
        <w:t>repercusión</w:t>
      </w:r>
      <w:r w:rsidRPr="000D2B28">
        <w:rPr>
          <w:lang w:val="es-ES_tradnl"/>
        </w:rPr>
        <w:t xml:space="preserve"> direct</w:t>
      </w:r>
      <w:r w:rsidR="00DC4F9E" w:rsidRPr="000D2B28">
        <w:rPr>
          <w:lang w:val="es-ES_tradnl"/>
        </w:rPr>
        <w:t>a</w:t>
      </w:r>
      <w:r w:rsidRPr="000D2B28">
        <w:rPr>
          <w:lang w:val="es-ES_tradnl"/>
        </w:rPr>
        <w:t xml:space="preserve"> en las predicciones y, por lo tanto, en la </w:t>
      </w:r>
      <w:r w:rsidR="00167FD8" w:rsidRPr="000D2B28">
        <w:rPr>
          <w:lang w:val="es-ES_tradnl"/>
        </w:rPr>
        <w:t xml:space="preserve">exactitud </w:t>
      </w:r>
      <w:r w:rsidRPr="000D2B28">
        <w:rPr>
          <w:lang w:val="es-ES_tradnl"/>
        </w:rPr>
        <w:t xml:space="preserve">de los avisos. Si se comprende qué partes de la cadena de predicción influirían en mayor medida en la predictibilidad de varios peligros simultáneos y en cascada, se mejoran la comunicación </w:t>
      </w:r>
      <w:r w:rsidR="00C7064E" w:rsidRPr="000D2B28">
        <w:rPr>
          <w:lang w:val="es-ES_tradnl"/>
        </w:rPr>
        <w:t>de</w:t>
      </w:r>
      <w:r w:rsidRPr="000D2B28">
        <w:rPr>
          <w:lang w:val="es-ES_tradnl"/>
        </w:rPr>
        <w:t xml:space="preserve"> los peligros múltiples y la posterior toma de decisiones.</w:t>
      </w:r>
    </w:p>
    <w:p w14:paraId="03768D9D" w14:textId="5963B207"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t>Para tener éxito en el desarrollo y la mejora de los SMHN, se necesitan una formación y una aplicación adecuadas. En el anexo 2 se ofrecen numerosos enlaces de referencia.</w:t>
      </w:r>
    </w:p>
    <w:p w14:paraId="76237635" w14:textId="77777777" w:rsidR="00ED579C" w:rsidRPr="000D2B28" w:rsidRDefault="00ED579C" w:rsidP="00ED579C">
      <w:pPr>
        <w:pStyle w:val="WMOSubTitle2"/>
        <w:spacing w:before="240"/>
        <w:rPr>
          <w:lang w:val="es-ES_tradnl"/>
        </w:rPr>
      </w:pPr>
      <w:r w:rsidRPr="000D2B28">
        <w:rPr>
          <w:lang w:val="es-ES_tradnl"/>
        </w:rPr>
        <w:t>Metodologías de alerta temprana</w:t>
      </w:r>
    </w:p>
    <w:p w14:paraId="497AB59B" w14:textId="6E643B5A" w:rsidR="00ED579C" w:rsidRPr="000D2B28" w:rsidRDefault="00ED579C" w:rsidP="00ED579C">
      <w:pPr>
        <w:tabs>
          <w:tab w:val="clear" w:pos="1134"/>
        </w:tabs>
        <w:snapToGrid w:val="0"/>
        <w:spacing w:before="240" w:after="240"/>
        <w:ind w:right="-170"/>
        <w:jc w:val="left"/>
        <w:rPr>
          <w:rFonts w:eastAsia="Times New Roman" w:cs="Calibri"/>
          <w:lang w:val="es-ES_tradnl"/>
        </w:rPr>
      </w:pPr>
      <w:r w:rsidRPr="000D2B28">
        <w:rPr>
          <w:lang w:val="es-ES_tradnl"/>
        </w:rPr>
        <w:t xml:space="preserve">Para que las personas en peligro puedan prepararse para un fenómeno, es necesario obtener información oportuna y pertinente sobre los peligros inminentes. Se puede obtener orientación del Proyecto de Demostración de Predicción de Inundaciones Costeras (CIFDP). Las orientaciones del CIFDP facilitan la </w:t>
      </w:r>
      <w:r w:rsidR="00466051" w:rsidRPr="000D2B28">
        <w:rPr>
          <w:lang w:val="es-ES_tradnl"/>
        </w:rPr>
        <w:t xml:space="preserve">creación </w:t>
      </w:r>
      <w:r w:rsidRPr="000D2B28">
        <w:rPr>
          <w:lang w:val="es-ES_tradnl"/>
        </w:rPr>
        <w:t xml:space="preserve">y la puesta en marcha de servicios de avisos de ciclones tropicales, con el objetivo de operar y mantener un sistema de predicción fiable que sirva de base para la toma de decisiones </w:t>
      </w:r>
      <w:r w:rsidR="00466051" w:rsidRPr="000D2B28">
        <w:rPr>
          <w:lang w:val="es-ES_tradnl"/>
        </w:rPr>
        <w:t xml:space="preserve">en el ámbito </w:t>
      </w:r>
      <w:r w:rsidRPr="000D2B28">
        <w:rPr>
          <w:lang w:val="es-ES_tradnl"/>
        </w:rPr>
        <w:t>nacional a través de las siguientes acciones:</w:t>
      </w:r>
    </w:p>
    <w:p w14:paraId="0395D9F2" w14:textId="77777777" w:rsidR="00ED579C" w:rsidRPr="000D2B28" w:rsidRDefault="00ED579C">
      <w:pPr>
        <w:numPr>
          <w:ilvl w:val="0"/>
          <w:numId w:val="1"/>
        </w:numPr>
        <w:shd w:val="clear" w:color="auto" w:fill="FFFFFF"/>
        <w:tabs>
          <w:tab w:val="clear" w:pos="720"/>
          <w:tab w:val="clear" w:pos="1134"/>
          <w:tab w:val="left" w:pos="567"/>
        </w:tabs>
        <w:snapToGrid w:val="0"/>
        <w:spacing w:before="240" w:after="240"/>
        <w:ind w:left="567" w:right="-170" w:hanging="567"/>
        <w:jc w:val="left"/>
        <w:rPr>
          <w:rFonts w:eastAsia="Times New Roman" w:cs="Calibri"/>
          <w:lang w:val="es-ES_tradnl"/>
        </w:rPr>
      </w:pPr>
      <w:r w:rsidRPr="000D2B28">
        <w:rPr>
          <w:lang w:val="es-ES_tradnl"/>
        </w:rPr>
        <w:t>la determinación de los requisitos nacionales y regionales, en particular las necesidades de los usuarios;</w:t>
      </w:r>
    </w:p>
    <w:p w14:paraId="26D6DC34" w14:textId="77777777" w:rsidR="00ED579C" w:rsidRPr="000D2B28" w:rsidRDefault="00ED579C">
      <w:pPr>
        <w:numPr>
          <w:ilvl w:val="0"/>
          <w:numId w:val="1"/>
        </w:numPr>
        <w:shd w:val="clear" w:color="auto" w:fill="FFFFFF"/>
        <w:tabs>
          <w:tab w:val="clear" w:pos="720"/>
          <w:tab w:val="clear" w:pos="1134"/>
          <w:tab w:val="left" w:pos="567"/>
        </w:tabs>
        <w:snapToGrid w:val="0"/>
        <w:spacing w:before="240" w:after="240"/>
        <w:ind w:left="567" w:right="-170" w:hanging="567"/>
        <w:jc w:val="left"/>
        <w:rPr>
          <w:rFonts w:eastAsia="Times New Roman" w:cs="Calibri"/>
          <w:lang w:val="es-ES_tradnl"/>
        </w:rPr>
      </w:pPr>
      <w:r w:rsidRPr="000D2B28">
        <w:rPr>
          <w:lang w:val="es-ES_tradnl"/>
        </w:rPr>
        <w:t>el fomento de la plena participación de todos los asociados;</w:t>
      </w:r>
    </w:p>
    <w:p w14:paraId="1BCA6EB7" w14:textId="7E6746A2" w:rsidR="00ED579C" w:rsidRPr="000D2B28" w:rsidRDefault="00ED579C">
      <w:pPr>
        <w:numPr>
          <w:ilvl w:val="0"/>
          <w:numId w:val="1"/>
        </w:numPr>
        <w:shd w:val="clear" w:color="auto" w:fill="FFFFFF"/>
        <w:tabs>
          <w:tab w:val="clear" w:pos="720"/>
          <w:tab w:val="clear" w:pos="1134"/>
          <w:tab w:val="left" w:pos="567"/>
        </w:tabs>
        <w:snapToGrid w:val="0"/>
        <w:spacing w:before="240" w:after="240"/>
        <w:ind w:left="567" w:right="-170" w:hanging="567"/>
        <w:jc w:val="left"/>
        <w:rPr>
          <w:rFonts w:eastAsia="Times New Roman" w:cs="Calibri"/>
          <w:lang w:val="es-ES_tradnl"/>
        </w:rPr>
      </w:pPr>
      <w:r w:rsidRPr="000D2B28">
        <w:rPr>
          <w:lang w:val="es-ES_tradnl"/>
        </w:rPr>
        <w:t>la implantación de sistemas operativos de predicción y aviso de inundaciones costeras de extremo a extremo;</w:t>
      </w:r>
    </w:p>
    <w:p w14:paraId="40062252" w14:textId="110D0310" w:rsidR="00ED579C" w:rsidRPr="000D2B28" w:rsidRDefault="00ED579C">
      <w:pPr>
        <w:numPr>
          <w:ilvl w:val="0"/>
          <w:numId w:val="1"/>
        </w:numPr>
        <w:shd w:val="clear" w:color="auto" w:fill="FFFFFF"/>
        <w:tabs>
          <w:tab w:val="clear" w:pos="720"/>
          <w:tab w:val="clear" w:pos="1134"/>
          <w:tab w:val="left" w:pos="567"/>
        </w:tabs>
        <w:snapToGrid w:val="0"/>
        <w:spacing w:before="240" w:after="240"/>
        <w:ind w:left="567" w:right="-170" w:hanging="567"/>
        <w:jc w:val="left"/>
        <w:rPr>
          <w:rFonts w:eastAsia="Times New Roman" w:cs="Calibri"/>
          <w:lang w:val="es-ES_tradnl"/>
        </w:rPr>
      </w:pPr>
      <w:r w:rsidRPr="000D2B28">
        <w:rPr>
          <w:lang w:val="es-ES_tradnl"/>
        </w:rPr>
        <w:t xml:space="preserve">la </w:t>
      </w:r>
      <w:r w:rsidR="00DC3BF6" w:rsidRPr="000D2B28">
        <w:rPr>
          <w:lang w:val="es-ES_tradnl"/>
        </w:rPr>
        <w:t xml:space="preserve">organización de la </w:t>
      </w:r>
      <w:r w:rsidRPr="000D2B28">
        <w:rPr>
          <w:lang w:val="es-ES_tradnl"/>
        </w:rPr>
        <w:t>cooperación entre disciplinas científicas y comunidades de usuarios;</w:t>
      </w:r>
    </w:p>
    <w:p w14:paraId="465F7456" w14:textId="7FECCACB" w:rsidR="00ED579C" w:rsidRPr="000D2B28" w:rsidRDefault="00ED579C">
      <w:pPr>
        <w:numPr>
          <w:ilvl w:val="0"/>
          <w:numId w:val="1"/>
        </w:numPr>
        <w:shd w:val="clear" w:color="auto" w:fill="FFFFFF"/>
        <w:tabs>
          <w:tab w:val="clear" w:pos="720"/>
          <w:tab w:val="clear" w:pos="1134"/>
          <w:tab w:val="left" w:pos="567"/>
        </w:tabs>
        <w:snapToGrid w:val="0"/>
        <w:spacing w:before="240" w:after="240"/>
        <w:ind w:left="567" w:right="-170" w:hanging="567"/>
        <w:jc w:val="left"/>
        <w:rPr>
          <w:rFonts w:eastAsia="Times New Roman" w:cs="Calibri"/>
          <w:lang w:val="es-ES_tradnl"/>
        </w:rPr>
      </w:pPr>
      <w:r w:rsidRPr="000D2B28">
        <w:rPr>
          <w:lang w:val="es-ES_tradnl"/>
        </w:rPr>
        <w:t>la creación de plataformas de comunicación entre investigadores, meteorólogos y</w:t>
      </w:r>
      <w:r w:rsidR="006C4538" w:rsidRPr="000D2B28">
        <w:rPr>
          <w:lang w:val="es-ES_tradnl"/>
        </w:rPr>
        <w:t xml:space="preserve"> encargados de la gestión</w:t>
      </w:r>
      <w:r w:rsidRPr="000D2B28">
        <w:rPr>
          <w:lang w:val="es-ES_tradnl"/>
        </w:rPr>
        <w:t xml:space="preserve"> de desastres que participan en la gestión de inundaciones costeras;</w:t>
      </w:r>
    </w:p>
    <w:p w14:paraId="56FEEB32" w14:textId="77777777" w:rsidR="00ED579C" w:rsidRPr="000D2B28" w:rsidRDefault="00ED579C">
      <w:pPr>
        <w:numPr>
          <w:ilvl w:val="0"/>
          <w:numId w:val="1"/>
        </w:numPr>
        <w:shd w:val="clear" w:color="auto" w:fill="FFFFFF"/>
        <w:tabs>
          <w:tab w:val="clear" w:pos="720"/>
          <w:tab w:val="clear" w:pos="1134"/>
          <w:tab w:val="left" w:pos="567"/>
        </w:tabs>
        <w:snapToGrid w:val="0"/>
        <w:spacing w:before="240" w:after="240"/>
        <w:ind w:left="567" w:right="-170" w:hanging="567"/>
        <w:jc w:val="left"/>
        <w:rPr>
          <w:rFonts w:eastAsia="Times New Roman" w:cs="Calibri"/>
          <w:lang w:val="es-ES_tradnl"/>
        </w:rPr>
      </w:pPr>
      <w:r w:rsidRPr="000D2B28">
        <w:rPr>
          <w:lang w:val="es-ES_tradnl"/>
        </w:rPr>
        <w:t>la transferencia de tecnología a los países participantes; y</w:t>
      </w:r>
    </w:p>
    <w:p w14:paraId="0C91C2D8" w14:textId="68F8984F" w:rsidR="00ED579C" w:rsidRPr="000D2B28" w:rsidRDefault="00ED579C">
      <w:pPr>
        <w:numPr>
          <w:ilvl w:val="0"/>
          <w:numId w:val="1"/>
        </w:numPr>
        <w:shd w:val="clear" w:color="auto" w:fill="FFFFFF"/>
        <w:tabs>
          <w:tab w:val="clear" w:pos="720"/>
          <w:tab w:val="clear" w:pos="1134"/>
          <w:tab w:val="left" w:pos="567"/>
        </w:tabs>
        <w:snapToGrid w:val="0"/>
        <w:spacing w:before="240" w:after="240"/>
        <w:ind w:left="567" w:right="-170" w:hanging="567"/>
        <w:jc w:val="left"/>
        <w:rPr>
          <w:rFonts w:eastAsia="Times New Roman" w:cs="Calibri"/>
          <w:lang w:val="es-ES_tradnl"/>
        </w:rPr>
      </w:pPr>
      <w:r w:rsidRPr="000D2B28">
        <w:rPr>
          <w:lang w:val="es-ES_tradnl"/>
        </w:rPr>
        <w:t xml:space="preserve">el suministro de formación especializada para operadores, pronosticadores y </w:t>
      </w:r>
      <w:r w:rsidR="006C4538" w:rsidRPr="000D2B28">
        <w:rPr>
          <w:lang w:val="es-ES_tradnl"/>
        </w:rPr>
        <w:t xml:space="preserve">encargados de la </w:t>
      </w:r>
      <w:r w:rsidRPr="000D2B28">
        <w:rPr>
          <w:lang w:val="es-ES_tradnl"/>
        </w:rPr>
        <w:t>gest</w:t>
      </w:r>
      <w:r w:rsidR="006C4538" w:rsidRPr="000D2B28">
        <w:rPr>
          <w:lang w:val="es-ES_tradnl"/>
        </w:rPr>
        <w:t>ión</w:t>
      </w:r>
      <w:r w:rsidRPr="000D2B28">
        <w:rPr>
          <w:lang w:val="es-ES_tradnl"/>
        </w:rPr>
        <w:t xml:space="preserve"> de desastres.</w:t>
      </w:r>
    </w:p>
    <w:p w14:paraId="4EEC9E9A" w14:textId="5C1DA2CC" w:rsidR="00ED579C" w:rsidRPr="000D2B28" w:rsidRDefault="00ED579C" w:rsidP="00ED579C">
      <w:pPr>
        <w:tabs>
          <w:tab w:val="clear" w:pos="1134"/>
        </w:tabs>
        <w:snapToGrid w:val="0"/>
        <w:spacing w:before="240" w:after="240"/>
        <w:ind w:right="-170"/>
        <w:jc w:val="left"/>
        <w:rPr>
          <w:rFonts w:eastAsia="PMingLiU" w:cs="Calibri"/>
          <w:lang w:val="es-ES_tradnl"/>
        </w:rPr>
      </w:pPr>
      <w:r w:rsidRPr="000D2B28">
        <w:rPr>
          <w:lang w:val="es-ES_tradnl"/>
        </w:rPr>
        <w:t xml:space="preserve">Como se ha mencionado anteriormente, </w:t>
      </w:r>
      <w:r w:rsidR="0088478C" w:rsidRPr="000D2B28">
        <w:rPr>
          <w:lang w:val="es-ES_tradnl"/>
        </w:rPr>
        <w:t xml:space="preserve">en </w:t>
      </w:r>
      <w:r w:rsidRPr="000D2B28">
        <w:rPr>
          <w:lang w:val="es-ES_tradnl"/>
        </w:rPr>
        <w:t xml:space="preserve">la orientación proporcionada en el </w:t>
      </w:r>
      <w:hyperlink r:id="rId65" w:history="1">
        <w:r w:rsidRPr="000D2B28">
          <w:rPr>
            <w:rStyle w:val="Hyperlink"/>
            <w:lang w:val="es-ES_tradnl"/>
          </w:rPr>
          <w:t>proyecto de procedimientos normalizados de operación sinérgicos (SSOP) del Comité de Tifones de la OMM para el sistema de alerta temprana de peligros múltiples costeros</w:t>
        </w:r>
      </w:hyperlink>
      <w:r w:rsidRPr="000D2B28">
        <w:rPr>
          <w:lang w:val="es-ES_tradnl"/>
        </w:rPr>
        <w:t xml:space="preserve"> (2015)</w:t>
      </w:r>
      <w:r w:rsidR="00A8155F" w:rsidRPr="000D2B28">
        <w:rPr>
          <w:lang w:val="es-ES_tradnl"/>
        </w:rPr>
        <w:t>,</w:t>
      </w:r>
      <w:r w:rsidRPr="000D2B28">
        <w:rPr>
          <w:lang w:val="es-ES_tradnl"/>
        </w:rPr>
        <w:t xml:space="preserve"> </w:t>
      </w:r>
      <w:r w:rsidR="0088478C" w:rsidRPr="000D2B28">
        <w:rPr>
          <w:lang w:val="es-ES_tradnl"/>
        </w:rPr>
        <w:t xml:space="preserve">se </w:t>
      </w:r>
      <w:r w:rsidRPr="000D2B28">
        <w:rPr>
          <w:lang w:val="es-ES_tradnl"/>
        </w:rPr>
        <w:t>describe un sistema de alerta temprana eficaz como aquel que requiere los siguientes elementos:</w:t>
      </w:r>
    </w:p>
    <w:p w14:paraId="668D5462" w14:textId="35149674" w:rsidR="00ED579C" w:rsidRPr="000D2B28" w:rsidRDefault="00ED579C">
      <w:pPr>
        <w:pStyle w:val="WMOBodyText"/>
        <w:numPr>
          <w:ilvl w:val="0"/>
          <w:numId w:val="16"/>
        </w:numPr>
        <w:spacing w:after="240"/>
        <w:ind w:left="567" w:right="-170" w:hanging="567"/>
      </w:pPr>
      <w:r w:rsidRPr="000D2B28">
        <w:lastRenderedPageBreak/>
        <w:t xml:space="preserve">participación y compromiso de </w:t>
      </w:r>
      <w:r w:rsidR="00DC3BF6" w:rsidRPr="000D2B28">
        <w:t xml:space="preserve">las instancias normativas </w:t>
      </w:r>
      <w:r w:rsidRPr="000D2B28">
        <w:t>gubernamentales de alto nivel;</w:t>
      </w:r>
    </w:p>
    <w:p w14:paraId="56EB16A8" w14:textId="77777777" w:rsidR="00ED579C" w:rsidRPr="000D2B28" w:rsidRDefault="00ED579C">
      <w:pPr>
        <w:pStyle w:val="WMOBodyText"/>
        <w:numPr>
          <w:ilvl w:val="0"/>
          <w:numId w:val="16"/>
        </w:numPr>
        <w:spacing w:after="240"/>
        <w:ind w:left="567" w:right="-170" w:hanging="567"/>
      </w:pPr>
      <w:r w:rsidRPr="000D2B28">
        <w:t>marco jurídico y legislativo;</w:t>
      </w:r>
    </w:p>
    <w:p w14:paraId="13D109D2" w14:textId="77777777" w:rsidR="00ED579C" w:rsidRPr="000D2B28" w:rsidRDefault="00ED579C">
      <w:pPr>
        <w:pStyle w:val="WMOBodyText"/>
        <w:numPr>
          <w:ilvl w:val="0"/>
          <w:numId w:val="16"/>
        </w:numPr>
        <w:spacing w:after="240"/>
        <w:ind w:left="567" w:right="-170" w:hanging="567"/>
        <w:rPr>
          <w:rFonts w:eastAsia="PMingLiU" w:cs="Calibri"/>
        </w:rPr>
      </w:pPr>
      <w:r w:rsidRPr="000D2B28">
        <w:t>plan o política nacional en que se determinen las funciones y responsabilidades;</w:t>
      </w:r>
    </w:p>
    <w:p w14:paraId="55726826" w14:textId="77777777" w:rsidR="00ED579C" w:rsidRPr="000D2B28" w:rsidRDefault="00ED579C">
      <w:pPr>
        <w:pStyle w:val="WMOBodyText"/>
        <w:numPr>
          <w:ilvl w:val="0"/>
          <w:numId w:val="16"/>
        </w:numPr>
        <w:spacing w:after="240"/>
        <w:ind w:left="567" w:right="-170" w:hanging="567"/>
        <w:rPr>
          <w:rFonts w:eastAsia="PMingLiU" w:cs="Calibri"/>
        </w:rPr>
      </w:pPr>
      <w:r w:rsidRPr="000D2B28">
        <w:t>sistema de alerta temprana como parte integrante en todos los niveles de gobierno;</w:t>
      </w:r>
    </w:p>
    <w:p w14:paraId="21124FC0" w14:textId="77777777" w:rsidR="00ED579C" w:rsidRPr="000D2B28" w:rsidRDefault="00ED579C">
      <w:pPr>
        <w:pStyle w:val="WMOBodyText"/>
        <w:numPr>
          <w:ilvl w:val="0"/>
          <w:numId w:val="16"/>
        </w:numPr>
        <w:spacing w:after="240"/>
        <w:ind w:left="567" w:right="-170" w:hanging="567"/>
        <w:rPr>
          <w:rFonts w:eastAsia="PMingLiU" w:cs="Calibri"/>
        </w:rPr>
      </w:pPr>
      <w:r w:rsidRPr="000D2B28">
        <w:t>coordinación entre muchos o todos los organismos a nivel nacional y local;</w:t>
      </w:r>
    </w:p>
    <w:p w14:paraId="568A3956" w14:textId="77777777" w:rsidR="00ED579C" w:rsidRPr="000D2B28" w:rsidRDefault="00ED579C">
      <w:pPr>
        <w:pStyle w:val="WMOBodyText"/>
        <w:numPr>
          <w:ilvl w:val="0"/>
          <w:numId w:val="16"/>
        </w:numPr>
        <w:spacing w:after="240"/>
        <w:ind w:left="567" w:right="-170" w:hanging="567"/>
        <w:rPr>
          <w:rFonts w:eastAsia="PMingLiU" w:cs="Calibri"/>
        </w:rPr>
      </w:pPr>
      <w:r w:rsidRPr="000D2B28">
        <w:t>mecanismo operacional definido;</w:t>
      </w:r>
    </w:p>
    <w:p w14:paraId="0FC6881D" w14:textId="77777777" w:rsidR="00ED579C" w:rsidRPr="000D2B28" w:rsidRDefault="00ED579C">
      <w:pPr>
        <w:pStyle w:val="WMOBodyText"/>
        <w:numPr>
          <w:ilvl w:val="0"/>
          <w:numId w:val="16"/>
        </w:numPr>
        <w:spacing w:after="240"/>
        <w:ind w:left="567" w:right="-170" w:hanging="567"/>
        <w:rPr>
          <w:rFonts w:eastAsia="PMingLiU" w:cs="Calibri"/>
        </w:rPr>
      </w:pPr>
      <w:r w:rsidRPr="000D2B28">
        <w:t>determinación del apoyo presupuestario y técnico;</w:t>
      </w:r>
    </w:p>
    <w:p w14:paraId="4E607B47" w14:textId="77777777" w:rsidR="00ED579C" w:rsidRPr="000D2B28" w:rsidRDefault="00ED579C">
      <w:pPr>
        <w:pStyle w:val="WMOBodyText"/>
        <w:numPr>
          <w:ilvl w:val="0"/>
          <w:numId w:val="16"/>
        </w:numPr>
        <w:spacing w:after="240"/>
        <w:ind w:left="567" w:right="-170" w:hanging="567"/>
        <w:rPr>
          <w:rFonts w:eastAsia="PMingLiU" w:cs="Calibri"/>
        </w:rPr>
      </w:pPr>
      <w:r w:rsidRPr="000D2B28">
        <w:t>designación de un organismo para las actividades de coordinación; y</w:t>
      </w:r>
    </w:p>
    <w:p w14:paraId="66663C37" w14:textId="69164552" w:rsidR="00ED579C" w:rsidRPr="000D2B28" w:rsidRDefault="00ED579C">
      <w:pPr>
        <w:pStyle w:val="WMOBodyText"/>
        <w:numPr>
          <w:ilvl w:val="0"/>
          <w:numId w:val="16"/>
        </w:numPr>
        <w:snapToGrid w:val="0"/>
        <w:spacing w:after="240"/>
        <w:ind w:left="567" w:right="-170" w:hanging="567"/>
        <w:rPr>
          <w:rFonts w:eastAsia="PMingLiU" w:cs="Calibri"/>
        </w:rPr>
      </w:pPr>
      <w:r w:rsidRPr="000D2B28">
        <w:t xml:space="preserve">una evaluación nacional exhaustiva de </w:t>
      </w:r>
      <w:r w:rsidR="00A8155F" w:rsidRPr="000D2B28">
        <w:t>los riesgos de</w:t>
      </w:r>
      <w:r w:rsidRPr="000D2B28">
        <w:t xml:space="preserve"> peligros.</w:t>
      </w:r>
    </w:p>
    <w:p w14:paraId="7B20F99F" w14:textId="77777777" w:rsidR="00ED579C" w:rsidRPr="000D2B28" w:rsidRDefault="00ED579C" w:rsidP="00ED579C">
      <w:pPr>
        <w:tabs>
          <w:tab w:val="clear" w:pos="1134"/>
        </w:tabs>
        <w:snapToGrid w:val="0"/>
        <w:spacing w:before="240" w:after="240"/>
        <w:ind w:right="-170"/>
        <w:rPr>
          <w:rFonts w:eastAsia="PMingLiU" w:cs="Calibri"/>
          <w:lang w:val="es-ES_tradnl"/>
        </w:rPr>
      </w:pPr>
      <w:r w:rsidRPr="000D2B28">
        <w:rPr>
          <w:lang w:val="es-ES_tradnl"/>
        </w:rPr>
        <w:t>Además, la FICR proporciona principios rectores para los sistemas de alerta temprana comunitarios:</w:t>
      </w:r>
    </w:p>
    <w:p w14:paraId="3B153B54" w14:textId="77777777" w:rsidR="00ED579C" w:rsidRPr="000D2B28" w:rsidRDefault="00ED579C">
      <w:pPr>
        <w:pStyle w:val="WMOBodyText"/>
        <w:numPr>
          <w:ilvl w:val="0"/>
          <w:numId w:val="17"/>
        </w:numPr>
        <w:spacing w:after="240"/>
        <w:ind w:left="567" w:right="-170" w:hanging="567"/>
        <w:rPr>
          <w:rFonts w:eastAsia="PMingLiU" w:cs="Calibri"/>
        </w:rPr>
      </w:pPr>
      <w:r w:rsidRPr="000D2B28">
        <w:t>integrar los sistemas de alerta temprana en la reducción de los riesgos de desastre;</w:t>
      </w:r>
    </w:p>
    <w:p w14:paraId="3891D504" w14:textId="77777777" w:rsidR="00ED579C" w:rsidRPr="000D2B28" w:rsidRDefault="00ED579C">
      <w:pPr>
        <w:pStyle w:val="WMOBodyText"/>
        <w:numPr>
          <w:ilvl w:val="0"/>
          <w:numId w:val="17"/>
        </w:numPr>
        <w:spacing w:after="240"/>
        <w:ind w:left="567" w:right="-170" w:hanging="567"/>
        <w:rPr>
          <w:rFonts w:eastAsia="PMingLiU" w:cs="Calibri"/>
        </w:rPr>
      </w:pPr>
      <w:r w:rsidRPr="000D2B28">
        <w:t>forjar sinergias en todos los niveles: comunitario, nacional y regional/mundial;</w:t>
      </w:r>
    </w:p>
    <w:p w14:paraId="4DA5C994" w14:textId="77777777" w:rsidR="00ED579C" w:rsidRPr="000D2B28" w:rsidRDefault="00ED579C">
      <w:pPr>
        <w:pStyle w:val="WMOBodyText"/>
        <w:numPr>
          <w:ilvl w:val="0"/>
          <w:numId w:val="17"/>
        </w:numPr>
        <w:spacing w:after="240"/>
        <w:ind w:left="567" w:right="-170" w:hanging="567"/>
        <w:rPr>
          <w:rFonts w:eastAsia="PMingLiU" w:cs="Calibri"/>
        </w:rPr>
      </w:pPr>
      <w:r w:rsidRPr="000D2B28">
        <w:t>insistir en un sistema de alerta temprana de peligros múltiples;</w:t>
      </w:r>
    </w:p>
    <w:p w14:paraId="6C330569" w14:textId="77777777" w:rsidR="00ED579C" w:rsidRPr="000D2B28" w:rsidRDefault="00ED579C">
      <w:pPr>
        <w:pStyle w:val="WMOBodyText"/>
        <w:numPr>
          <w:ilvl w:val="0"/>
          <w:numId w:val="17"/>
        </w:numPr>
        <w:spacing w:after="240"/>
        <w:ind w:left="567" w:right="-170" w:hanging="567"/>
        <w:rPr>
          <w:rFonts w:eastAsia="PMingLiU" w:cs="Calibri"/>
        </w:rPr>
      </w:pPr>
      <w:r w:rsidRPr="000D2B28">
        <w:t>incluir sistemáticamente la vulnerabilidad;</w:t>
      </w:r>
    </w:p>
    <w:p w14:paraId="7C637464" w14:textId="012EE61B" w:rsidR="00ED579C" w:rsidRPr="000D2B28" w:rsidRDefault="00ED579C">
      <w:pPr>
        <w:pStyle w:val="WMOBodyText"/>
        <w:numPr>
          <w:ilvl w:val="0"/>
          <w:numId w:val="17"/>
        </w:numPr>
        <w:spacing w:after="240"/>
        <w:ind w:left="567" w:right="-170" w:hanging="567"/>
        <w:rPr>
          <w:rFonts w:eastAsia="PMingLiU" w:cs="Calibri"/>
        </w:rPr>
      </w:pPr>
      <w:r w:rsidRPr="000D2B28">
        <w:t xml:space="preserve">diseñar </w:t>
      </w:r>
      <w:r w:rsidR="00484CBE" w:rsidRPr="000D2B28">
        <w:t xml:space="preserve">los </w:t>
      </w:r>
      <w:r w:rsidRPr="000D2B28">
        <w:t>componentes del sistema de alerta temprana con múltiples funciones;</w:t>
      </w:r>
    </w:p>
    <w:p w14:paraId="0E752C39" w14:textId="77777777" w:rsidR="00ED579C" w:rsidRPr="000D2B28" w:rsidRDefault="00ED579C">
      <w:pPr>
        <w:pStyle w:val="WMOBodyText"/>
        <w:numPr>
          <w:ilvl w:val="0"/>
          <w:numId w:val="17"/>
        </w:numPr>
        <w:spacing w:after="240"/>
        <w:ind w:left="567" w:right="-170" w:hanging="567"/>
        <w:rPr>
          <w:rFonts w:eastAsia="PMingLiU" w:cs="Calibri"/>
        </w:rPr>
      </w:pPr>
      <w:r w:rsidRPr="000D2B28">
        <w:t>ajustarse a varias escalas temporales;</w:t>
      </w:r>
    </w:p>
    <w:p w14:paraId="402E3EFA" w14:textId="7F3E37A0" w:rsidR="00ED579C" w:rsidRPr="000D2B28" w:rsidRDefault="00ED579C">
      <w:pPr>
        <w:pStyle w:val="WMOBodyText"/>
        <w:numPr>
          <w:ilvl w:val="0"/>
          <w:numId w:val="17"/>
        </w:numPr>
        <w:spacing w:after="240"/>
        <w:ind w:left="567" w:right="-170" w:hanging="567"/>
        <w:rPr>
          <w:rFonts w:eastAsia="PMingLiU" w:cs="Calibri"/>
        </w:rPr>
      </w:pPr>
      <w:r w:rsidRPr="000D2B28">
        <w:t>adoptar varios sistemas de conocimiento</w:t>
      </w:r>
      <w:r w:rsidR="00484CBE" w:rsidRPr="000D2B28">
        <w:t>s</w:t>
      </w:r>
      <w:r w:rsidRPr="000D2B28">
        <w:t>;</w:t>
      </w:r>
    </w:p>
    <w:p w14:paraId="4932E678" w14:textId="77777777" w:rsidR="00ED579C" w:rsidRPr="000D2B28" w:rsidRDefault="00ED579C">
      <w:pPr>
        <w:pStyle w:val="WMOBodyText"/>
        <w:numPr>
          <w:ilvl w:val="0"/>
          <w:numId w:val="17"/>
        </w:numPr>
        <w:spacing w:after="240"/>
        <w:ind w:left="567" w:right="-170" w:hanging="567"/>
        <w:rPr>
          <w:rFonts w:eastAsia="PMingLiU" w:cs="Calibri"/>
        </w:rPr>
      </w:pPr>
      <w:r w:rsidRPr="000D2B28">
        <w:t>tener en cuenta la evolución de los riesgos y el aumento de la incertidumbre;</w:t>
      </w:r>
    </w:p>
    <w:p w14:paraId="40C067C7" w14:textId="166D6C4B" w:rsidR="00ED579C" w:rsidRPr="000D2B28" w:rsidRDefault="00ED579C">
      <w:pPr>
        <w:pStyle w:val="WMOBodyText"/>
        <w:numPr>
          <w:ilvl w:val="0"/>
          <w:numId w:val="17"/>
        </w:numPr>
        <w:spacing w:after="240"/>
        <w:ind w:left="567" w:right="-170" w:hanging="567"/>
        <w:rPr>
          <w:rFonts w:eastAsia="PMingLiU" w:cs="Calibri"/>
        </w:rPr>
      </w:pPr>
      <w:r w:rsidRPr="000D2B28">
        <w:t>abarcar todo el panorama de vulnerabilidades y peligros</w:t>
      </w:r>
      <w:r w:rsidR="00CF5BFE" w:rsidRPr="000D2B28">
        <w:t xml:space="preserve"> en los sistemas de alerta temprana sin fronteras</w:t>
      </w:r>
      <w:r w:rsidRPr="000D2B28">
        <w:t>;</w:t>
      </w:r>
    </w:p>
    <w:p w14:paraId="305A237F" w14:textId="02F9D4E0" w:rsidR="00ED579C" w:rsidRPr="000D2B28" w:rsidRDefault="00484CBE">
      <w:pPr>
        <w:pStyle w:val="WMOBodyText"/>
        <w:numPr>
          <w:ilvl w:val="0"/>
          <w:numId w:val="17"/>
        </w:numPr>
        <w:spacing w:after="240"/>
        <w:ind w:left="567" w:right="-170" w:hanging="567"/>
        <w:rPr>
          <w:rFonts w:eastAsia="PMingLiU" w:cs="Calibri"/>
        </w:rPr>
      </w:pPr>
      <w:r w:rsidRPr="000D2B28">
        <w:t xml:space="preserve">exigir </w:t>
      </w:r>
      <w:r w:rsidR="00ED579C" w:rsidRPr="000D2B28">
        <w:t>la tecnología adecuada;</w:t>
      </w:r>
    </w:p>
    <w:p w14:paraId="0D108FB0" w14:textId="3F59DFB0" w:rsidR="00ED579C" w:rsidRPr="000D2B28" w:rsidRDefault="00ED579C">
      <w:pPr>
        <w:pStyle w:val="WMOBodyText"/>
        <w:numPr>
          <w:ilvl w:val="0"/>
          <w:numId w:val="17"/>
        </w:numPr>
        <w:spacing w:after="240"/>
        <w:ind w:left="567" w:right="-170" w:hanging="567"/>
        <w:rPr>
          <w:rFonts w:eastAsia="PMingLiU" w:cs="Calibri"/>
        </w:rPr>
      </w:pPr>
      <w:r w:rsidRPr="000D2B28">
        <w:t xml:space="preserve">requerir la redundancia en los indicadores y </w:t>
      </w:r>
      <w:r w:rsidR="00484CBE" w:rsidRPr="000D2B28">
        <w:t xml:space="preserve">los </w:t>
      </w:r>
      <w:r w:rsidRPr="000D2B28">
        <w:t>canales de comunicación;</w:t>
      </w:r>
    </w:p>
    <w:p w14:paraId="4F651087" w14:textId="77777777" w:rsidR="00ED579C" w:rsidRPr="000D2B28" w:rsidRDefault="00ED579C">
      <w:pPr>
        <w:pStyle w:val="WMOBodyText"/>
        <w:numPr>
          <w:ilvl w:val="0"/>
          <w:numId w:val="17"/>
        </w:numPr>
        <w:spacing w:after="240"/>
        <w:ind w:left="567" w:right="-170" w:hanging="567"/>
        <w:rPr>
          <w:rFonts w:eastAsia="PMingLiU" w:cs="Calibri"/>
        </w:rPr>
      </w:pPr>
      <w:r w:rsidRPr="000D2B28">
        <w:t>dirigirse y llegar a los grupos desfavorecidos y vulnerables;</w:t>
      </w:r>
    </w:p>
    <w:p w14:paraId="7337F0B8" w14:textId="77777777" w:rsidR="00ED579C" w:rsidRPr="000D2B28" w:rsidRDefault="00ED579C">
      <w:pPr>
        <w:pStyle w:val="WMOBodyText"/>
        <w:numPr>
          <w:ilvl w:val="0"/>
          <w:numId w:val="17"/>
        </w:numPr>
        <w:spacing w:after="240"/>
        <w:ind w:left="567" w:right="-170" w:hanging="567"/>
        <w:rPr>
          <w:rFonts w:eastAsia="PMingLiU" w:cs="Calibri"/>
        </w:rPr>
      </w:pPr>
      <w:r w:rsidRPr="000D2B28">
        <w:t>fomentar la colaboración y el compromiso individual.</w:t>
      </w:r>
    </w:p>
    <w:p w14:paraId="441AAF57" w14:textId="6094BCE4"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t xml:space="preserve">A través de la aplicación de estos marcos para desarrollar un sistema de alerta temprana centrado en las personas, eficaz, eficiente, </w:t>
      </w:r>
      <w:r w:rsidR="00CC5FB2" w:rsidRPr="000D2B28">
        <w:rPr>
          <w:lang w:val="es-ES_tradnl"/>
        </w:rPr>
        <w:t>fácil de comprender</w:t>
      </w:r>
      <w:r w:rsidRPr="000D2B28">
        <w:rPr>
          <w:lang w:val="es-ES_tradnl"/>
        </w:rPr>
        <w:t xml:space="preserve"> y practicado por todos los asociados, se puede lograr que los procesos parezcan rutinarios incluso en los momentos agitados y frenéticos antes del fenómeno. La sinergia, la cooperación y la confianza son esenciales para actuar con rapidez. Cuando las personas en peligro reciben la alerta temprana de fuentes autorizadas, tienen confianza y saben cómo actuar, ya que la educación, la formación y la divulgación tuvieron lugar antes del fenómeno. Se espera que las </w:t>
      </w:r>
      <w:r w:rsidR="006C4B22" w:rsidRPr="000D2B28">
        <w:rPr>
          <w:lang w:val="es-ES_tradnl"/>
        </w:rPr>
        <w:t xml:space="preserve">víctimas </w:t>
      </w:r>
      <w:r w:rsidRPr="000D2B28">
        <w:rPr>
          <w:lang w:val="es-ES_tradnl"/>
        </w:rPr>
        <w:t xml:space="preserve">se reduzcan considerablemente o se eliminen. Los planes de comunicación, difusión, respuesta, recuperación </w:t>
      </w:r>
      <w:r w:rsidRPr="000D2B28">
        <w:rPr>
          <w:lang w:val="es-ES_tradnl"/>
        </w:rPr>
        <w:lastRenderedPageBreak/>
        <w:t xml:space="preserve">y </w:t>
      </w:r>
      <w:r w:rsidR="0088478C" w:rsidRPr="000D2B28">
        <w:rPr>
          <w:lang w:val="es-ES_tradnl"/>
        </w:rPr>
        <w:t xml:space="preserve">examen </w:t>
      </w:r>
      <w:r w:rsidRPr="000D2B28">
        <w:rPr>
          <w:lang w:val="es-ES_tradnl"/>
        </w:rPr>
        <w:t>posterior a la acción son componentes de las necesidades básicas de cualquier sistema de alerta temprana.</w:t>
      </w:r>
    </w:p>
    <w:p w14:paraId="4EC5770B" w14:textId="08FDDE83" w:rsidR="00ED579C" w:rsidRPr="000D2B28" w:rsidRDefault="00ED579C" w:rsidP="00ED579C">
      <w:pPr>
        <w:tabs>
          <w:tab w:val="clear" w:pos="1134"/>
        </w:tabs>
        <w:snapToGrid w:val="0"/>
        <w:spacing w:before="240" w:after="240"/>
        <w:ind w:right="-170"/>
        <w:jc w:val="left"/>
        <w:rPr>
          <w:rFonts w:eastAsia="PMingLiU" w:cs="Calibri"/>
          <w:lang w:val="es-ES_tradnl"/>
        </w:rPr>
      </w:pPr>
      <w:r w:rsidRPr="000D2B28">
        <w:rPr>
          <w:lang w:val="es-ES_tradnl"/>
        </w:rPr>
        <w:t xml:space="preserve">Para desarrollar o mejorar un sistema de alerta temprana eficaz, se debe utilizar la </w:t>
      </w:r>
      <w:r w:rsidR="000A53B1" w:rsidRPr="000D2B28">
        <w:rPr>
          <w:lang w:val="es-ES_tradnl"/>
        </w:rPr>
        <w:t>l</w:t>
      </w:r>
      <w:r w:rsidRPr="000D2B28">
        <w:rPr>
          <w:lang w:val="es-ES_tradnl"/>
        </w:rPr>
        <w:t xml:space="preserve">ista de </w:t>
      </w:r>
      <w:r w:rsidR="000A53B1" w:rsidRPr="000D2B28">
        <w:rPr>
          <w:lang w:val="es-ES_tradnl"/>
        </w:rPr>
        <w:t>v</w:t>
      </w:r>
      <w:r w:rsidRPr="000D2B28">
        <w:rPr>
          <w:lang w:val="es-ES_tradnl"/>
        </w:rPr>
        <w:t xml:space="preserve">erificación de </w:t>
      </w:r>
      <w:r w:rsidR="0088478C" w:rsidRPr="000D2B28">
        <w:rPr>
          <w:lang w:val="es-ES_tradnl"/>
        </w:rPr>
        <w:t xml:space="preserve">la publicación </w:t>
      </w:r>
      <w:r w:rsidRPr="000D2B28">
        <w:rPr>
          <w:i/>
          <w:iCs/>
          <w:lang w:val="es-ES_tradnl"/>
        </w:rPr>
        <w:t xml:space="preserve">Sistemas de Alerta Temprana </w:t>
      </w:r>
      <w:r w:rsidR="00CC5FB2" w:rsidRPr="000D2B28">
        <w:rPr>
          <w:i/>
          <w:iCs/>
          <w:lang w:val="es-ES_tradnl"/>
        </w:rPr>
        <w:t>Multirriesgos: Lista de verificación</w:t>
      </w:r>
      <w:r w:rsidRPr="000D2B28">
        <w:rPr>
          <w:lang w:val="es-ES_tradnl"/>
        </w:rPr>
        <w:t xml:space="preserve"> de la OMM, la Guía de referencia rápida para los SSOP y </w:t>
      </w:r>
      <w:r w:rsidR="009E5CDE" w:rsidRPr="000D2B28">
        <w:rPr>
          <w:lang w:val="es-ES_tradnl"/>
        </w:rPr>
        <w:t>los principios rectores</w:t>
      </w:r>
      <w:r w:rsidRPr="000D2B28">
        <w:rPr>
          <w:lang w:val="es-ES_tradnl"/>
        </w:rPr>
        <w:t xml:space="preserve"> de la FICR. Además, han de tenerse en cuenta los principios (</w:t>
      </w:r>
      <w:r w:rsidR="006B058E" w:rsidRPr="000D2B28">
        <w:rPr>
          <w:lang w:val="es-ES_tradnl"/>
        </w:rPr>
        <w:t xml:space="preserve">es decir, </w:t>
      </w:r>
      <w:r w:rsidRPr="000D2B28">
        <w:rPr>
          <w:lang w:val="es-ES_tradnl"/>
        </w:rPr>
        <w:t xml:space="preserve">mantener la armonización para obtener resultados, mantener la sencillez para obtener resultados satisfactorios y vidas más </w:t>
      </w:r>
      <w:r w:rsidR="00CC5FB2" w:rsidRPr="000D2B28">
        <w:rPr>
          <w:lang w:val="es-ES_tradnl"/>
        </w:rPr>
        <w:t>que</w:t>
      </w:r>
      <w:r w:rsidRPr="000D2B28">
        <w:rPr>
          <w:lang w:val="es-ES_tradnl"/>
        </w:rPr>
        <w:t xml:space="preserve"> la economía) introducidos en </w:t>
      </w:r>
      <w:r w:rsidR="003C3050" w:rsidRPr="000D2B28">
        <w:rPr>
          <w:lang w:val="es-ES_tradnl"/>
        </w:rPr>
        <w:t xml:space="preserve">el capítulo </w:t>
      </w:r>
      <w:r w:rsidR="0088478C" w:rsidRPr="000D2B28">
        <w:rPr>
          <w:lang w:val="es-ES_tradnl"/>
        </w:rPr>
        <w:t xml:space="preserve">2 </w:t>
      </w:r>
      <w:r w:rsidR="003C3050" w:rsidRPr="000D2B28">
        <w:rPr>
          <w:lang w:val="es-ES_tradnl"/>
        </w:rPr>
        <w:t xml:space="preserve">sobre </w:t>
      </w:r>
      <w:r w:rsidRPr="000D2B28">
        <w:rPr>
          <w:lang w:val="es-ES_tradnl"/>
        </w:rPr>
        <w:t>la preparación.</w:t>
      </w:r>
    </w:p>
    <w:p w14:paraId="0874C40E" w14:textId="77777777" w:rsidR="00ED579C" w:rsidRPr="000D2B28" w:rsidRDefault="00ED579C" w:rsidP="00ED579C">
      <w:pPr>
        <w:pStyle w:val="WMOSubTitle2"/>
        <w:spacing w:before="240" w:after="240"/>
        <w:rPr>
          <w:lang w:val="es-ES_tradnl"/>
        </w:rPr>
      </w:pPr>
      <w:r w:rsidRPr="000D2B28">
        <w:rPr>
          <w:lang w:val="es-ES_tradnl"/>
        </w:rPr>
        <w:t>Protocolos normalizados de alerta temprana de los SMHN</w:t>
      </w:r>
    </w:p>
    <w:p w14:paraId="02920583" w14:textId="7EC16775"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t xml:space="preserve">Otro factor importante para el éxito de un sistema de alerta temprana es la función que cumplen los SMHN. Su capacidad no solo para detectar y prever un fenómeno inminente, sino también para comunicar eficazmente sus impactos es fundamental para el éxito de la ejecución del plan. Contar con </w:t>
      </w:r>
      <w:r w:rsidR="003356E1" w:rsidRPr="000D2B28">
        <w:rPr>
          <w:lang w:val="es-ES_tradnl"/>
        </w:rPr>
        <w:t xml:space="preserve">los </w:t>
      </w:r>
      <w:r w:rsidRPr="000D2B28">
        <w:rPr>
          <w:lang w:val="es-ES_tradnl"/>
        </w:rPr>
        <w:t xml:space="preserve">SOP permite salvar vidas y reducir los daños materiales. A la hora de </w:t>
      </w:r>
      <w:r w:rsidR="003356E1" w:rsidRPr="000D2B28">
        <w:rPr>
          <w:lang w:val="es-ES_tradnl"/>
        </w:rPr>
        <w:t xml:space="preserve">confeccionar </w:t>
      </w:r>
      <w:r w:rsidRPr="000D2B28">
        <w:rPr>
          <w:lang w:val="es-ES_tradnl"/>
        </w:rPr>
        <w:t xml:space="preserve">o mejorar los protocolos de los SMHN para un sistema de alerta temprana eficaz, se utiliza una vez más la </w:t>
      </w:r>
      <w:r w:rsidR="000A53B1" w:rsidRPr="000D2B28">
        <w:rPr>
          <w:lang w:val="es-ES_tradnl"/>
        </w:rPr>
        <w:t>l</w:t>
      </w:r>
      <w:r w:rsidRPr="000D2B28">
        <w:rPr>
          <w:lang w:val="es-ES_tradnl"/>
        </w:rPr>
        <w:t xml:space="preserve">ista de </w:t>
      </w:r>
      <w:r w:rsidR="000A53B1" w:rsidRPr="000D2B28">
        <w:rPr>
          <w:lang w:val="es-ES_tradnl"/>
        </w:rPr>
        <w:t>v</w:t>
      </w:r>
      <w:r w:rsidRPr="000D2B28">
        <w:rPr>
          <w:lang w:val="es-ES_tradnl"/>
        </w:rPr>
        <w:t xml:space="preserve">erificación de </w:t>
      </w:r>
      <w:r w:rsidR="0088478C" w:rsidRPr="000D2B28">
        <w:rPr>
          <w:lang w:val="es-ES_tradnl"/>
        </w:rPr>
        <w:t xml:space="preserve">la publicación </w:t>
      </w:r>
      <w:r w:rsidRPr="000D2B28">
        <w:rPr>
          <w:i/>
          <w:iCs/>
          <w:lang w:val="es-ES_tradnl"/>
        </w:rPr>
        <w:t xml:space="preserve">Sistemas de Alerta Temprana </w:t>
      </w:r>
      <w:r w:rsidR="003356E1" w:rsidRPr="000D2B28">
        <w:rPr>
          <w:i/>
          <w:iCs/>
          <w:lang w:val="es-ES_tradnl"/>
        </w:rPr>
        <w:t>Multirriesgos</w:t>
      </w:r>
      <w:r w:rsidR="0088478C" w:rsidRPr="000D2B28">
        <w:rPr>
          <w:i/>
          <w:iCs/>
          <w:lang w:val="es-ES_tradnl"/>
        </w:rPr>
        <w:t>: Lista de verificación</w:t>
      </w:r>
      <w:r w:rsidR="003356E1" w:rsidRPr="000D2B28">
        <w:rPr>
          <w:lang w:val="es-ES_tradnl"/>
        </w:rPr>
        <w:t xml:space="preserve"> </w:t>
      </w:r>
      <w:r w:rsidRPr="000D2B28">
        <w:rPr>
          <w:lang w:val="es-ES_tradnl"/>
        </w:rPr>
        <w:t xml:space="preserve">de la OMM y la Guía de referencia rápida para los SSOP. En estas </w:t>
      </w:r>
      <w:r w:rsidR="00CA0CBE" w:rsidRPr="000D2B28">
        <w:rPr>
          <w:lang w:val="es-ES_tradnl"/>
        </w:rPr>
        <w:t>publicaciones</w:t>
      </w:r>
      <w:r w:rsidRPr="000D2B28">
        <w:rPr>
          <w:lang w:val="es-ES_tradnl"/>
        </w:rPr>
        <w:t>, se recomienda desarrollar y mantener buenas relaciones de trabajo entre los SMHN y los organismos de gestión de desastres a fin de lograr una coordinación y una comunicación efica</w:t>
      </w:r>
      <w:r w:rsidR="003356E1" w:rsidRPr="000D2B28">
        <w:rPr>
          <w:lang w:val="es-ES_tradnl"/>
        </w:rPr>
        <w:t>ces</w:t>
      </w:r>
      <w:r w:rsidRPr="000D2B28">
        <w:rPr>
          <w:lang w:val="es-ES_tradnl"/>
        </w:rPr>
        <w:t xml:space="preserve"> y coherente</w:t>
      </w:r>
      <w:r w:rsidR="003356E1" w:rsidRPr="000D2B28">
        <w:rPr>
          <w:lang w:val="es-ES_tradnl"/>
        </w:rPr>
        <w:t>s</w:t>
      </w:r>
      <w:r w:rsidRPr="000D2B28">
        <w:rPr>
          <w:lang w:val="es-ES_tradnl"/>
        </w:rPr>
        <w:t xml:space="preserve">. </w:t>
      </w:r>
      <w:r w:rsidR="003356E1" w:rsidRPr="000D2B28">
        <w:rPr>
          <w:lang w:val="es-ES_tradnl"/>
        </w:rPr>
        <w:t xml:space="preserve">Se recomienda además </w:t>
      </w:r>
      <w:r w:rsidR="0088478C" w:rsidRPr="000D2B28">
        <w:rPr>
          <w:lang w:val="es-ES_tradnl"/>
        </w:rPr>
        <w:t>lo siguiente</w:t>
      </w:r>
      <w:r w:rsidR="003356E1" w:rsidRPr="000D2B28">
        <w:rPr>
          <w:lang w:val="es-ES_tradnl"/>
        </w:rPr>
        <w:t xml:space="preserve">: </w:t>
      </w:r>
      <w:r w:rsidR="000A53B1" w:rsidRPr="000D2B28">
        <w:rPr>
          <w:lang w:val="es-ES_tradnl"/>
        </w:rPr>
        <w:t>d</w:t>
      </w:r>
      <w:r w:rsidR="003356E1" w:rsidRPr="000D2B28">
        <w:rPr>
          <w:lang w:val="es-ES_tradnl"/>
        </w:rPr>
        <w:t xml:space="preserve">elimitar </w:t>
      </w:r>
      <w:r w:rsidRPr="000D2B28">
        <w:rPr>
          <w:lang w:val="es-ES_tradnl"/>
        </w:rPr>
        <w:t xml:space="preserve">el riesgo mediante el monitoreo de los peligros hidrometeorológicos; proporcionar datos </w:t>
      </w:r>
      <w:r w:rsidR="003356E1" w:rsidRPr="000D2B28">
        <w:rPr>
          <w:lang w:val="es-ES_tradnl"/>
        </w:rPr>
        <w:t xml:space="preserve">de archivo </w:t>
      </w:r>
      <w:r w:rsidRPr="000D2B28">
        <w:rPr>
          <w:lang w:val="es-ES_tradnl"/>
        </w:rPr>
        <w:t>y en tiempo real de gran calidad; realizar análisis y mapas de peligros múltiples y vulnerabilidad; y</w:t>
      </w:r>
      <w:r w:rsidR="002E32CE" w:rsidRPr="000D2B28">
        <w:rPr>
          <w:lang w:val="es-ES_tradnl"/>
        </w:rPr>
        <w:t xml:space="preserve"> elaborar </w:t>
      </w:r>
      <w:r w:rsidRPr="000D2B28">
        <w:rPr>
          <w:lang w:val="es-ES_tradnl"/>
        </w:rPr>
        <w:t xml:space="preserve">predicciones con posibles impactos. Reducir el riesgo mediante el suministro de predicciones y avisos de peligros a corto plazo relacionados con impactos específicos (por ejemplo, una crecida o una marea de tormenta) para apoyar la planificación de </w:t>
      </w:r>
      <w:r w:rsidR="00B14830" w:rsidRPr="000D2B28">
        <w:rPr>
          <w:lang w:val="es-ES_tradnl"/>
        </w:rPr>
        <w:t xml:space="preserve">la </w:t>
      </w:r>
      <w:r w:rsidRPr="000D2B28">
        <w:rPr>
          <w:lang w:val="es-ES_tradnl"/>
        </w:rPr>
        <w:t xml:space="preserve">preparación </w:t>
      </w:r>
      <w:r w:rsidR="00B14830" w:rsidRPr="000D2B28">
        <w:rPr>
          <w:lang w:val="es-ES_tradnl"/>
        </w:rPr>
        <w:t xml:space="preserve">y la respuesta </w:t>
      </w:r>
      <w:r w:rsidRPr="000D2B28">
        <w:rPr>
          <w:lang w:val="es-ES_tradnl"/>
        </w:rPr>
        <w:t xml:space="preserve">ante emergencias; y </w:t>
      </w:r>
      <w:r w:rsidR="009E5CDE" w:rsidRPr="000D2B28">
        <w:rPr>
          <w:lang w:val="es-ES_tradnl"/>
        </w:rPr>
        <w:t xml:space="preserve">las </w:t>
      </w:r>
      <w:r w:rsidRPr="000D2B28">
        <w:rPr>
          <w:lang w:val="es-ES_tradnl"/>
        </w:rPr>
        <w:t xml:space="preserve">predicciones a medio y largo plazo (información probabilística sobre los peligros y su evolución) para respaldar la planificación sectorial. Dirigir o participar activamente en el desarrollo y la mejora de sistemas de alerta temprana eficaces. Cabe señalar que los sistemas de observación operados por los SMHN y un sistema de comunicaciones </w:t>
      </w:r>
      <w:r w:rsidR="00B14830" w:rsidRPr="000D2B28">
        <w:rPr>
          <w:lang w:val="es-ES_tradnl"/>
        </w:rPr>
        <w:t xml:space="preserve">eficiente </w:t>
      </w:r>
      <w:r w:rsidRPr="000D2B28">
        <w:rPr>
          <w:lang w:val="es-ES_tradnl"/>
        </w:rPr>
        <w:t>constituyen la columna vertebral del servicio de avisos de los SMHN y desempeñan un papel crucial para lograr la eficacia de todo el sistema de alerta temprana.</w:t>
      </w:r>
    </w:p>
    <w:p w14:paraId="36EA1D73" w14:textId="3423AB96" w:rsidR="00ED579C" w:rsidRPr="000D2B28" w:rsidRDefault="00ED579C" w:rsidP="00ED579C">
      <w:pPr>
        <w:tabs>
          <w:tab w:val="clear" w:pos="1134"/>
        </w:tabs>
        <w:snapToGrid w:val="0"/>
        <w:spacing w:before="240" w:after="240"/>
        <w:ind w:right="-170"/>
        <w:jc w:val="left"/>
        <w:rPr>
          <w:rFonts w:eastAsia="PMingLiU" w:cs="Calibri"/>
          <w:lang w:val="es-ES_tradnl"/>
        </w:rPr>
      </w:pPr>
      <w:r w:rsidRPr="000D2B28">
        <w:rPr>
          <w:lang w:val="es-ES_tradnl"/>
        </w:rPr>
        <w:t xml:space="preserve">La creación de asociaciones y la participación de los asociados conducen a un mayor éxito. Esto incluye un acuerdo sobre normas, procedimientos y sistemas </w:t>
      </w:r>
      <w:r w:rsidR="00B14830" w:rsidRPr="000D2B28">
        <w:rPr>
          <w:lang w:val="es-ES_tradnl"/>
        </w:rPr>
        <w:t xml:space="preserve">de avisos </w:t>
      </w:r>
      <w:r w:rsidRPr="000D2B28">
        <w:rPr>
          <w:lang w:val="es-ES_tradnl"/>
        </w:rPr>
        <w:t xml:space="preserve">para </w:t>
      </w:r>
      <w:r w:rsidR="00112A5D" w:rsidRPr="000D2B28">
        <w:rPr>
          <w:lang w:val="es-ES_tradnl"/>
        </w:rPr>
        <w:t xml:space="preserve">lograr </w:t>
      </w:r>
      <w:r w:rsidR="00F546AA" w:rsidRPr="000D2B28">
        <w:rPr>
          <w:lang w:val="es-ES_tradnl"/>
        </w:rPr>
        <w:t xml:space="preserve">una </w:t>
      </w:r>
      <w:r w:rsidRPr="000D2B28">
        <w:rPr>
          <w:lang w:val="es-ES_tradnl"/>
        </w:rPr>
        <w:t xml:space="preserve">información coherente </w:t>
      </w:r>
      <w:r w:rsidR="00112A5D" w:rsidRPr="000D2B28">
        <w:rPr>
          <w:lang w:val="es-ES_tradnl"/>
        </w:rPr>
        <w:t xml:space="preserve">en los </w:t>
      </w:r>
      <w:r w:rsidRPr="000D2B28">
        <w:rPr>
          <w:lang w:val="es-ES_tradnl"/>
        </w:rPr>
        <w:t xml:space="preserve">avisos y </w:t>
      </w:r>
      <w:r w:rsidR="00112A5D" w:rsidRPr="000D2B28">
        <w:rPr>
          <w:lang w:val="es-ES_tradnl"/>
        </w:rPr>
        <w:t xml:space="preserve">la </w:t>
      </w:r>
      <w:r w:rsidRPr="000D2B28">
        <w:rPr>
          <w:lang w:val="es-ES_tradnl"/>
        </w:rPr>
        <w:t xml:space="preserve">educación; formas de conseguir que las poblaciones vulnerables adopten medidas eficaces; </w:t>
      </w:r>
      <w:r w:rsidR="00112A5D" w:rsidRPr="000D2B28">
        <w:rPr>
          <w:lang w:val="es-ES_tradnl"/>
        </w:rPr>
        <w:t xml:space="preserve">el </w:t>
      </w:r>
      <w:r w:rsidRPr="000D2B28">
        <w:rPr>
          <w:lang w:val="es-ES_tradnl"/>
        </w:rPr>
        <w:t xml:space="preserve">intercambio de experiencias, conocimientos y lecciones aprendidas de un amplio abanico de personas; </w:t>
      </w:r>
      <w:r w:rsidR="00112A5D" w:rsidRPr="000D2B28">
        <w:rPr>
          <w:lang w:val="es-ES_tradnl"/>
        </w:rPr>
        <w:t xml:space="preserve">la </w:t>
      </w:r>
      <w:r w:rsidRPr="000D2B28">
        <w:rPr>
          <w:lang w:val="es-ES_tradnl"/>
        </w:rPr>
        <w:t xml:space="preserve">ejecución de tareas que no pueden ser gestionadas por un solo organismo u organización; </w:t>
      </w:r>
      <w:r w:rsidR="00112A5D" w:rsidRPr="000D2B28">
        <w:rPr>
          <w:lang w:val="es-ES_tradnl"/>
        </w:rPr>
        <w:t xml:space="preserve">el </w:t>
      </w:r>
      <w:r w:rsidRPr="000D2B28">
        <w:rPr>
          <w:lang w:val="es-ES_tradnl"/>
        </w:rPr>
        <w:t>mejor uso de los recursos financieros y reparto de costos mediante el compromiso de todos con un objetivo común.</w:t>
      </w:r>
    </w:p>
    <w:p w14:paraId="4E789AB9" w14:textId="73526716"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t xml:space="preserve">Los SMHN pueden adaptar los servicios de información de avisos y de apoyo a </w:t>
      </w:r>
      <w:r w:rsidR="00C01F9E" w:rsidRPr="000D2B28">
        <w:rPr>
          <w:lang w:val="es-ES_tradnl"/>
        </w:rPr>
        <w:t>las</w:t>
      </w:r>
      <w:r w:rsidRPr="000D2B28">
        <w:rPr>
          <w:lang w:val="es-ES_tradnl"/>
        </w:rPr>
        <w:t xml:space="preserve"> decisiones que prestan para satisfacer las necesidades específicas de los asociados </w:t>
      </w:r>
      <w:r w:rsidR="006B058E" w:rsidRPr="000D2B28">
        <w:rPr>
          <w:lang w:val="es-ES_tradnl"/>
        </w:rPr>
        <w:t>cuando comprenden</w:t>
      </w:r>
      <w:r w:rsidRPr="000D2B28">
        <w:rPr>
          <w:lang w:val="es-ES_tradnl"/>
        </w:rPr>
        <w:t xml:space="preserve"> los diferentes aspectos de la economía nacional, las culturas, las vulnerabilidades, </w:t>
      </w:r>
      <w:r w:rsidR="00BE40B3" w:rsidRPr="000D2B28">
        <w:rPr>
          <w:lang w:val="es-ES_tradnl"/>
        </w:rPr>
        <w:t xml:space="preserve">las situaciones </w:t>
      </w:r>
      <w:r w:rsidRPr="000D2B28">
        <w:rPr>
          <w:lang w:val="es-ES_tradnl"/>
        </w:rPr>
        <w:t>económic</w:t>
      </w:r>
      <w:r w:rsidR="00BE40B3" w:rsidRPr="000D2B28">
        <w:rPr>
          <w:lang w:val="es-ES_tradnl"/>
        </w:rPr>
        <w:t>as</w:t>
      </w:r>
      <w:r w:rsidRPr="000D2B28">
        <w:rPr>
          <w:lang w:val="es-ES_tradnl"/>
        </w:rPr>
        <w:t>, las capacidades de la comunidad, los procesos decisorios y el impacto en las operaciones de los asociados. Hay que procurar que los avisos no sean demasiado largos ni complicados (principio de mantener la sencillez para obtener resultados satisfactorios). Los SMHN tienen la responsabilidad de crear el contenido de los avisos y de distribuir el mensaje de los avisos. Los SMHN pueden considerar el uso de tonos de aviso, códigos de colores o avisos gráficos. Un formato normalizado y un lenguaje sencillo son esenciales para impulsar la acción. Un buen mensaje de alerta temprana debe contener los siguientes elementos:</w:t>
      </w:r>
    </w:p>
    <w:p w14:paraId="03D482CD" w14:textId="77777777" w:rsidR="00ED579C" w:rsidRPr="000D2B28" w:rsidRDefault="00ED579C">
      <w:pPr>
        <w:numPr>
          <w:ilvl w:val="1"/>
          <w:numId w:val="10"/>
        </w:numPr>
        <w:tabs>
          <w:tab w:val="clear" w:pos="1134"/>
        </w:tabs>
        <w:snapToGrid w:val="0"/>
        <w:spacing w:before="240" w:after="240"/>
        <w:ind w:left="567" w:right="-170" w:hanging="567"/>
        <w:jc w:val="left"/>
        <w:rPr>
          <w:rFonts w:eastAsia="PMingLiU" w:cs="Calibri"/>
          <w:lang w:val="es-ES_tradnl"/>
        </w:rPr>
      </w:pPr>
      <w:r w:rsidRPr="000D2B28">
        <w:rPr>
          <w:lang w:val="es-ES_tradnl"/>
        </w:rPr>
        <w:t>Momento: ¿para cuándo está previsto el peligro?</w:t>
      </w:r>
    </w:p>
    <w:p w14:paraId="0AAAB2EA" w14:textId="77777777" w:rsidR="00ED579C" w:rsidRPr="000D2B28" w:rsidRDefault="00ED579C">
      <w:pPr>
        <w:numPr>
          <w:ilvl w:val="1"/>
          <w:numId w:val="10"/>
        </w:numPr>
        <w:tabs>
          <w:tab w:val="clear" w:pos="1134"/>
        </w:tabs>
        <w:snapToGrid w:val="0"/>
        <w:spacing w:before="240" w:after="240"/>
        <w:ind w:left="567" w:right="-170" w:hanging="567"/>
        <w:jc w:val="left"/>
        <w:rPr>
          <w:rFonts w:eastAsia="PMingLiU" w:cs="Calibri"/>
          <w:lang w:val="es-ES_tradnl"/>
        </w:rPr>
      </w:pPr>
      <w:r w:rsidRPr="000D2B28">
        <w:rPr>
          <w:lang w:val="es-ES_tradnl"/>
        </w:rPr>
        <w:t>Ubicación: ¿qué zonas se verán afectadas?</w:t>
      </w:r>
    </w:p>
    <w:p w14:paraId="519E7693" w14:textId="77777777" w:rsidR="00ED579C" w:rsidRPr="000D2B28" w:rsidRDefault="00ED579C">
      <w:pPr>
        <w:numPr>
          <w:ilvl w:val="1"/>
          <w:numId w:val="10"/>
        </w:numPr>
        <w:tabs>
          <w:tab w:val="clear" w:pos="1134"/>
        </w:tabs>
        <w:snapToGrid w:val="0"/>
        <w:spacing w:before="240" w:after="240"/>
        <w:ind w:left="567" w:right="-170" w:hanging="567"/>
        <w:jc w:val="left"/>
        <w:rPr>
          <w:rFonts w:eastAsia="PMingLiU" w:cs="Calibri"/>
          <w:lang w:val="es-ES_tradnl"/>
        </w:rPr>
      </w:pPr>
      <w:r w:rsidRPr="000D2B28">
        <w:rPr>
          <w:lang w:val="es-ES_tradnl"/>
        </w:rPr>
        <w:lastRenderedPageBreak/>
        <w:t>Escala: ¿cuál es la magnitud del peligro? (por ejemplo, nivel del agua, velocidad del viento, zona probable de inundación, etc.)</w:t>
      </w:r>
      <w:bookmarkStart w:id="76" w:name="_Int_7yVoEdPv"/>
      <w:bookmarkEnd w:id="76"/>
    </w:p>
    <w:p w14:paraId="4737CEC0" w14:textId="77777777" w:rsidR="00ED579C" w:rsidRPr="000D2B28" w:rsidRDefault="00ED579C">
      <w:pPr>
        <w:numPr>
          <w:ilvl w:val="1"/>
          <w:numId w:val="10"/>
        </w:numPr>
        <w:tabs>
          <w:tab w:val="clear" w:pos="1134"/>
        </w:tabs>
        <w:snapToGrid w:val="0"/>
        <w:spacing w:before="240" w:after="240"/>
        <w:ind w:left="567" w:right="-170" w:hanging="567"/>
        <w:jc w:val="left"/>
        <w:rPr>
          <w:rFonts w:eastAsia="PMingLiU" w:cs="Calibri"/>
          <w:lang w:val="es-ES_tradnl"/>
        </w:rPr>
      </w:pPr>
      <w:r w:rsidRPr="000D2B28">
        <w:rPr>
          <w:lang w:val="es-ES_tradnl"/>
        </w:rPr>
        <w:t>Impacto: ¿cuáles serán los impactos del peligro sobre las comunidades y el medioambiente?</w:t>
      </w:r>
    </w:p>
    <w:p w14:paraId="4303846D" w14:textId="77777777" w:rsidR="00ED579C" w:rsidRPr="000D2B28" w:rsidRDefault="00ED579C">
      <w:pPr>
        <w:numPr>
          <w:ilvl w:val="1"/>
          <w:numId w:val="10"/>
        </w:numPr>
        <w:tabs>
          <w:tab w:val="clear" w:pos="1134"/>
        </w:tabs>
        <w:snapToGrid w:val="0"/>
        <w:spacing w:before="240" w:after="240"/>
        <w:ind w:left="567" w:right="-170" w:hanging="567"/>
        <w:jc w:val="left"/>
        <w:rPr>
          <w:rFonts w:eastAsia="PMingLiU" w:cs="Calibri"/>
          <w:lang w:val="es-ES_tradnl"/>
        </w:rPr>
      </w:pPr>
      <w:r w:rsidRPr="000D2B28">
        <w:rPr>
          <w:lang w:val="es-ES_tradnl"/>
        </w:rPr>
        <w:t>Probabilidad: ¿qué probabilidades hay de que esto ocurra?</w:t>
      </w:r>
    </w:p>
    <w:p w14:paraId="78FC19EB" w14:textId="77777777" w:rsidR="00ED579C" w:rsidRPr="000D2B28" w:rsidRDefault="00ED579C">
      <w:pPr>
        <w:numPr>
          <w:ilvl w:val="1"/>
          <w:numId w:val="10"/>
        </w:numPr>
        <w:tabs>
          <w:tab w:val="clear" w:pos="1134"/>
        </w:tabs>
        <w:snapToGrid w:val="0"/>
        <w:spacing w:before="240" w:after="240"/>
        <w:ind w:left="567" w:right="-170" w:hanging="567"/>
        <w:jc w:val="left"/>
        <w:rPr>
          <w:rFonts w:eastAsia="PMingLiU" w:cs="Calibri"/>
          <w:lang w:val="es-ES_tradnl"/>
        </w:rPr>
      </w:pPr>
      <w:r w:rsidRPr="000D2B28">
        <w:rPr>
          <w:lang w:val="es-ES_tradnl"/>
        </w:rPr>
        <w:t>Respuesta: ¿qué deben hacer las poblaciones en riesgo para protegerse?</w:t>
      </w:r>
    </w:p>
    <w:p w14:paraId="7A7B41C8" w14:textId="4CEE4F75" w:rsidR="00ED579C" w:rsidRPr="000D2B28" w:rsidRDefault="00ED579C">
      <w:pPr>
        <w:numPr>
          <w:ilvl w:val="1"/>
          <w:numId w:val="10"/>
        </w:numPr>
        <w:tabs>
          <w:tab w:val="clear" w:pos="1134"/>
        </w:tabs>
        <w:snapToGrid w:val="0"/>
        <w:spacing w:before="240" w:after="240"/>
        <w:ind w:left="567" w:right="-170" w:hanging="567"/>
        <w:jc w:val="left"/>
        <w:rPr>
          <w:rFonts w:eastAsia="PMingLiU" w:cs="Calibri"/>
          <w:lang w:val="es-ES_tradnl"/>
        </w:rPr>
      </w:pPr>
      <w:r w:rsidRPr="000D2B28">
        <w:rPr>
          <w:lang w:val="es-ES_tradnl"/>
        </w:rPr>
        <w:t>Incertidumbres: escenarios alternativos de trayectoria e intensidad del ciclón tropical y el impacto previsto en la sociedad.</w:t>
      </w:r>
    </w:p>
    <w:p w14:paraId="659787C5" w14:textId="0EA2F972" w:rsidR="00ED579C" w:rsidRPr="000D2B28" w:rsidRDefault="00ED579C" w:rsidP="00ED579C">
      <w:pPr>
        <w:keepNext/>
        <w:keepLines/>
        <w:numPr>
          <w:ilvl w:val="1"/>
          <w:numId w:val="0"/>
        </w:numPr>
        <w:tabs>
          <w:tab w:val="clear" w:pos="1134"/>
        </w:tabs>
        <w:spacing w:before="240" w:after="240"/>
        <w:ind w:left="1134" w:hanging="1134"/>
        <w:jc w:val="left"/>
        <w:outlineLvl w:val="1"/>
        <w:rPr>
          <w:rFonts w:eastAsia="DengXian Light" w:cs="Calibri"/>
          <w:b/>
          <w:bCs/>
          <w:i/>
          <w:iCs/>
          <w:lang w:val="es-ES_tradnl"/>
        </w:rPr>
      </w:pPr>
      <w:bookmarkStart w:id="77" w:name="_Toc121319314"/>
      <w:bookmarkStart w:id="78" w:name="_Toc121402651"/>
      <w:r w:rsidRPr="000D2B28">
        <w:rPr>
          <w:b/>
          <w:bCs/>
          <w:i/>
          <w:iCs/>
          <w:lang w:val="es-ES_tradnl"/>
        </w:rPr>
        <w:t>3.2</w:t>
      </w:r>
      <w:r w:rsidRPr="000D2B28">
        <w:rPr>
          <w:lang w:val="es-ES_tradnl"/>
        </w:rPr>
        <w:tab/>
      </w:r>
      <w:r w:rsidR="00FE57D2" w:rsidRPr="000D2B28">
        <w:rPr>
          <w:b/>
          <w:bCs/>
          <w:i/>
          <w:iCs/>
          <w:lang w:val="es-ES_tradnl"/>
        </w:rPr>
        <w:t>Elaboración de p</w:t>
      </w:r>
      <w:r w:rsidRPr="000D2B28">
        <w:rPr>
          <w:b/>
          <w:bCs/>
          <w:i/>
          <w:iCs/>
          <w:lang w:val="es-ES_tradnl"/>
        </w:rPr>
        <w:t>rocedimientos</w:t>
      </w:r>
      <w:bookmarkEnd w:id="77"/>
      <w:bookmarkEnd w:id="78"/>
    </w:p>
    <w:p w14:paraId="014082FC" w14:textId="6DDFCCC5"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t xml:space="preserve">Como parte de los procedimientos de gestión de la respuesta ante emergencias a nivel nacional, el gobierno debe establecer un plan de contingencia para desastres. El plan debe estar destinado para peligros múltiples, </w:t>
      </w:r>
      <w:r w:rsidR="00BE40B3" w:rsidRPr="000D2B28">
        <w:rPr>
          <w:lang w:val="es-ES_tradnl"/>
        </w:rPr>
        <w:t xml:space="preserve">e incluir </w:t>
      </w:r>
      <w:r w:rsidRPr="000D2B28">
        <w:rPr>
          <w:lang w:val="es-ES_tradnl"/>
        </w:rPr>
        <w:t xml:space="preserve">una clara definición de la estrategia administrativa, el marco organizativo y los sistemas de alerta y aviso para responder a todos los posibles tipos de fenómenos en función de su geografía y clima. El plan de contingencia debe estipular las funciones y responsabilidades, así como </w:t>
      </w:r>
      <w:r w:rsidR="00BE40B3" w:rsidRPr="000D2B28">
        <w:rPr>
          <w:lang w:val="es-ES_tradnl"/>
        </w:rPr>
        <w:t xml:space="preserve">prever </w:t>
      </w:r>
      <w:r w:rsidRPr="000D2B28">
        <w:rPr>
          <w:lang w:val="es-ES_tradnl"/>
        </w:rPr>
        <w:t>la coordinación/colaboración entre todos los asociados principales, incluidos, entre otros, las oficinas/departamentos gubernamentales, las empresas de servicios públicos, los operadores de transporte y las ONG.</w:t>
      </w:r>
      <w:bookmarkStart w:id="79" w:name="_Int_rxjEsDVE"/>
      <w:bookmarkEnd w:id="79"/>
    </w:p>
    <w:p w14:paraId="22EDBF09" w14:textId="4A521C35" w:rsidR="00ED579C" w:rsidRPr="000D2B28" w:rsidRDefault="00ED579C" w:rsidP="00ED579C">
      <w:pPr>
        <w:tabs>
          <w:tab w:val="clear" w:pos="1134"/>
        </w:tabs>
        <w:suppressAutoHyphens/>
        <w:snapToGrid w:val="0"/>
        <w:spacing w:before="240" w:after="240"/>
        <w:ind w:right="-170"/>
        <w:jc w:val="left"/>
        <w:rPr>
          <w:rFonts w:eastAsia="DengXian" w:cs="Times New Roman"/>
          <w:lang w:val="es-ES_tradnl"/>
        </w:rPr>
      </w:pPr>
      <w:r w:rsidRPr="000D2B28">
        <w:rPr>
          <w:lang w:val="es-ES_tradnl"/>
        </w:rPr>
        <w:t xml:space="preserve">A la hora de desarrollar procedimientos para emitir alertas tempranas de múltiples peligros, hay que tener presente el objetivo: salvar vidas y medios de subsistencia y, cuando sea posible, proteger los bienes materiales. Para obtener la respuesta deseada por parte de quienes se encuentran en peligro, es </w:t>
      </w:r>
      <w:r w:rsidR="00BE40B3" w:rsidRPr="000D2B28">
        <w:rPr>
          <w:lang w:val="es-ES_tradnl"/>
        </w:rPr>
        <w:t xml:space="preserve">imprescindible </w:t>
      </w:r>
      <w:r w:rsidRPr="000D2B28">
        <w:rPr>
          <w:lang w:val="es-ES_tradnl"/>
        </w:rPr>
        <w:t xml:space="preserve">contar con procedimientos centrados en las personas, basados en los impactos, fáciles de entender y sencillos de utilizar. Para que los procedimientos sean eficaces, de acuerdo con la guía de referencia rápida para los SSOP de la OMM, se necesitan coordinación, colaboración, apoyo y asistencia no solo horizontalmente </w:t>
      </w:r>
      <w:r w:rsidR="00267FE8" w:rsidRPr="000D2B28">
        <w:rPr>
          <w:lang w:val="es-ES_tradnl"/>
        </w:rPr>
        <w:t xml:space="preserve">con </w:t>
      </w:r>
      <w:r w:rsidRPr="000D2B28">
        <w:rPr>
          <w:lang w:val="es-ES_tradnl"/>
        </w:rPr>
        <w:t>otros organismos del mismo nivel de gobierno, sino también verticalmente, de modo que participen todos los niveles de gobierno, los ciudadanos y los medios de comunicación. Un sistema de alerta temprana eficaz debe proporcionar la información necesaria a las personas en situación de riesgo para que, a su vez, puedan llevar a cabo las acciones adecuadas para salvar sus vidas y sus bienes, independientemente de que vivan en una gran ciudad o en una localidad rural costera.</w:t>
      </w:r>
    </w:p>
    <w:p w14:paraId="15C68CAC" w14:textId="13C57EC1" w:rsidR="00ED579C" w:rsidRPr="000D2B28" w:rsidRDefault="00ED579C" w:rsidP="00ED579C">
      <w:pPr>
        <w:tabs>
          <w:tab w:val="clear" w:pos="1134"/>
        </w:tabs>
        <w:suppressAutoHyphens/>
        <w:snapToGrid w:val="0"/>
        <w:spacing w:before="240" w:after="240"/>
        <w:ind w:right="-170"/>
        <w:jc w:val="left"/>
        <w:textAlignment w:val="baseline"/>
        <w:rPr>
          <w:rFonts w:eastAsia="Times New Roman" w:cs="Times New Roman"/>
          <w:lang w:val="es-ES_tradnl"/>
        </w:rPr>
      </w:pPr>
      <w:r w:rsidRPr="000D2B28">
        <w:rPr>
          <w:lang w:val="es-ES_tradnl"/>
        </w:rPr>
        <w:t xml:space="preserve">Desde el nivel nacional de gobierno hasta el individuo en peligro, </w:t>
      </w:r>
      <w:r w:rsidR="006B058E" w:rsidRPr="000D2B28">
        <w:rPr>
          <w:lang w:val="es-ES_tradnl"/>
        </w:rPr>
        <w:t xml:space="preserve">para alcanzar el éxito, </w:t>
      </w:r>
      <w:r w:rsidR="00512841" w:rsidRPr="000D2B28">
        <w:rPr>
          <w:lang w:val="es-ES_tradnl"/>
        </w:rPr>
        <w:t xml:space="preserve">es esencial </w:t>
      </w:r>
      <w:r w:rsidRPr="000D2B28">
        <w:rPr>
          <w:lang w:val="es-ES_tradnl"/>
        </w:rPr>
        <w:t xml:space="preserve">contar con procedimientos escritos sobre cómo reaccionar cuando los desastres son inminentes. La elaboración, el mantenimiento, la puesta en práctica y la mejora de los SOP generarán el mejor resultado posible, como se presenta en el capítulo 2. </w:t>
      </w:r>
      <w:r w:rsidR="006B058E" w:rsidRPr="000D2B28">
        <w:rPr>
          <w:lang w:val="es-ES_tradnl"/>
        </w:rPr>
        <w:t xml:space="preserve">Con un </w:t>
      </w:r>
      <w:r w:rsidRPr="000D2B28">
        <w:rPr>
          <w:lang w:val="es-ES_tradnl"/>
        </w:rPr>
        <w:t xml:space="preserve">paso </w:t>
      </w:r>
      <w:r w:rsidR="006B058E" w:rsidRPr="000D2B28">
        <w:rPr>
          <w:lang w:val="es-ES_tradnl"/>
        </w:rPr>
        <w:t>adicional</w:t>
      </w:r>
      <w:r w:rsidR="006C4B22" w:rsidRPr="000D2B28">
        <w:rPr>
          <w:lang w:val="es-ES_tradnl"/>
        </w:rPr>
        <w:t>,</w:t>
      </w:r>
      <w:r w:rsidRPr="000D2B28">
        <w:rPr>
          <w:lang w:val="es-ES_tradnl"/>
        </w:rPr>
        <w:t xml:space="preserve"> </w:t>
      </w:r>
      <w:r w:rsidR="006C4B22" w:rsidRPr="000D2B28">
        <w:rPr>
          <w:lang w:val="es-ES_tradnl"/>
        </w:rPr>
        <w:t xml:space="preserve">en otras palabras, con </w:t>
      </w:r>
      <w:r w:rsidRPr="000D2B28">
        <w:rPr>
          <w:lang w:val="es-ES_tradnl"/>
        </w:rPr>
        <w:t xml:space="preserve">la creación de sinergias </w:t>
      </w:r>
      <w:r w:rsidR="00AD5153" w:rsidRPr="000D2B28">
        <w:rPr>
          <w:lang w:val="es-ES_tradnl"/>
        </w:rPr>
        <w:t>entre l</w:t>
      </w:r>
      <w:r w:rsidR="00CF5BFE" w:rsidRPr="000D2B28">
        <w:rPr>
          <w:lang w:val="es-ES_tradnl"/>
        </w:rPr>
        <w:t>o</w:t>
      </w:r>
      <w:r w:rsidR="00AD5153" w:rsidRPr="000D2B28">
        <w:rPr>
          <w:lang w:val="es-ES_tradnl"/>
        </w:rPr>
        <w:t xml:space="preserve">s SOP, en todos los niveles </w:t>
      </w:r>
      <w:r w:rsidRPr="000D2B28">
        <w:rPr>
          <w:lang w:val="es-ES_tradnl"/>
        </w:rPr>
        <w:t xml:space="preserve">(tal como se define en la guía de referencia rápida para los SSOP, </w:t>
      </w:r>
      <w:r w:rsidR="00512841" w:rsidRPr="000D2B28">
        <w:rPr>
          <w:lang w:val="es-ES_tradnl"/>
        </w:rPr>
        <w:t>es</w:t>
      </w:r>
      <w:r w:rsidR="006C4B22" w:rsidRPr="000D2B28">
        <w:rPr>
          <w:lang w:val="es-ES_tradnl"/>
        </w:rPr>
        <w:t xml:space="preserve"> decir</w:t>
      </w:r>
      <w:r w:rsidR="00512841" w:rsidRPr="000D2B28">
        <w:rPr>
          <w:lang w:val="es-ES_tradnl"/>
        </w:rPr>
        <w:t>,</w:t>
      </w:r>
      <w:r w:rsidRPr="000D2B28">
        <w:rPr>
          <w:lang w:val="es-ES_tradnl"/>
        </w:rPr>
        <w:t xml:space="preserve"> </w:t>
      </w:r>
      <w:r w:rsidR="006B058E" w:rsidRPr="000D2B28">
        <w:rPr>
          <w:lang w:val="es-ES_tradnl"/>
        </w:rPr>
        <w:t xml:space="preserve">la elaboración de </w:t>
      </w:r>
      <w:r w:rsidRPr="000D2B28">
        <w:rPr>
          <w:lang w:val="es-ES_tradnl"/>
        </w:rPr>
        <w:t xml:space="preserve">SSOP mediante un proceso cooperativo interinstitucional de desarrollo, examen, análisis y documentación de múltiples peligros de forma que el todo sea mayor que la suma de sus partes), </w:t>
      </w:r>
      <w:r w:rsidR="006B058E" w:rsidRPr="000D2B28">
        <w:rPr>
          <w:lang w:val="es-ES_tradnl"/>
        </w:rPr>
        <w:t xml:space="preserve">se </w:t>
      </w:r>
      <w:r w:rsidR="004C49AE" w:rsidRPr="000D2B28">
        <w:rPr>
          <w:lang w:val="es-ES_tradnl"/>
        </w:rPr>
        <w:t>obtendrá el</w:t>
      </w:r>
      <w:r w:rsidR="006B058E" w:rsidRPr="000D2B28">
        <w:rPr>
          <w:lang w:val="es-ES_tradnl"/>
        </w:rPr>
        <w:t xml:space="preserve"> </w:t>
      </w:r>
      <w:r w:rsidRPr="000D2B28">
        <w:rPr>
          <w:lang w:val="es-ES_tradnl"/>
        </w:rPr>
        <w:t xml:space="preserve">método más </w:t>
      </w:r>
      <w:r w:rsidR="00512841" w:rsidRPr="000D2B28">
        <w:rPr>
          <w:lang w:val="es-ES_tradnl"/>
        </w:rPr>
        <w:t xml:space="preserve">homogéneo </w:t>
      </w:r>
      <w:r w:rsidRPr="000D2B28">
        <w:rPr>
          <w:lang w:val="es-ES_tradnl"/>
        </w:rPr>
        <w:t>y colaborativo</w:t>
      </w:r>
      <w:r w:rsidR="004C49AE" w:rsidRPr="000D2B28">
        <w:rPr>
          <w:lang w:val="es-ES_tradnl"/>
        </w:rPr>
        <w:t xml:space="preserve"> posible</w:t>
      </w:r>
      <w:r w:rsidRPr="000D2B28">
        <w:rPr>
          <w:lang w:val="es-ES_tradnl"/>
        </w:rPr>
        <w:t xml:space="preserve">. En la guía de referencia rápida, se indica que el propósito de contar con SOP sinérgicos es quíntuple: garantizar que las tareas se realicen siempre de la misma manera y </w:t>
      </w:r>
      <w:r w:rsidR="00E606F9" w:rsidRPr="000D2B28">
        <w:rPr>
          <w:lang w:val="es-ES_tradnl"/>
        </w:rPr>
        <w:t>conforme a la misma norma</w:t>
      </w:r>
      <w:r w:rsidRPr="000D2B28">
        <w:rPr>
          <w:lang w:val="es-ES_tradnl"/>
        </w:rPr>
        <w:t xml:space="preserve">; mantener un servicio de gran calidad y coherencia en situaciones de peligro; analizar, determinar y aprobar el método más eficiente y eficaz para realizar las tareas antes de que se produzca una emergencia; mejorar la cooperación y la integración de las distintas tareas entre los organismos implicados en el sistema de alerta temprana; y reducir el tiempo de formación. Para ello, todos los niveles pueden estar preparados para dar una respuesta lo más sólida posible, centrada en las personas y </w:t>
      </w:r>
      <w:r w:rsidR="00C01F9E" w:rsidRPr="000D2B28">
        <w:rPr>
          <w:lang w:val="es-ES_tradnl"/>
        </w:rPr>
        <w:t>que t</w:t>
      </w:r>
      <w:r w:rsidR="00745364" w:rsidRPr="000D2B28">
        <w:rPr>
          <w:lang w:val="es-ES_tradnl"/>
        </w:rPr>
        <w:t>enga</w:t>
      </w:r>
      <w:r w:rsidR="00C01F9E" w:rsidRPr="000D2B28">
        <w:rPr>
          <w:lang w:val="es-ES_tradnl"/>
        </w:rPr>
        <w:t xml:space="preserve"> en cuenta </w:t>
      </w:r>
      <w:r w:rsidRPr="000D2B28">
        <w:rPr>
          <w:lang w:val="es-ES_tradnl"/>
        </w:rPr>
        <w:t>los impactos.</w:t>
      </w:r>
    </w:p>
    <w:p w14:paraId="7D0F5DA3" w14:textId="33A4B719" w:rsidR="00ED579C" w:rsidRPr="000D2B28" w:rsidRDefault="00ED579C" w:rsidP="00ED579C">
      <w:pPr>
        <w:tabs>
          <w:tab w:val="clear" w:pos="1134"/>
        </w:tabs>
        <w:suppressAutoHyphens/>
        <w:snapToGrid w:val="0"/>
        <w:spacing w:before="240" w:after="240"/>
        <w:ind w:right="-170"/>
        <w:jc w:val="left"/>
        <w:rPr>
          <w:rFonts w:eastAsia="DengXian" w:cs="Calibri"/>
          <w:lang w:val="es-ES_tradnl"/>
        </w:rPr>
      </w:pPr>
      <w:r w:rsidRPr="000D2B28">
        <w:rPr>
          <w:lang w:val="es-ES_tradnl"/>
        </w:rPr>
        <w:lastRenderedPageBreak/>
        <w:t xml:space="preserve">Si se desea obtener resultados satisfactorios, se requiere de una colaboración y una coordinación minuciosas y estrechas con los asociados y las personas vulnerables a los desastres inminentes. La </w:t>
      </w:r>
      <w:r w:rsidR="00EB2B9C" w:rsidRPr="000D2B28">
        <w:rPr>
          <w:lang w:val="es-ES_tradnl"/>
        </w:rPr>
        <w:t>l</w:t>
      </w:r>
      <w:r w:rsidRPr="000D2B28">
        <w:rPr>
          <w:lang w:val="es-ES_tradnl"/>
        </w:rPr>
        <w:t xml:space="preserve">ista de </w:t>
      </w:r>
      <w:r w:rsidR="00EB2B9C" w:rsidRPr="000D2B28">
        <w:rPr>
          <w:lang w:val="es-ES_tradnl"/>
        </w:rPr>
        <w:t>v</w:t>
      </w:r>
      <w:r w:rsidRPr="000D2B28">
        <w:rPr>
          <w:lang w:val="es-ES_tradnl"/>
        </w:rPr>
        <w:t>erificación de</w:t>
      </w:r>
      <w:r w:rsidR="004C49AE" w:rsidRPr="000D2B28">
        <w:rPr>
          <w:lang w:val="es-ES_tradnl"/>
        </w:rPr>
        <w:t xml:space="preserve"> la publicación</w:t>
      </w:r>
      <w:r w:rsidRPr="000D2B28">
        <w:rPr>
          <w:lang w:val="es-ES_tradnl"/>
        </w:rPr>
        <w:t xml:space="preserve"> </w:t>
      </w:r>
      <w:r w:rsidRPr="000D2B28">
        <w:rPr>
          <w:i/>
          <w:iCs/>
          <w:lang w:val="es-ES_tradnl"/>
        </w:rPr>
        <w:t xml:space="preserve">Sistemas de Alerta Temprana </w:t>
      </w:r>
      <w:r w:rsidR="00E606F9" w:rsidRPr="000D2B28">
        <w:rPr>
          <w:i/>
          <w:iCs/>
          <w:lang w:val="es-ES_tradnl"/>
        </w:rPr>
        <w:t>Multirriesgos</w:t>
      </w:r>
      <w:r w:rsidR="004C49AE" w:rsidRPr="000D2B28">
        <w:rPr>
          <w:i/>
          <w:iCs/>
          <w:lang w:val="es-ES_tradnl"/>
        </w:rPr>
        <w:t>: Lista de verificación</w:t>
      </w:r>
      <w:r w:rsidRPr="000D2B28">
        <w:rPr>
          <w:lang w:val="es-ES_tradnl"/>
        </w:rPr>
        <w:t xml:space="preserve"> de la OMM proporciona una estructura “en torno a los cuatro elementos clave de los sistemas de alerta temprana, </w:t>
      </w:r>
      <w:r w:rsidR="004C49AE" w:rsidRPr="000D2B28">
        <w:rPr>
          <w:lang w:val="es-ES_tradnl"/>
        </w:rPr>
        <w:t xml:space="preserve">además, </w:t>
      </w:r>
      <w:r w:rsidRPr="000D2B28">
        <w:rPr>
          <w:lang w:val="es-ES_tradnl"/>
        </w:rPr>
        <w:t xml:space="preserve">pretende ser una lista sencilla de los principales componentes y medidas que los gobiernos nacionales, las organizaciones comunitarias y los asociados de los distintos sectores e intersectoriales pueden utilizar como referencia al crear o evaluar sistemas de alerta temprana. La Lista no tiene por objeto constituir un manual de diseño completo, sino una herramienta de referencia práctica y no técnica para comprobar que se cuenta con los principales elementos de un sistema de alerta temprana eficaz”. Además, la Guía de referencia rápida para los SSOP está diseñada </w:t>
      </w:r>
      <w:r w:rsidR="00AD5153" w:rsidRPr="000D2B28">
        <w:rPr>
          <w:lang w:val="es-ES_tradnl"/>
        </w:rPr>
        <w:t xml:space="preserve">con la finalidad de </w:t>
      </w:r>
      <w:r w:rsidRPr="000D2B28">
        <w:rPr>
          <w:lang w:val="es-ES_tradnl"/>
        </w:rPr>
        <w:t xml:space="preserve">proporcionar enfoques flexibles, orientación operativa y recomendaciones basadas en buenas prácticas y recursos disponibles para </w:t>
      </w:r>
      <w:r w:rsidR="006C4B22" w:rsidRPr="000D2B28">
        <w:rPr>
          <w:lang w:val="es-ES_tradnl"/>
        </w:rPr>
        <w:t>confeccion</w:t>
      </w:r>
      <w:r w:rsidR="00E606F9" w:rsidRPr="000D2B28">
        <w:rPr>
          <w:lang w:val="es-ES_tradnl"/>
        </w:rPr>
        <w:t xml:space="preserve">ar </w:t>
      </w:r>
      <w:r w:rsidRPr="000D2B28">
        <w:rPr>
          <w:lang w:val="es-ES_tradnl"/>
        </w:rPr>
        <w:t xml:space="preserve">los SSOP de MHEWS costeros. </w:t>
      </w:r>
      <w:r w:rsidR="00E606F9" w:rsidRPr="000D2B28">
        <w:rPr>
          <w:lang w:val="es-ES_tradnl"/>
        </w:rPr>
        <w:t>Se i</w:t>
      </w:r>
      <w:r w:rsidRPr="000D2B28">
        <w:rPr>
          <w:lang w:val="es-ES_tradnl"/>
        </w:rPr>
        <w:t>ncluye</w:t>
      </w:r>
      <w:r w:rsidR="00E606F9" w:rsidRPr="000D2B28">
        <w:rPr>
          <w:lang w:val="es-ES_tradnl"/>
        </w:rPr>
        <w:t>n</w:t>
      </w:r>
      <w:r w:rsidRPr="000D2B28">
        <w:rPr>
          <w:lang w:val="es-ES_tradnl"/>
        </w:rPr>
        <w:t xml:space="preserve"> conceptos claves, principios básicos y normas básicas para los SSOP. La combinación de estos dos recursos a medida que un país o región </w:t>
      </w:r>
      <w:r w:rsidR="00E606F9" w:rsidRPr="000D2B28">
        <w:rPr>
          <w:lang w:val="es-ES_tradnl"/>
        </w:rPr>
        <w:t xml:space="preserve">elabora </w:t>
      </w:r>
      <w:r w:rsidRPr="000D2B28">
        <w:rPr>
          <w:lang w:val="es-ES_tradnl"/>
        </w:rPr>
        <w:t>o perfecciona sus procedimientos contribuirá a ofrecer un conjunto eficaz de procesos basados en un enfoque holístico y completo.</w:t>
      </w:r>
    </w:p>
    <w:p w14:paraId="518832C8" w14:textId="77777777" w:rsidR="00ED579C" w:rsidRPr="000D2B28" w:rsidRDefault="00ED579C" w:rsidP="00ED579C">
      <w:pPr>
        <w:keepNext/>
        <w:keepLines/>
        <w:numPr>
          <w:ilvl w:val="1"/>
          <w:numId w:val="0"/>
        </w:numPr>
        <w:tabs>
          <w:tab w:val="clear" w:pos="1134"/>
        </w:tabs>
        <w:spacing w:before="240" w:after="240"/>
        <w:ind w:left="1134" w:hanging="1134"/>
        <w:jc w:val="left"/>
        <w:outlineLvl w:val="1"/>
        <w:rPr>
          <w:rFonts w:eastAsia="DengXian Light" w:cs="Calibri"/>
          <w:b/>
          <w:bCs/>
          <w:i/>
          <w:iCs/>
          <w:lang w:val="es-ES_tradnl"/>
        </w:rPr>
      </w:pPr>
      <w:bookmarkStart w:id="80" w:name="_Toc121319315"/>
      <w:bookmarkStart w:id="81" w:name="_Toc121402652"/>
      <w:r w:rsidRPr="000D2B28">
        <w:rPr>
          <w:b/>
          <w:bCs/>
          <w:i/>
          <w:iCs/>
          <w:lang w:val="es-ES_tradnl"/>
        </w:rPr>
        <w:t>3.3</w:t>
      </w:r>
      <w:r w:rsidRPr="000D2B28">
        <w:rPr>
          <w:lang w:val="es-ES_tradnl"/>
        </w:rPr>
        <w:tab/>
      </w:r>
      <w:r w:rsidRPr="000D2B28">
        <w:rPr>
          <w:b/>
          <w:bCs/>
          <w:i/>
          <w:iCs/>
          <w:lang w:val="es-ES_tradnl"/>
        </w:rPr>
        <w:t>Difusión y actualización de mensajes de alerta y aviso</w:t>
      </w:r>
      <w:bookmarkEnd w:id="80"/>
      <w:bookmarkEnd w:id="81"/>
    </w:p>
    <w:p w14:paraId="71110EED" w14:textId="430362A8" w:rsidR="00ED579C" w:rsidRPr="000D2B28" w:rsidRDefault="00ED579C" w:rsidP="00ED579C">
      <w:pPr>
        <w:tabs>
          <w:tab w:val="clear" w:pos="1134"/>
        </w:tabs>
        <w:snapToGrid w:val="0"/>
        <w:spacing w:before="240" w:after="240"/>
        <w:ind w:right="-170"/>
        <w:jc w:val="left"/>
        <w:rPr>
          <w:rFonts w:eastAsia="PMingLiU" w:cs="Calibri"/>
          <w:lang w:val="es-ES_tradnl"/>
        </w:rPr>
      </w:pPr>
      <w:r w:rsidRPr="000D2B28">
        <w:rPr>
          <w:lang w:val="es-ES_tradnl"/>
        </w:rPr>
        <w:t xml:space="preserve">Antes de que un ciclón tropical se acerque o durante las temporadas de calma, también se pondrán en práctica mensajes de alerta temprana, </w:t>
      </w:r>
      <w:r w:rsidR="00AD5153" w:rsidRPr="000D2B28">
        <w:rPr>
          <w:lang w:val="es-ES_tradnl"/>
        </w:rPr>
        <w:t xml:space="preserve">y actividades de </w:t>
      </w:r>
      <w:r w:rsidRPr="000D2B28">
        <w:rPr>
          <w:lang w:val="es-ES_tradnl"/>
        </w:rPr>
        <w:t>educación pública y de divulgación, como se menciona en el capítulo 2, en la medida en que los recursos lo permitan.</w:t>
      </w:r>
    </w:p>
    <w:p w14:paraId="367685FF" w14:textId="7275B8BF" w:rsidR="00ED579C" w:rsidRPr="000D2B28" w:rsidRDefault="00ED579C" w:rsidP="00ED579C">
      <w:pPr>
        <w:tabs>
          <w:tab w:val="clear" w:pos="1134"/>
        </w:tabs>
        <w:snapToGrid w:val="0"/>
        <w:spacing w:before="240" w:after="240"/>
        <w:ind w:right="-170"/>
        <w:jc w:val="left"/>
        <w:rPr>
          <w:rFonts w:eastAsia="Cambria" w:cs="Times New Roman"/>
          <w:lang w:val="es-ES_tradnl"/>
        </w:rPr>
      </w:pPr>
      <w:r w:rsidRPr="000D2B28">
        <w:rPr>
          <w:lang w:val="es-ES_tradnl"/>
        </w:rPr>
        <w:t>Durante la temporada de ciclones, en función del contexto y de los medios de comunicación disponibles, la publicación de un artículo de “perspectivas del tiempo ampliadas” sobre las posibles condiciones meteorológicas y los impactos debería ser suficiente para alertar a la población. Para garantizar una amplia cobertura y un alcance suficiente, deben utilizarse todas las plataformas de medios de comunicación disponibles para difundir o promover el artículo meteorológico, por ejemplo, el sitio web, las redes sociales, los blogs meteorológicos y la aplicación móvil. Si se pueden establecer relaciones de cooperación y trabajo a largo plazo con los medios de comunicación, las noticias meteorológicas de la autoridad competente tienen muchas posibilidades de ser cubiertas por periódicos y canales de televisión. En la actualidad, el contenido de video es predominantemente mucho más popular que el texto para una audiencia media. Si son asequibles o ya están disponibles, podrían extraerse o reproducirse materiales de video</w:t>
      </w:r>
      <w:r w:rsidR="00AD5153" w:rsidRPr="000D2B28">
        <w:rPr>
          <w:lang w:val="es-ES_tradnl"/>
        </w:rPr>
        <w:t>s</w:t>
      </w:r>
      <w:r w:rsidRPr="000D2B28">
        <w:rPr>
          <w:lang w:val="es-ES_tradnl"/>
        </w:rPr>
        <w:t xml:space="preserve"> educativos sobre los ciclones tropicales y otros peligros naturales para alertar al público de las características del ciclón tropical inminente. A medida que las predicciones de ciclones tropicales a más largo plazo estén cada vez más disponibles en los principales centros de predicción numérica del tiempo, podrán organizarse regularmente sesiones informativas sobre las perspectivas de </w:t>
      </w:r>
      <w:r w:rsidR="0011021E" w:rsidRPr="000D2B28">
        <w:rPr>
          <w:lang w:val="es-ES_tradnl"/>
        </w:rPr>
        <w:t xml:space="preserve">la llegada de </w:t>
      </w:r>
      <w:r w:rsidRPr="000D2B28">
        <w:rPr>
          <w:lang w:val="es-ES_tradnl"/>
        </w:rPr>
        <w:t xml:space="preserve">ciclones tropicales con hasta cuatro semanas de antelación para usuarios especiales o incluso para el público en general. </w:t>
      </w:r>
      <w:r w:rsidR="004C49AE" w:rsidRPr="000D2B28">
        <w:rPr>
          <w:lang w:val="es-ES_tradnl"/>
        </w:rPr>
        <w:t xml:space="preserve">Estas sesiones pueden incluir </w:t>
      </w:r>
      <w:r w:rsidRPr="000D2B28">
        <w:rPr>
          <w:lang w:val="es-ES_tradnl"/>
        </w:rPr>
        <w:t>información sobre las posibles zonas de formación de ciclones tropicales y los movimientos posteriores basada en un gran número de ejecuciones de modelos de predicción numérica del tiempo.</w:t>
      </w:r>
      <w:bookmarkStart w:id="82" w:name="_Int_NyjYX7fO"/>
      <w:bookmarkStart w:id="83" w:name="_Int_hH75MHtS"/>
      <w:bookmarkEnd w:id="82"/>
      <w:bookmarkEnd w:id="83"/>
    </w:p>
    <w:p w14:paraId="7BFF50B0" w14:textId="77967393" w:rsidR="00ED579C" w:rsidRPr="000D2B28" w:rsidRDefault="00ED579C" w:rsidP="00ED579C">
      <w:pPr>
        <w:tabs>
          <w:tab w:val="clear" w:pos="1134"/>
        </w:tabs>
        <w:snapToGrid w:val="0"/>
        <w:spacing w:before="240" w:after="240"/>
        <w:ind w:right="-170"/>
        <w:jc w:val="left"/>
        <w:rPr>
          <w:rFonts w:eastAsia="Cambria" w:cs="Calibri"/>
          <w:lang w:val="es-ES_tradnl"/>
        </w:rPr>
      </w:pPr>
      <w:r w:rsidRPr="000D2B28">
        <w:rPr>
          <w:lang w:val="es-ES_tradnl"/>
        </w:rPr>
        <w:t xml:space="preserve">Tanto la velocidad como la dirección del viento en un lugar pueden cambiar rápidamente, al igual que los impactos </w:t>
      </w:r>
      <w:r w:rsidR="00DB48A9" w:rsidRPr="000D2B28">
        <w:rPr>
          <w:lang w:val="es-ES_tradnl"/>
        </w:rPr>
        <w:t>conexos</w:t>
      </w:r>
      <w:r w:rsidRPr="000D2B28">
        <w:rPr>
          <w:lang w:val="es-ES_tradnl"/>
        </w:rPr>
        <w:t xml:space="preserve">, por ejemplo, las mareas de tormenta. Es de vital importancia mantener la señal y el mensaje de aviso actualizados y que </w:t>
      </w:r>
      <w:r w:rsidR="004C49AE" w:rsidRPr="000D2B28">
        <w:rPr>
          <w:lang w:val="es-ES_tradnl"/>
        </w:rPr>
        <w:t xml:space="preserve">estos </w:t>
      </w:r>
      <w:r w:rsidRPr="000D2B28">
        <w:rPr>
          <w:lang w:val="es-ES_tradnl"/>
        </w:rPr>
        <w:t>reflejen los posibles impactos. Mientras que la frecuencia de actualización por televisión/radio puede no estar controlada por el servicio meteorológico, los boletines en el sitio web y las notificaciones automáticas (</w:t>
      </w:r>
      <w:r w:rsidR="00451E02" w:rsidRPr="000D2B28">
        <w:rPr>
          <w:lang w:val="es-ES_tradnl"/>
        </w:rPr>
        <w:t xml:space="preserve">notificaciones </w:t>
      </w:r>
      <w:proofErr w:type="spellStart"/>
      <w:r w:rsidRPr="000D2B28">
        <w:rPr>
          <w:i/>
          <w:iCs/>
          <w:lang w:val="es-ES_tradnl"/>
        </w:rPr>
        <w:t>push</w:t>
      </w:r>
      <w:proofErr w:type="spellEnd"/>
      <w:r w:rsidRPr="000D2B28">
        <w:rPr>
          <w:lang w:val="es-ES_tradnl"/>
        </w:rPr>
        <w:t>) en los teléfonos móviles pueden sincronizarse con rapidez y frecuencia. Para lograr un intercambio eficaz de información sobre peligros a través de las fronteras, se recomienda aplicar el Protocolo de Alerta Común para presentar los mensajes de los avisos.</w:t>
      </w:r>
    </w:p>
    <w:p w14:paraId="0CC773F7" w14:textId="78E08A06" w:rsidR="00ED579C" w:rsidRPr="000D2B28" w:rsidRDefault="00ED579C" w:rsidP="00ED579C">
      <w:pPr>
        <w:tabs>
          <w:tab w:val="clear" w:pos="1134"/>
        </w:tabs>
        <w:snapToGrid w:val="0"/>
        <w:spacing w:before="240" w:after="240"/>
        <w:ind w:right="-170"/>
        <w:jc w:val="left"/>
        <w:rPr>
          <w:rFonts w:eastAsia="PMingLiU" w:cs="Calibri"/>
          <w:lang w:val="es-ES_tradnl"/>
        </w:rPr>
      </w:pPr>
      <w:r w:rsidRPr="000D2B28">
        <w:rPr>
          <w:lang w:val="es-ES_tradnl"/>
        </w:rPr>
        <w:t>Más cerca</w:t>
      </w:r>
      <w:r w:rsidR="004C49AE" w:rsidRPr="000D2B28">
        <w:rPr>
          <w:lang w:val="es-ES_tradnl"/>
        </w:rPr>
        <w:t xml:space="preserve"> del posible momento de llegada de un ciclón</w:t>
      </w:r>
      <w:r w:rsidRPr="000D2B28">
        <w:rPr>
          <w:lang w:val="es-ES_tradnl"/>
        </w:rPr>
        <w:t xml:space="preserve">, pero aún antes del plazo </w:t>
      </w:r>
      <w:r w:rsidR="004C49AE" w:rsidRPr="000D2B28">
        <w:rPr>
          <w:lang w:val="es-ES_tradnl"/>
        </w:rPr>
        <w:t>que se necesita</w:t>
      </w:r>
      <w:r w:rsidR="005C2278" w:rsidRPr="000D2B28">
        <w:rPr>
          <w:lang w:val="es-ES_tradnl"/>
        </w:rPr>
        <w:t xml:space="preserve"> </w:t>
      </w:r>
      <w:r w:rsidRPr="000D2B28">
        <w:rPr>
          <w:lang w:val="es-ES_tradnl"/>
        </w:rPr>
        <w:t xml:space="preserve">para las señales de avisos de ciclones tropicales, podría formularse algún tipo de advertencia meteorológica o una nota meteorológica </w:t>
      </w:r>
      <w:r w:rsidR="00AD7731" w:rsidRPr="000D2B28">
        <w:rPr>
          <w:lang w:val="es-ES_tradnl"/>
        </w:rPr>
        <w:t xml:space="preserve">de utilidad práctica </w:t>
      </w:r>
      <w:r w:rsidRPr="000D2B28">
        <w:rPr>
          <w:lang w:val="es-ES_tradnl"/>
        </w:rPr>
        <w:t xml:space="preserve">y enviarse a través de todos los canales de difusión disponibles. Para sensibilizar a la población al más alto nivel, se necesitarán </w:t>
      </w:r>
      <w:r w:rsidRPr="000D2B28">
        <w:rPr>
          <w:lang w:val="es-ES_tradnl"/>
        </w:rPr>
        <w:lastRenderedPageBreak/>
        <w:t>reuniones informativas con los medios de comunicación o conferencias de prensa. Dentro del tiempo de antelación previsto en el que un ciclón tropical ejercerá influencia o generará impactos en el lugar de interés, se difundirá, sin demoras por todos los medios disponibles, la correspondiente señal de aviso de ciclón, entre otros avisos meteorológicos.</w:t>
      </w:r>
    </w:p>
    <w:p w14:paraId="5AB8804E" w14:textId="27134CC3" w:rsidR="00ED579C" w:rsidRPr="000D2B28" w:rsidRDefault="00ED579C" w:rsidP="00ED579C">
      <w:pPr>
        <w:tabs>
          <w:tab w:val="clear" w:pos="1134"/>
        </w:tabs>
        <w:snapToGrid w:val="0"/>
        <w:spacing w:before="240" w:after="240"/>
        <w:ind w:right="-170"/>
        <w:jc w:val="left"/>
        <w:rPr>
          <w:rFonts w:eastAsia="PMingLiU" w:cs="Calibri"/>
          <w:lang w:val="es-ES_tradnl"/>
        </w:rPr>
      </w:pPr>
      <w:r w:rsidRPr="000D2B28">
        <w:rPr>
          <w:lang w:val="es-ES_tradnl"/>
        </w:rPr>
        <w:t xml:space="preserve">En algunos lugares donde la televisión sigue siendo el principal canal de difusión de avisos, se recomienda a los meteorólogos de las autoridades competentes que </w:t>
      </w:r>
      <w:r w:rsidR="005C2278" w:rsidRPr="000D2B28">
        <w:rPr>
          <w:lang w:val="es-ES_tradnl"/>
        </w:rPr>
        <w:t xml:space="preserve">ofrezcan </w:t>
      </w:r>
      <w:r w:rsidRPr="000D2B28">
        <w:rPr>
          <w:lang w:val="es-ES_tradnl"/>
        </w:rPr>
        <w:t>sesiones informativas en televisión o incluso participen en el proceso de producción antes y durante las señales de los ciclones tropicales. Esto puede reforzar la autoridad del servicio meteorológico. Durante la reunión informativa con los medios de comunicación sobre los ciclones tropicales, deben comunicarse al público los posibles impactos de los peligros en cascada, así como las medidas de precaución que deben adoptarse.</w:t>
      </w:r>
    </w:p>
    <w:p w14:paraId="731F054D" w14:textId="77777777" w:rsidR="00ED579C" w:rsidRPr="000D2B28" w:rsidRDefault="00ED579C" w:rsidP="00ED579C">
      <w:pPr>
        <w:pStyle w:val="WMOSubTitle2"/>
        <w:spacing w:before="240" w:after="240"/>
        <w:ind w:right="-170"/>
        <w:rPr>
          <w:lang w:val="es-ES_tradnl"/>
        </w:rPr>
      </w:pPr>
      <w:r w:rsidRPr="000D2B28">
        <w:rPr>
          <w:lang w:val="es-ES_tradnl"/>
        </w:rPr>
        <w:t>Comunicación, colaboración y coordinación entre asociados</w:t>
      </w:r>
    </w:p>
    <w:p w14:paraId="081B5A6E" w14:textId="6B978F7F" w:rsidR="00ED579C" w:rsidRPr="000D2B28" w:rsidRDefault="00ED579C" w:rsidP="00ED579C">
      <w:pPr>
        <w:tabs>
          <w:tab w:val="clear" w:pos="1134"/>
        </w:tabs>
        <w:snapToGrid w:val="0"/>
        <w:spacing w:before="240" w:after="240"/>
        <w:ind w:right="-170"/>
        <w:jc w:val="left"/>
        <w:rPr>
          <w:rFonts w:eastAsia="PMingLiU" w:cs="Calibri"/>
          <w:lang w:val="es-ES_tradnl"/>
        </w:rPr>
      </w:pPr>
      <w:r w:rsidRPr="000D2B28">
        <w:rPr>
          <w:lang w:val="es-ES_tradnl"/>
        </w:rPr>
        <w:t xml:space="preserve">Cuando el servicio meteorológico emite una señal de aviso de ciclón tropical, se espera que otros departamentos gubernamentales tomen las medidas correspondientes; por ejemplo, </w:t>
      </w:r>
      <w:r w:rsidR="005C2278" w:rsidRPr="000D2B28">
        <w:rPr>
          <w:lang w:val="es-ES_tradnl"/>
        </w:rPr>
        <w:t xml:space="preserve">que </w:t>
      </w:r>
      <w:r w:rsidRPr="000D2B28">
        <w:rPr>
          <w:lang w:val="es-ES_tradnl"/>
        </w:rPr>
        <w:t xml:space="preserve">el Departamento de Educación </w:t>
      </w:r>
      <w:r w:rsidR="005C2278" w:rsidRPr="000D2B28">
        <w:rPr>
          <w:lang w:val="es-ES_tradnl"/>
        </w:rPr>
        <w:t xml:space="preserve">emita </w:t>
      </w:r>
      <w:r w:rsidRPr="000D2B28">
        <w:rPr>
          <w:lang w:val="es-ES_tradnl"/>
        </w:rPr>
        <w:t xml:space="preserve">un anuncio de cierre de escuelas, el Departamento de Transporte </w:t>
      </w:r>
      <w:r w:rsidR="005C2278" w:rsidRPr="000D2B28">
        <w:rPr>
          <w:lang w:val="es-ES_tradnl"/>
        </w:rPr>
        <w:t xml:space="preserve">anuncie </w:t>
      </w:r>
      <w:r w:rsidRPr="000D2B28">
        <w:rPr>
          <w:lang w:val="es-ES_tradnl"/>
        </w:rPr>
        <w:t>el cierre de carreteras, de acuerdo con los procedimientos prescritos y el mecanismo de coordinación del plan de contingencia. Por ley o mediante prácticas acordadas, las autoridades gubernamentales pertinentes deben publicar y mantener directrices para la preparación ante peligros, de modo que los empleadores-empleados y las escuelas-padres puedan</w:t>
      </w:r>
      <w:r w:rsidR="00E40A40" w:rsidRPr="000D2B28">
        <w:rPr>
          <w:lang w:val="es-ES_tradnl"/>
        </w:rPr>
        <w:t xml:space="preserve"> </w:t>
      </w:r>
      <w:proofErr w:type="spellStart"/>
      <w:r w:rsidR="005C2278" w:rsidRPr="000D2B28">
        <w:rPr>
          <w:lang w:val="es-ES_tradnl"/>
        </w:rPr>
        <w:t>concertar</w:t>
      </w:r>
      <w:proofErr w:type="spellEnd"/>
      <w:r w:rsidR="00E40A40" w:rsidRPr="000D2B28">
        <w:rPr>
          <w:lang w:val="es-ES_tradnl"/>
        </w:rPr>
        <w:t xml:space="preserve"> </w:t>
      </w:r>
      <w:r w:rsidRPr="000D2B28">
        <w:rPr>
          <w:lang w:val="es-ES_tradnl"/>
        </w:rPr>
        <w:t>acuerdos relativos a la suspensión y la reanudación del trabajo y la escuela, en función del nivel de los avisos.</w:t>
      </w:r>
    </w:p>
    <w:p w14:paraId="1C68E064" w14:textId="11193F19"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t xml:space="preserve">Una vez emitido el aviso, los asociados claves a menudo deben tomar medidas antes que la población. Normalmente solicitan al servicio meteorológico una mayor </w:t>
      </w:r>
      <w:r w:rsidR="005C2278" w:rsidRPr="000D2B28">
        <w:rPr>
          <w:lang w:val="es-ES_tradnl"/>
        </w:rPr>
        <w:t xml:space="preserve">antelación </w:t>
      </w:r>
      <w:r w:rsidRPr="000D2B28">
        <w:rPr>
          <w:lang w:val="es-ES_tradnl"/>
        </w:rPr>
        <w:t xml:space="preserve">antes de </w:t>
      </w:r>
      <w:r w:rsidR="00E40A40" w:rsidRPr="000D2B28">
        <w:rPr>
          <w:lang w:val="es-ES_tradnl"/>
        </w:rPr>
        <w:t>que</w:t>
      </w:r>
      <w:r w:rsidRPr="000D2B28">
        <w:rPr>
          <w:lang w:val="es-ES_tradnl"/>
        </w:rPr>
        <w:t xml:space="preserve"> la decisión de aviso</w:t>
      </w:r>
      <w:r w:rsidR="00E40A40" w:rsidRPr="000D2B28">
        <w:rPr>
          <w:lang w:val="es-ES_tradnl"/>
        </w:rPr>
        <w:t xml:space="preserve"> pueda confirmarse</w:t>
      </w:r>
      <w:r w:rsidRPr="000D2B28">
        <w:rPr>
          <w:lang w:val="es-ES_tradnl"/>
        </w:rPr>
        <w:t xml:space="preserve">. En tales escenarios, los protocolos de comunicación entre ambas partes serán importantes para intercambiar información de forma clara, fácilmente comprensible y sin ambigüedades. Dada la incertidumbre que conlleva la predicción de los ciclones tropicales, se recomienda una terminología de comunicación basada en la probabilidad o el riesgo. Por ejemplo, “alta probabilidad de que se emita una señal de ciclón tropical </w:t>
      </w:r>
      <w:r w:rsidR="005C2278" w:rsidRPr="000D2B28">
        <w:rPr>
          <w:lang w:val="es-ES_tradnl"/>
        </w:rPr>
        <w:t xml:space="preserve">de </w:t>
      </w:r>
      <w:r w:rsidRPr="000D2B28">
        <w:rPr>
          <w:lang w:val="es-ES_tradnl"/>
        </w:rPr>
        <w:t xml:space="preserve">X a Y </w:t>
      </w:r>
      <w:r w:rsidR="00AD7731" w:rsidRPr="000D2B28">
        <w:rPr>
          <w:lang w:val="es-ES_tradnl"/>
        </w:rPr>
        <w:t>de la tarde</w:t>
      </w:r>
      <w:r w:rsidRPr="000D2B28">
        <w:rPr>
          <w:lang w:val="es-ES_tradnl"/>
        </w:rPr>
        <w:t xml:space="preserve">”, en lugar de decir “se emitirá una señal de ciclón tropical a la hora X”, o “alto riesgo de inundación por tormenta </w:t>
      </w:r>
      <w:r w:rsidR="00625CB1" w:rsidRPr="000D2B28">
        <w:rPr>
          <w:lang w:val="es-ES_tradnl"/>
        </w:rPr>
        <w:t xml:space="preserve">con una altura a nivel del </w:t>
      </w:r>
      <w:r w:rsidRPr="000D2B28">
        <w:rPr>
          <w:lang w:val="es-ES_tradnl"/>
        </w:rPr>
        <w:t xml:space="preserve">hombro”, en lugar de “la marea de tormenta alcanzará X metros por encima de </w:t>
      </w:r>
      <w:r w:rsidR="00625CB1" w:rsidRPr="000D2B28">
        <w:rPr>
          <w:lang w:val="es-ES_tradnl"/>
        </w:rPr>
        <w:t>X </w:t>
      </w:r>
      <w:proofErr w:type="spellStart"/>
      <w:r w:rsidR="005C2278" w:rsidRPr="000D2B28">
        <w:rPr>
          <w:lang w:val="es-ES_tradnl"/>
        </w:rPr>
        <w:t>mcd</w:t>
      </w:r>
      <w:proofErr w:type="spellEnd"/>
      <w:r w:rsidRPr="000D2B28">
        <w:rPr>
          <w:lang w:val="es-ES_tradnl"/>
        </w:rPr>
        <w:t>”.</w:t>
      </w:r>
    </w:p>
    <w:p w14:paraId="7E75192B" w14:textId="4B4B5CAA"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t xml:space="preserve">Para garantizar que todos los miembros de la población, incluidos los asociados, puedan entender las señales de los ciclones tropicales y los mensajes de los avisos a fin de tomar las medidas adecuadas, deben realizarse videos cortos, programas de radio, charlas públicas, seminarios gubernamentales, así como visitas a los asociados principales como medio de educación pública. Esto se llevará a cabo con regularidad a lo largo de todo el año, especialmente durante las temporadas sin mucha actividad. Se pueden organizar jornadas de puertas abiertas físicas y virtuales del SMHN para presentar la labor del servicio meteorológico y fomentar la comprensión y concienciación de la población sobre las condiciones meteorológicas </w:t>
      </w:r>
      <w:r w:rsidR="008E5224" w:rsidRPr="000D2B28">
        <w:rPr>
          <w:lang w:val="es-ES_tradnl"/>
        </w:rPr>
        <w:t>severas</w:t>
      </w:r>
      <w:r w:rsidRPr="000D2B28">
        <w:rPr>
          <w:lang w:val="es-ES_tradnl"/>
        </w:rPr>
        <w:t xml:space="preserve">, incluidos los ciclones tropicales. A través de estas actividades interactivas, también se puede </w:t>
      </w:r>
      <w:r w:rsidR="00F77CF8" w:rsidRPr="000D2B28">
        <w:rPr>
          <w:lang w:val="es-ES_tradnl"/>
        </w:rPr>
        <w:t xml:space="preserve">reforzar la </w:t>
      </w:r>
      <w:r w:rsidRPr="000D2B28">
        <w:rPr>
          <w:lang w:val="es-ES_tradnl"/>
        </w:rPr>
        <w:t>confianza entre el servicio meteorológico y la población.</w:t>
      </w:r>
    </w:p>
    <w:p w14:paraId="6D537357" w14:textId="77777777" w:rsidR="00ED579C" w:rsidRPr="000D2B28" w:rsidRDefault="00ED579C" w:rsidP="00ED579C">
      <w:pPr>
        <w:tabs>
          <w:tab w:val="clear" w:pos="1134"/>
        </w:tabs>
        <w:snapToGrid w:val="0"/>
        <w:spacing w:before="240" w:after="240"/>
        <w:jc w:val="left"/>
        <w:rPr>
          <w:rFonts w:eastAsia="DengXian Light" w:cs="Calibri"/>
          <w:b/>
          <w:bCs/>
          <w:i/>
          <w:iCs/>
          <w:lang w:val="es-ES_tradnl"/>
        </w:rPr>
      </w:pPr>
      <w:r w:rsidRPr="000D2B28">
        <w:rPr>
          <w:b/>
          <w:bCs/>
          <w:i/>
          <w:iCs/>
          <w:lang w:val="es-ES_tradnl"/>
        </w:rPr>
        <w:t>3.4</w:t>
      </w:r>
      <w:r w:rsidRPr="000D2B28">
        <w:rPr>
          <w:lang w:val="es-ES_tradnl"/>
        </w:rPr>
        <w:tab/>
      </w:r>
      <w:r w:rsidRPr="000D2B28">
        <w:rPr>
          <w:b/>
          <w:bCs/>
          <w:i/>
          <w:iCs/>
          <w:lang w:val="es-ES_tradnl"/>
        </w:rPr>
        <w:t>Examen a posteriori</w:t>
      </w:r>
    </w:p>
    <w:p w14:paraId="357CC006" w14:textId="425C164F"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t xml:space="preserve">La evaluación de la actuación tras un desastre constituye un paso importante para mejorar la respuesta </w:t>
      </w:r>
      <w:r w:rsidR="00AE75D3" w:rsidRPr="000D2B28">
        <w:rPr>
          <w:lang w:val="es-ES_tradnl"/>
        </w:rPr>
        <w:t xml:space="preserve">durante </w:t>
      </w:r>
      <w:r w:rsidRPr="000D2B28">
        <w:rPr>
          <w:lang w:val="es-ES_tradnl"/>
        </w:rPr>
        <w:t xml:space="preserve">el próximo desastre, actualizar los procedimientos normalizados de operación, fortalecer la resiliencia, incrementar la capacidad y determinar en qué esferas se necesita formación y educación. Durante el proceso pueden </w:t>
      </w:r>
      <w:r w:rsidR="00E40A40" w:rsidRPr="000D2B28">
        <w:rPr>
          <w:lang w:val="es-ES_tradnl"/>
        </w:rPr>
        <w:t xml:space="preserve">definirse </w:t>
      </w:r>
      <w:r w:rsidRPr="000D2B28">
        <w:rPr>
          <w:lang w:val="es-ES_tradnl"/>
        </w:rPr>
        <w:t>buenas prácticas, sugerirse cómo incorporar las lecciones aprendidas, abordar la rendición de cuentas, considerar cómo atender a las comunidades vulnerables y desatendidas, y determinar en qué medida se ha ejecutado adecuadamente la respuesta.</w:t>
      </w:r>
    </w:p>
    <w:p w14:paraId="0DDF83EB" w14:textId="689617CF" w:rsidR="00ED579C" w:rsidRPr="000D2B28" w:rsidRDefault="00ED579C" w:rsidP="00ED579C">
      <w:pPr>
        <w:tabs>
          <w:tab w:val="clear" w:pos="1134"/>
        </w:tabs>
        <w:snapToGrid w:val="0"/>
        <w:spacing w:before="240" w:after="240"/>
        <w:ind w:right="-170"/>
        <w:jc w:val="left"/>
        <w:rPr>
          <w:rFonts w:eastAsia="PMingLiU" w:cs="Times New Roman"/>
          <w:lang w:val="es-ES_tradnl"/>
        </w:rPr>
      </w:pPr>
      <w:r w:rsidRPr="000D2B28">
        <w:rPr>
          <w:lang w:val="es-ES_tradnl"/>
        </w:rPr>
        <w:lastRenderedPageBreak/>
        <w:t xml:space="preserve">Según la guía de la Organización Mundial de la Salud </w:t>
      </w:r>
      <w:hyperlink r:id="rId66" w:anchor=":~:text=The%20WHO%20guidance%20for%20after%20action%20review%20%28AAR%29,routine%20management%20tool%20for%20continuous%20learning%20and%20improvements." w:history="1">
        <w:proofErr w:type="spellStart"/>
        <w:r w:rsidRPr="000D2B28">
          <w:rPr>
            <w:rStyle w:val="Hyperlink"/>
            <w:i/>
            <w:iCs/>
            <w:lang w:val="es-ES_tradnl"/>
          </w:rPr>
          <w:t>Guidance</w:t>
        </w:r>
        <w:proofErr w:type="spellEnd"/>
        <w:r w:rsidRPr="000D2B28">
          <w:rPr>
            <w:rStyle w:val="Hyperlink"/>
            <w:i/>
            <w:iCs/>
            <w:lang w:val="es-ES_tradnl"/>
          </w:rPr>
          <w:t xml:space="preserve"> </w:t>
        </w:r>
        <w:proofErr w:type="spellStart"/>
        <w:r w:rsidRPr="000D2B28">
          <w:rPr>
            <w:rStyle w:val="Hyperlink"/>
            <w:i/>
            <w:iCs/>
            <w:lang w:val="es-ES_tradnl"/>
          </w:rPr>
          <w:t>for</w:t>
        </w:r>
        <w:proofErr w:type="spellEnd"/>
        <w:r w:rsidRPr="000D2B28">
          <w:rPr>
            <w:rStyle w:val="Hyperlink"/>
            <w:i/>
            <w:iCs/>
            <w:lang w:val="es-ES_tradnl"/>
          </w:rPr>
          <w:t xml:space="preserve"> After </w:t>
        </w:r>
        <w:proofErr w:type="spellStart"/>
        <w:r w:rsidRPr="000D2B28">
          <w:rPr>
            <w:rStyle w:val="Hyperlink"/>
            <w:i/>
            <w:iCs/>
            <w:lang w:val="es-ES_tradnl"/>
          </w:rPr>
          <w:t>Action</w:t>
        </w:r>
        <w:proofErr w:type="spellEnd"/>
        <w:r w:rsidRPr="000D2B28">
          <w:rPr>
            <w:rStyle w:val="Hyperlink"/>
            <w:i/>
            <w:iCs/>
            <w:lang w:val="es-ES_tradnl"/>
          </w:rPr>
          <w:t xml:space="preserve"> </w:t>
        </w:r>
        <w:proofErr w:type="spellStart"/>
        <w:r w:rsidRPr="000D2B28">
          <w:rPr>
            <w:rStyle w:val="Hyperlink"/>
            <w:i/>
            <w:iCs/>
            <w:lang w:val="es-ES_tradnl"/>
          </w:rPr>
          <w:t>Review</w:t>
        </w:r>
        <w:proofErr w:type="spellEnd"/>
      </w:hyperlink>
      <w:r w:rsidRPr="000D2B28">
        <w:rPr>
          <w:lang w:val="es-ES_tradnl"/>
        </w:rPr>
        <w:t xml:space="preserve"> (Guía para el examen </w:t>
      </w:r>
      <w:r w:rsidRPr="000D2B28">
        <w:rPr>
          <w:i/>
          <w:iCs/>
          <w:lang w:val="es-ES_tradnl"/>
        </w:rPr>
        <w:t>a posteriori</w:t>
      </w:r>
      <w:r w:rsidRPr="000D2B28">
        <w:rPr>
          <w:lang w:val="es-ES_tradnl"/>
        </w:rPr>
        <w:t xml:space="preserve">), un examen </w:t>
      </w:r>
      <w:r w:rsidRPr="000D2B28">
        <w:rPr>
          <w:i/>
          <w:iCs/>
          <w:lang w:val="es-ES_tradnl"/>
        </w:rPr>
        <w:t>a posteriori</w:t>
      </w:r>
      <w:r w:rsidRPr="000D2B28">
        <w:rPr>
          <w:lang w:val="es-ES_tradnl"/>
        </w:rPr>
        <w:t xml:space="preserve"> es una revisión de todas las acciones emprendidas durante la respuesta a un fenómeno. El objetivo del examen es determinar las capacidades existentes antes de la respuesta, los problemas que hayan surgido durante la respuesta, las lecciones aprendidas y las buenas prácticas observadas durante la respuesta, incluido el desarrollo de nuevas capacidades. Para ver la hoja de ruta del examen </w:t>
      </w:r>
      <w:r w:rsidRPr="000D2B28">
        <w:rPr>
          <w:i/>
          <w:iCs/>
          <w:lang w:val="es-ES_tradnl"/>
        </w:rPr>
        <w:t>a posteriori</w:t>
      </w:r>
      <w:r w:rsidRPr="000D2B28">
        <w:rPr>
          <w:lang w:val="es-ES_tradnl"/>
        </w:rPr>
        <w:t>, véase la figura 3.</w:t>
      </w:r>
    </w:p>
    <w:p w14:paraId="52D48AC3" w14:textId="769204B2" w:rsidR="00ED579C" w:rsidRPr="000D2B28" w:rsidRDefault="00857127" w:rsidP="00ED579C">
      <w:pPr>
        <w:tabs>
          <w:tab w:val="clear" w:pos="1134"/>
        </w:tabs>
        <w:snapToGrid w:val="0"/>
        <w:spacing w:before="240"/>
        <w:jc w:val="center"/>
        <w:rPr>
          <w:rFonts w:eastAsia="PMingLiU" w:cs="Times New Roman"/>
          <w:sz w:val="24"/>
          <w:szCs w:val="24"/>
          <w:lang w:val="es-ES_tradnl"/>
        </w:rPr>
      </w:pPr>
      <w:r w:rsidRPr="00010E2C">
        <w:rPr>
          <w:rFonts w:ascii="Calibri" w:eastAsia="SimSun" w:hAnsi="Calibri" w:cs="Times New Roman"/>
          <w:noProof/>
          <w:sz w:val="22"/>
          <w:szCs w:val="22"/>
          <w:lang w:val="en-US"/>
        </w:rPr>
        <w:drawing>
          <wp:inline distT="0" distB="0" distL="0" distR="0" wp14:anchorId="5ACB1F24" wp14:editId="3D76994C">
            <wp:extent cx="5731510" cy="3290570"/>
            <wp:effectExtent l="0" t="0" r="0" b="0"/>
            <wp:docPr id="5" name="Picture 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10;&#10;Description automatically generated"/>
                    <pic:cNvPicPr/>
                  </pic:nvPicPr>
                  <pic:blipFill>
                    <a:blip r:embed="rId67">
                      <a:extLst>
                        <a:ext uri="{28A0092B-C50C-407E-A947-70E740481C1C}">
                          <a14:useLocalDpi xmlns:a14="http://schemas.microsoft.com/office/drawing/2010/main" val="0"/>
                        </a:ext>
                      </a:extLst>
                    </a:blip>
                    <a:srcRect l="4855" t="21184" r="26098" b="8342"/>
                    <a:stretch>
                      <a:fillRect/>
                    </a:stretch>
                  </pic:blipFill>
                  <pic:spPr>
                    <a:xfrm>
                      <a:off x="0" y="0"/>
                      <a:ext cx="5731510" cy="3290570"/>
                    </a:xfrm>
                    <a:prstGeom prst="rect">
                      <a:avLst/>
                    </a:prstGeom>
                  </pic:spPr>
                </pic:pic>
              </a:graphicData>
            </a:graphic>
          </wp:inline>
        </w:drawing>
      </w:r>
    </w:p>
    <w:p w14:paraId="3EDC441D" w14:textId="77777777" w:rsidR="00ED579C" w:rsidRPr="000D2B28" w:rsidRDefault="00ED579C" w:rsidP="00ED579C">
      <w:pPr>
        <w:tabs>
          <w:tab w:val="clear" w:pos="1134"/>
        </w:tabs>
        <w:snapToGrid w:val="0"/>
        <w:spacing w:before="240"/>
        <w:jc w:val="center"/>
        <w:rPr>
          <w:rFonts w:eastAsia="PMingLiU" w:cs="Calibri"/>
          <w:b/>
          <w:bCs/>
          <w:sz w:val="18"/>
          <w:szCs w:val="18"/>
          <w:lang w:val="es-ES_tradnl"/>
        </w:rPr>
      </w:pPr>
      <w:r w:rsidRPr="000D2B28">
        <w:rPr>
          <w:b/>
          <w:bCs/>
          <w:lang w:val="es-ES_tradnl"/>
        </w:rPr>
        <w:t xml:space="preserve">Figura 3. Hoja de ruta del examen </w:t>
      </w:r>
      <w:r w:rsidRPr="000D2B28">
        <w:rPr>
          <w:b/>
          <w:bCs/>
          <w:i/>
          <w:iCs/>
          <w:lang w:val="es-ES_tradnl"/>
        </w:rPr>
        <w:t>a posteriori</w:t>
      </w:r>
    </w:p>
    <w:p w14:paraId="232DEE3E" w14:textId="77777777" w:rsidR="00ED579C" w:rsidRPr="000D2B28" w:rsidRDefault="00ED579C" w:rsidP="00ED579C">
      <w:pPr>
        <w:tabs>
          <w:tab w:val="clear" w:pos="1134"/>
        </w:tabs>
        <w:spacing w:before="360" w:after="240"/>
        <w:ind w:right="-170"/>
        <w:jc w:val="left"/>
        <w:rPr>
          <w:rFonts w:eastAsia="PMingLiU" w:cs="Calibri"/>
          <w:lang w:val="es-ES_tradnl"/>
        </w:rPr>
      </w:pPr>
      <w:r w:rsidRPr="000D2B28">
        <w:rPr>
          <w:lang w:val="es-ES_tradnl"/>
        </w:rPr>
        <w:t>Los beneficios de un examen a posteriori son los siguientes:</w:t>
      </w:r>
    </w:p>
    <w:p w14:paraId="341994F8" w14:textId="0BCC48B9" w:rsidR="00ED579C" w:rsidRPr="000D2B28" w:rsidRDefault="00ED579C">
      <w:pPr>
        <w:numPr>
          <w:ilvl w:val="0"/>
          <w:numId w:val="8"/>
        </w:numPr>
        <w:tabs>
          <w:tab w:val="clear" w:pos="1134"/>
        </w:tabs>
        <w:spacing w:before="240" w:after="240"/>
        <w:ind w:left="567" w:right="-170" w:hanging="567"/>
        <w:jc w:val="left"/>
        <w:rPr>
          <w:rFonts w:eastAsia="PMingLiU" w:cs="Calibri"/>
          <w:lang w:val="es-ES_tradnl"/>
        </w:rPr>
      </w:pPr>
      <w:r w:rsidRPr="000D2B28">
        <w:rPr>
          <w:lang w:val="es-ES_tradnl"/>
        </w:rPr>
        <w:t xml:space="preserve">Garantiza el pensamiento crítico para determinar los factores subyacentes que pueden haber conducido al éxito o al fracaso </w:t>
      </w:r>
      <w:r w:rsidR="00B4109B" w:rsidRPr="000D2B28">
        <w:rPr>
          <w:lang w:val="es-ES_tradnl"/>
        </w:rPr>
        <w:t xml:space="preserve">de la respuesta durante el </w:t>
      </w:r>
      <w:r w:rsidRPr="000D2B28">
        <w:rPr>
          <w:lang w:val="es-ES_tradnl"/>
        </w:rPr>
        <w:t>fenómeno.</w:t>
      </w:r>
    </w:p>
    <w:p w14:paraId="5474BCC4" w14:textId="11F44A92" w:rsidR="00ED579C" w:rsidRPr="000D2B28" w:rsidRDefault="00ED579C">
      <w:pPr>
        <w:numPr>
          <w:ilvl w:val="0"/>
          <w:numId w:val="8"/>
        </w:numPr>
        <w:tabs>
          <w:tab w:val="clear" w:pos="1134"/>
        </w:tabs>
        <w:spacing w:before="240" w:after="240"/>
        <w:ind w:left="567" w:right="-170" w:hanging="567"/>
        <w:jc w:val="left"/>
        <w:rPr>
          <w:rFonts w:eastAsia="PMingLiU" w:cs="Calibri"/>
          <w:lang w:val="es-ES_tradnl"/>
        </w:rPr>
      </w:pPr>
      <w:r w:rsidRPr="000D2B28">
        <w:rPr>
          <w:lang w:val="es-ES_tradnl"/>
        </w:rPr>
        <w:t xml:space="preserve">Genera consenso sobre las cuestiones de seguimiento, ya que </w:t>
      </w:r>
      <w:r w:rsidR="00FE57D2" w:rsidRPr="000D2B28">
        <w:rPr>
          <w:lang w:val="es-ES_tradnl"/>
        </w:rPr>
        <w:t xml:space="preserve">incluye </w:t>
      </w:r>
      <w:r w:rsidRPr="000D2B28">
        <w:rPr>
          <w:lang w:val="es-ES_tradnl"/>
        </w:rPr>
        <w:t>a todos los que participaron en la respuesta.</w:t>
      </w:r>
    </w:p>
    <w:p w14:paraId="1D7AA0C5" w14:textId="448458F0" w:rsidR="00ED579C" w:rsidRPr="000D2B28" w:rsidRDefault="00ED579C">
      <w:pPr>
        <w:numPr>
          <w:ilvl w:val="0"/>
          <w:numId w:val="8"/>
        </w:numPr>
        <w:tabs>
          <w:tab w:val="clear" w:pos="1134"/>
        </w:tabs>
        <w:spacing w:before="240" w:after="240"/>
        <w:ind w:left="567" w:right="-170" w:hanging="567"/>
        <w:jc w:val="left"/>
        <w:rPr>
          <w:rFonts w:eastAsia="PMingLiU" w:cs="Calibri"/>
          <w:lang w:val="es-ES_tradnl"/>
        </w:rPr>
      </w:pPr>
      <w:r w:rsidRPr="000D2B28">
        <w:rPr>
          <w:lang w:val="es-ES_tradnl"/>
        </w:rPr>
        <w:t xml:space="preserve">Permite </w:t>
      </w:r>
      <w:r w:rsidR="00FE57D2" w:rsidRPr="000D2B28">
        <w:rPr>
          <w:lang w:val="es-ES_tradnl"/>
        </w:rPr>
        <w:t xml:space="preserve">determinar </w:t>
      </w:r>
      <w:r w:rsidRPr="000D2B28">
        <w:rPr>
          <w:lang w:val="es-ES_tradnl"/>
        </w:rPr>
        <w:t>y documentar las lecciones para su ajuste inmediato.</w:t>
      </w:r>
    </w:p>
    <w:p w14:paraId="047658D2" w14:textId="290E306F" w:rsidR="00ED579C" w:rsidRPr="000D2B28" w:rsidRDefault="00ED579C">
      <w:pPr>
        <w:numPr>
          <w:ilvl w:val="0"/>
          <w:numId w:val="8"/>
        </w:numPr>
        <w:tabs>
          <w:tab w:val="clear" w:pos="1134"/>
        </w:tabs>
        <w:spacing w:before="240" w:after="240"/>
        <w:ind w:left="567" w:right="-170" w:hanging="567"/>
        <w:jc w:val="left"/>
        <w:rPr>
          <w:rFonts w:eastAsia="PMingLiU" w:cs="Calibri"/>
          <w:lang w:val="es-ES_tradnl"/>
        </w:rPr>
      </w:pPr>
      <w:r w:rsidRPr="000D2B28">
        <w:rPr>
          <w:lang w:val="es-ES_tradnl"/>
        </w:rPr>
        <w:t>Facilita el aprendizaje intersectorial, ya que implica a más asociados además de los del sector meteorológico. Esto contribuye a aportar nuevas perspectivas y a reforzar las relaciones y la coordinación entre sectores.</w:t>
      </w:r>
    </w:p>
    <w:p w14:paraId="4B3A2D0E" w14:textId="53259DAC" w:rsidR="00ED579C" w:rsidRPr="000D2B28" w:rsidRDefault="00B4109B">
      <w:pPr>
        <w:numPr>
          <w:ilvl w:val="0"/>
          <w:numId w:val="8"/>
        </w:numPr>
        <w:tabs>
          <w:tab w:val="clear" w:pos="1134"/>
        </w:tabs>
        <w:spacing w:before="240" w:after="240"/>
        <w:ind w:left="567" w:right="-170" w:hanging="567"/>
        <w:jc w:val="left"/>
        <w:rPr>
          <w:rFonts w:eastAsia="PMingLiU" w:cs="Calibri"/>
          <w:lang w:val="es-ES_tradnl"/>
        </w:rPr>
      </w:pPr>
      <w:r w:rsidRPr="000D2B28">
        <w:rPr>
          <w:lang w:val="es-ES_tradnl"/>
        </w:rPr>
        <w:t>P</w:t>
      </w:r>
      <w:r w:rsidR="00ED579C" w:rsidRPr="000D2B28">
        <w:rPr>
          <w:lang w:val="es-ES_tradnl"/>
        </w:rPr>
        <w:t>uede utilizarse como herramienta de promoción de la financiación nacional para todos los participantes.</w:t>
      </w:r>
    </w:p>
    <w:p w14:paraId="11DF57D7" w14:textId="77777777" w:rsidR="00ED579C" w:rsidRPr="000D2B28" w:rsidRDefault="00ED579C">
      <w:pPr>
        <w:numPr>
          <w:ilvl w:val="0"/>
          <w:numId w:val="8"/>
        </w:numPr>
        <w:tabs>
          <w:tab w:val="clear" w:pos="1134"/>
        </w:tabs>
        <w:spacing w:before="240" w:after="240"/>
        <w:ind w:left="567" w:right="-170" w:hanging="567"/>
        <w:jc w:val="left"/>
        <w:rPr>
          <w:rFonts w:eastAsia="PMingLiU" w:cs="Calibri"/>
          <w:lang w:val="es-ES_tradnl"/>
        </w:rPr>
      </w:pPr>
      <w:r w:rsidRPr="000D2B28">
        <w:rPr>
          <w:lang w:val="es-ES_tradnl"/>
        </w:rPr>
        <w:t>Crea capacidad de preparación y respuesta.</w:t>
      </w:r>
    </w:p>
    <w:p w14:paraId="4039A035" w14:textId="29359F5D" w:rsidR="00ED579C" w:rsidRPr="000D2B28" w:rsidRDefault="00ED579C" w:rsidP="00ED579C">
      <w:pPr>
        <w:tabs>
          <w:tab w:val="clear" w:pos="1134"/>
        </w:tabs>
        <w:snapToGrid w:val="0"/>
        <w:spacing w:before="240" w:after="240"/>
        <w:ind w:right="-170"/>
        <w:jc w:val="left"/>
        <w:rPr>
          <w:rFonts w:eastAsia="PMingLiU" w:cs="Calibri"/>
          <w:lang w:val="es-ES_tradnl"/>
        </w:rPr>
      </w:pPr>
      <w:r w:rsidRPr="000D2B28">
        <w:rPr>
          <w:lang w:val="es-ES_tradnl"/>
        </w:rPr>
        <w:t xml:space="preserve">Durante el examen </w:t>
      </w:r>
      <w:r w:rsidRPr="000D2B28">
        <w:rPr>
          <w:i/>
          <w:iCs/>
          <w:lang w:val="es-ES_tradnl"/>
        </w:rPr>
        <w:t>a posteriori</w:t>
      </w:r>
      <w:r w:rsidRPr="000D2B28">
        <w:rPr>
          <w:lang w:val="es-ES_tradnl"/>
        </w:rPr>
        <w:t>, el cálculo de algunas estadísticas puede ayudar a verificar la información difundida por las autoridades. Por ejemplo, el SMHN puede emitir avisos de crecidas. Si se verifica que el fenómeno se ha producido y se ha emitido el aviso correspondiente (probabilidad de detección)</w:t>
      </w:r>
      <w:r w:rsidR="00B917B8" w:rsidRPr="000D2B28">
        <w:rPr>
          <w:lang w:val="es-ES_tradnl"/>
        </w:rPr>
        <w:t xml:space="preserve"> con</w:t>
      </w:r>
      <w:r w:rsidRPr="000D2B28">
        <w:rPr>
          <w:lang w:val="es-ES_tradnl"/>
        </w:rPr>
        <w:t xml:space="preserve"> el tiempo de antelación</w:t>
      </w:r>
      <w:r w:rsidR="00B917B8" w:rsidRPr="000D2B28">
        <w:rPr>
          <w:lang w:val="es-ES_tradnl"/>
        </w:rPr>
        <w:t xml:space="preserve"> necesario</w:t>
      </w:r>
      <w:r w:rsidRPr="000D2B28">
        <w:rPr>
          <w:lang w:val="es-ES_tradnl"/>
        </w:rPr>
        <w:t xml:space="preserve">, </w:t>
      </w:r>
      <w:r w:rsidR="00B4109B" w:rsidRPr="000D2B28">
        <w:rPr>
          <w:lang w:val="es-ES_tradnl"/>
        </w:rPr>
        <w:t xml:space="preserve">o bien que </w:t>
      </w:r>
      <w:r w:rsidRPr="000D2B28">
        <w:rPr>
          <w:lang w:val="es-ES_tradnl"/>
        </w:rPr>
        <w:t xml:space="preserve">el fenómeno no se ha producido (falsa alarma), </w:t>
      </w:r>
      <w:r w:rsidR="00FE57D2" w:rsidRPr="000D2B28">
        <w:rPr>
          <w:lang w:val="es-ES_tradnl"/>
        </w:rPr>
        <w:t>se pueden obtener</w:t>
      </w:r>
      <w:r w:rsidRPr="000D2B28">
        <w:rPr>
          <w:lang w:val="es-ES_tradnl"/>
        </w:rPr>
        <w:t xml:space="preserve"> datos importantes de modo que los SMHN </w:t>
      </w:r>
      <w:r w:rsidRPr="000D2B28">
        <w:rPr>
          <w:lang w:val="es-ES_tradnl"/>
        </w:rPr>
        <w:lastRenderedPageBreak/>
        <w:t xml:space="preserve">mejoren su capacidad para emitir avisos. De este manera, se determina el nivel de tolerancia de una comunidad ante las falsas alarmas. Puede que esto ya esté arraigado en la cultura local o incluso incorporado en el tejido gubernamental. Si se desea aumentar el tiempo de antelación, normalmente </w:t>
      </w:r>
      <w:r w:rsidR="00B4109B" w:rsidRPr="000D2B28">
        <w:rPr>
          <w:lang w:val="es-ES_tradnl"/>
        </w:rPr>
        <w:t xml:space="preserve">cabe esperar que se produzca </w:t>
      </w:r>
      <w:r w:rsidRPr="000D2B28">
        <w:rPr>
          <w:lang w:val="es-ES_tradnl"/>
        </w:rPr>
        <w:t>un mayor número de falsas alarmas. En este caso, la educación, la formación y la divulgación en las comunidades locales pueden ayudar a comprender las limitaciones del sistema de alerta temprana y obtener el apoyo de las comunidades locales para contribuir a los esfuerzos en el futuro.</w:t>
      </w:r>
    </w:p>
    <w:p w14:paraId="7DC3E791" w14:textId="77777777" w:rsidR="00ED579C" w:rsidRPr="000D2B28" w:rsidRDefault="00ED579C" w:rsidP="00ED579C">
      <w:pPr>
        <w:keepNext/>
        <w:keepLines/>
        <w:tabs>
          <w:tab w:val="clear" w:pos="1134"/>
        </w:tabs>
        <w:snapToGrid w:val="0"/>
        <w:spacing w:before="240" w:after="240"/>
        <w:jc w:val="left"/>
        <w:rPr>
          <w:rFonts w:eastAsia="DengXian Light" w:cs="Calibri"/>
          <w:b/>
          <w:bCs/>
          <w:i/>
          <w:iCs/>
          <w:lang w:val="es-ES_tradnl"/>
        </w:rPr>
      </w:pPr>
      <w:r w:rsidRPr="000D2B28">
        <w:rPr>
          <w:b/>
          <w:bCs/>
          <w:i/>
          <w:iCs/>
          <w:lang w:val="es-ES_tradnl"/>
        </w:rPr>
        <w:t>3.5</w:t>
      </w:r>
      <w:r w:rsidRPr="000D2B28">
        <w:rPr>
          <w:lang w:val="es-ES_tradnl"/>
        </w:rPr>
        <w:tab/>
      </w:r>
      <w:r w:rsidRPr="000D2B28">
        <w:rPr>
          <w:b/>
          <w:bCs/>
          <w:i/>
          <w:iCs/>
          <w:lang w:val="es-ES_tradnl"/>
        </w:rPr>
        <w:t>Conclusión</w:t>
      </w:r>
    </w:p>
    <w:p w14:paraId="5F97AF78" w14:textId="77777777" w:rsidR="00ED579C" w:rsidRPr="000D2B28" w:rsidRDefault="00ED579C" w:rsidP="00ED579C">
      <w:pPr>
        <w:keepNext/>
        <w:keepLines/>
        <w:tabs>
          <w:tab w:val="clear" w:pos="1134"/>
        </w:tabs>
        <w:suppressAutoHyphens/>
        <w:snapToGrid w:val="0"/>
        <w:spacing w:before="240"/>
        <w:jc w:val="left"/>
        <w:rPr>
          <w:rFonts w:eastAsia="DengXian" w:cs="Times New Roman"/>
          <w:lang w:val="es-ES_tradnl"/>
        </w:rPr>
      </w:pPr>
      <w:r w:rsidRPr="000D2B28">
        <w:rPr>
          <w:lang w:val="es-ES_tradnl"/>
        </w:rPr>
        <w:t>La elaboración y el perfeccionamiento de un conjunto de procedimientos no es tarea fácil. Se requiere de dedicación, trabajo arduo, un importante establecimiento de relaciones, interacción multidisciplinar de los asociados, flexibilidad, un profundo conocimiento de los desastres y reconocer cómo pueden reaccionar las comunidades vulnerables ante los peligros inminentes. Además, motivar a la gente para que se prepare ante posibles desastres puede ser una tarea desalentadora. Sin embargo, el esfuerzo desplegado para la preparación de las personas, la elaboración de los procedimientos, la puesta en práctica de los planes y la actuación durante el peligro salvará vidas y medios de subsistencia, y disminuirá los daños materiales.</w:t>
      </w:r>
      <w:bookmarkStart w:id="84" w:name="_Int_sDccXGS3"/>
      <w:bookmarkEnd w:id="84"/>
    </w:p>
    <w:p w14:paraId="593369EE" w14:textId="0861B4D1" w:rsidR="00ED579C" w:rsidRPr="000D2B28" w:rsidRDefault="00ED579C" w:rsidP="00ED579C">
      <w:pPr>
        <w:tabs>
          <w:tab w:val="clear" w:pos="1134"/>
        </w:tabs>
        <w:suppressAutoHyphens/>
        <w:snapToGrid w:val="0"/>
        <w:spacing w:before="240" w:after="240"/>
        <w:ind w:right="-170"/>
        <w:jc w:val="left"/>
        <w:rPr>
          <w:rFonts w:eastAsia="DengXian" w:cs="Times New Roman"/>
          <w:lang w:val="es-ES_tradnl"/>
        </w:rPr>
      </w:pPr>
      <w:r w:rsidRPr="000D2B28">
        <w:rPr>
          <w:lang w:val="es-ES_tradnl"/>
        </w:rPr>
        <w:t>El objetivo final</w:t>
      </w:r>
      <w:r w:rsidR="00FE57D2" w:rsidRPr="000D2B28">
        <w:rPr>
          <w:lang w:val="es-ES_tradnl"/>
        </w:rPr>
        <w:t xml:space="preserve"> es</w:t>
      </w:r>
      <w:r w:rsidRPr="000D2B28">
        <w:rPr>
          <w:lang w:val="es-ES_tradnl"/>
        </w:rPr>
        <w:t xml:space="preserve"> salvar vidas y medios de subsistencia y, cuando sea posible, proteger los bienes. Para lograr nuestro objetivo, la planificación, la creación de capacidad, el fomento de la resiliencia y la comunicación adecuada conducirán a una respuesta eficaz y a una recuperación más rápida. Asimismo, la co</w:t>
      </w:r>
      <w:r w:rsidR="00FE57D2" w:rsidRPr="000D2B28">
        <w:rPr>
          <w:lang w:val="es-ES_tradnl"/>
        </w:rPr>
        <w:t>nsolidación</w:t>
      </w:r>
      <w:r w:rsidRPr="000D2B28">
        <w:rPr>
          <w:lang w:val="es-ES_tradnl"/>
        </w:rPr>
        <w:t xml:space="preserve">, </w:t>
      </w:r>
      <w:r w:rsidR="002E7CD3" w:rsidRPr="000D2B28">
        <w:rPr>
          <w:lang w:val="es-ES_tradnl"/>
        </w:rPr>
        <w:t xml:space="preserve">a través de </w:t>
      </w:r>
      <w:r w:rsidR="00B4109B" w:rsidRPr="000D2B28">
        <w:rPr>
          <w:lang w:val="es-ES_tradnl"/>
        </w:rPr>
        <w:t xml:space="preserve">la </w:t>
      </w:r>
      <w:r w:rsidRPr="000D2B28">
        <w:rPr>
          <w:lang w:val="es-ES_tradnl"/>
        </w:rPr>
        <w:t>legislación y políticas, de las funciones y responsabilidades, los organismos participantes, los mecanismos operacionales, la financiación y los recursos disponibles ofrecerá las mejores oportunidades de éxito a quienes se encuentren en peligro. Preparar a las personas vulnerables ante los peligros mediante la educación y la formación iniciará el proceso de cambio de comportamiento que dará lugar a una respuesta coordinada y adecuada cuando se emitan los avisos. Los planes ya establecidos pueden ejecutarse para proteger vidas y salvaguardar bienes. Al construir una nación preparada para las inclemencias del tiempo, las comunidades pueden aumentar su capacidad y reforzar la resiliencia para tener confianza en la respuesta y la recuperación durante condiciones peligrosas, lo que disminuirá la posibilidad de un desastre. Como comunidad mundial, debemos asumir este desafío y lo haremos trabajando juntos para fomentar la resiliencia.</w:t>
      </w:r>
      <w:bookmarkStart w:id="85" w:name="_Int_PPFDOqd4"/>
      <w:bookmarkEnd w:id="85"/>
    </w:p>
    <w:p w14:paraId="2473B969" w14:textId="77777777" w:rsidR="00ED579C" w:rsidRPr="000D2B28" w:rsidRDefault="00ED579C" w:rsidP="00ED579C">
      <w:pPr>
        <w:tabs>
          <w:tab w:val="clear" w:pos="1134"/>
        </w:tabs>
        <w:snapToGrid w:val="0"/>
        <w:spacing w:after="120"/>
        <w:rPr>
          <w:rFonts w:eastAsia="DengXian" w:cs="Calibri"/>
          <w:sz w:val="24"/>
          <w:szCs w:val="24"/>
          <w:lang w:val="es-ES_tradnl" w:eastAsia="zh-CN"/>
        </w:rPr>
      </w:pPr>
      <w:bookmarkStart w:id="86" w:name="_Hlk70636659"/>
      <w:bookmarkEnd w:id="86"/>
      <w:r w:rsidRPr="000D2B28">
        <w:rPr>
          <w:rFonts w:eastAsia="DengXian" w:cs="Calibri"/>
          <w:sz w:val="24"/>
          <w:szCs w:val="24"/>
          <w:lang w:val="es-ES_tradnl" w:eastAsia="zh-CN"/>
        </w:rPr>
        <w:br w:type="page"/>
      </w:r>
    </w:p>
    <w:p w14:paraId="069CC4D8" w14:textId="0620E53E" w:rsidR="00ED579C" w:rsidRPr="000D2B28" w:rsidRDefault="00ED579C" w:rsidP="00ED579C">
      <w:pPr>
        <w:pStyle w:val="Heading3"/>
        <w:spacing w:before="240" w:after="0"/>
      </w:pPr>
      <w:bookmarkStart w:id="87" w:name="_CHAPTER_4:_Practices"/>
      <w:bookmarkStart w:id="88" w:name="_Toc121319316"/>
      <w:bookmarkStart w:id="89" w:name="_Toc121402653"/>
      <w:bookmarkEnd w:id="87"/>
      <w:r w:rsidRPr="000D2B28">
        <w:lastRenderedPageBreak/>
        <w:t xml:space="preserve">CAPÍTULO 4. Prácticas y enfoques </w:t>
      </w:r>
      <w:r w:rsidR="00032237" w:rsidRPr="000D2B28">
        <w:t xml:space="preserve">relacionados con </w:t>
      </w:r>
      <w:r w:rsidRPr="000D2B28">
        <w:t>los MHEWS</w:t>
      </w:r>
      <w:bookmarkEnd w:id="88"/>
      <w:bookmarkEnd w:id="89"/>
    </w:p>
    <w:p w14:paraId="473841D3" w14:textId="6CE5A671" w:rsidR="00ED579C" w:rsidRPr="000D2B28" w:rsidRDefault="00ED579C" w:rsidP="00ED579C">
      <w:pPr>
        <w:keepNext/>
        <w:keepLines/>
        <w:numPr>
          <w:ilvl w:val="1"/>
          <w:numId w:val="0"/>
        </w:numPr>
        <w:tabs>
          <w:tab w:val="clear" w:pos="1134"/>
        </w:tabs>
        <w:spacing w:before="240" w:after="240"/>
        <w:ind w:left="1134" w:hanging="1134"/>
        <w:jc w:val="left"/>
        <w:outlineLvl w:val="1"/>
        <w:rPr>
          <w:b/>
          <w:bCs/>
          <w:i/>
          <w:iCs/>
          <w:lang w:val="es-ES_tradnl"/>
        </w:rPr>
      </w:pPr>
      <w:bookmarkStart w:id="90" w:name="_Toc121319317"/>
      <w:bookmarkStart w:id="91" w:name="_Toc121402654"/>
      <w:r w:rsidRPr="000D2B28">
        <w:rPr>
          <w:b/>
          <w:bCs/>
          <w:i/>
          <w:iCs/>
          <w:lang w:val="es-ES_tradnl"/>
        </w:rPr>
        <w:t>4.1</w:t>
      </w:r>
      <w:r w:rsidRPr="000D2B28">
        <w:rPr>
          <w:lang w:val="es-ES_tradnl"/>
        </w:rPr>
        <w:tab/>
      </w:r>
      <w:r w:rsidRPr="000D2B28">
        <w:rPr>
          <w:b/>
          <w:bCs/>
          <w:i/>
          <w:iCs/>
          <w:lang w:val="es-ES_tradnl"/>
        </w:rPr>
        <w:t>Introducción</w:t>
      </w:r>
      <w:bookmarkEnd w:id="90"/>
      <w:bookmarkEnd w:id="91"/>
    </w:p>
    <w:p w14:paraId="49CFAC95" w14:textId="543EEB60" w:rsidR="0028218C" w:rsidRPr="000D2B28" w:rsidRDefault="0028218C" w:rsidP="0028218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Los gobiernos de todos los países otorgan una gran importancia a las labores de prevención, mitigación y socorro en caso</w:t>
      </w:r>
      <w:r w:rsidR="00BA00A2" w:rsidRPr="000D2B28">
        <w:rPr>
          <w:lang w:val="es-ES_tradnl"/>
        </w:rPr>
        <w:t>s</w:t>
      </w:r>
      <w:r w:rsidRPr="000D2B28">
        <w:rPr>
          <w:lang w:val="es-ES_tradnl"/>
        </w:rPr>
        <w:t xml:space="preserve"> de desastre </w:t>
      </w:r>
      <w:r w:rsidR="00B13C22" w:rsidRPr="000D2B28">
        <w:rPr>
          <w:lang w:val="es-ES_tradnl"/>
        </w:rPr>
        <w:t>relacionad</w:t>
      </w:r>
      <w:r w:rsidR="00BA00A2" w:rsidRPr="000D2B28">
        <w:rPr>
          <w:lang w:val="es-ES_tradnl"/>
        </w:rPr>
        <w:t>o</w:t>
      </w:r>
      <w:r w:rsidR="00B13C22" w:rsidRPr="000D2B28">
        <w:rPr>
          <w:lang w:val="es-ES_tradnl"/>
        </w:rPr>
        <w:t>s</w:t>
      </w:r>
      <w:r w:rsidRPr="000D2B28">
        <w:rPr>
          <w:lang w:val="es-ES_tradnl"/>
        </w:rPr>
        <w:t xml:space="preserve"> con los ciclones tropicales, y crean sus propios MHEWS para ciclones tropicales y otros fenómenos. La experiencia práctica en materia de respuesta a los ciclones tropicales ha demostrado que el sistema ha garantizado la seguridad de la vida y los bienes de las personas, el desarrollo sostenible de la economía nacional en la mayor medida posible, y la mitigación de las pérdidas relacionadas con los desastres provocad</w:t>
      </w:r>
      <w:r w:rsidR="00BA00A2" w:rsidRPr="000D2B28">
        <w:rPr>
          <w:lang w:val="es-ES_tradnl"/>
        </w:rPr>
        <w:t>o</w:t>
      </w:r>
      <w:r w:rsidRPr="000D2B28">
        <w:rPr>
          <w:lang w:val="es-ES_tradnl"/>
        </w:rPr>
        <w:t>s por los ciclones tropicales.</w:t>
      </w:r>
    </w:p>
    <w:p w14:paraId="3F1CB608" w14:textId="27623534" w:rsidR="0028218C" w:rsidRPr="000D2B28" w:rsidRDefault="0028218C" w:rsidP="0028218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 xml:space="preserve">En este capítulo, se presentan algunas de las respuestas al </w:t>
      </w:r>
      <w:hyperlink r:id="rId68" w:history="1">
        <w:r w:rsidRPr="000D2B28">
          <w:rPr>
            <w:rStyle w:val="Hyperlink"/>
            <w:lang w:val="es-ES_tradnl"/>
          </w:rPr>
          <w:t>cuestionario</w:t>
        </w:r>
      </w:hyperlink>
      <w:r w:rsidRPr="000D2B28">
        <w:rPr>
          <w:lang w:val="es-ES_tradnl"/>
        </w:rPr>
        <w:t xml:space="preserve"> distribuido a través del Programa de Ciclones Tropicales de la OMM. Las respuestas son ejemplos de prácticas de diferentes Estados Miembros sobre sus propios procedimientos, mecanismos de coordinación, servicios y sistemas nacionales de alerta temprana de peligros múltiples de ciclones tropicales y fenómenos conexos</w:t>
      </w:r>
      <w:r w:rsidR="00B13C22" w:rsidRPr="000D2B28">
        <w:rPr>
          <w:lang w:val="es-ES_tradnl"/>
        </w:rPr>
        <w:t xml:space="preserve"> y de respuesta</w:t>
      </w:r>
      <w:r w:rsidRPr="000D2B28">
        <w:rPr>
          <w:lang w:val="es-ES_tradnl"/>
        </w:rPr>
        <w:t xml:space="preserve">. Resulta casi imposible mostrar todo el trabajo que se está efectuando en todas las zonas geográficas donde existe la amenaza de ciclones tropicales, pero esas respuestas </w:t>
      </w:r>
      <w:r w:rsidR="00B13C22" w:rsidRPr="000D2B28">
        <w:rPr>
          <w:lang w:val="es-ES_tradnl"/>
        </w:rPr>
        <w:t xml:space="preserve">pueden </w:t>
      </w:r>
      <w:r w:rsidRPr="000D2B28">
        <w:rPr>
          <w:lang w:val="es-ES_tradnl"/>
        </w:rPr>
        <w:t xml:space="preserve">dar una idea de lo que se está haciendo. Algunos países se presentan en este capítulo, mientras que otros y otras respuestas se presentan en el anexo 1 </w:t>
      </w:r>
      <w:r w:rsidR="00BA00A2" w:rsidRPr="000D2B28">
        <w:rPr>
          <w:lang w:val="es-ES_tradnl"/>
        </w:rPr>
        <w:t>de forma completa</w:t>
      </w:r>
      <w:r w:rsidRPr="000D2B28">
        <w:rPr>
          <w:lang w:val="es-ES_tradnl"/>
        </w:rPr>
        <w:t>.</w:t>
      </w:r>
      <w:bookmarkStart w:id="92" w:name="_Int_Dk8C7K1m"/>
      <w:bookmarkEnd w:id="92"/>
    </w:p>
    <w:p w14:paraId="4B802BF2" w14:textId="6E825CB8" w:rsidR="0028218C" w:rsidRPr="000D2B28" w:rsidRDefault="0028218C" w:rsidP="0028218C">
      <w:pPr>
        <w:tabs>
          <w:tab w:val="clear" w:pos="1134"/>
        </w:tabs>
        <w:snapToGrid w:val="0"/>
        <w:spacing w:before="240" w:after="240"/>
        <w:ind w:right="-170"/>
        <w:jc w:val="left"/>
        <w:textAlignment w:val="baseline"/>
        <w:rPr>
          <w:rFonts w:eastAsia="Times New Roman" w:cs="Calibri"/>
          <w:lang w:val="es-ES_tradnl"/>
        </w:rPr>
      </w:pPr>
      <w:r w:rsidRPr="000D2B28">
        <w:rPr>
          <w:lang w:val="es-ES_tradnl"/>
        </w:rPr>
        <w:t>Al final, se expondrán algunas conclusiones para destacar los aspectos más interesantes y señalar las deficiencias que aún existen, a fin de mostrar la forma en que los MHEWS podrían mejorar</w:t>
      </w:r>
      <w:r w:rsidR="00BA00A2" w:rsidRPr="000D2B28">
        <w:rPr>
          <w:lang w:val="es-ES_tradnl"/>
        </w:rPr>
        <w:t>se</w:t>
      </w:r>
      <w:r w:rsidRPr="000D2B28">
        <w:rPr>
          <w:lang w:val="es-ES_tradnl"/>
        </w:rPr>
        <w:t>.</w:t>
      </w:r>
    </w:p>
    <w:p w14:paraId="0F22B0FE" w14:textId="77777777" w:rsidR="0028218C" w:rsidRPr="000D2B28" w:rsidRDefault="0028218C" w:rsidP="0028218C">
      <w:pPr>
        <w:keepNext/>
        <w:keepLines/>
        <w:numPr>
          <w:ilvl w:val="1"/>
          <w:numId w:val="0"/>
        </w:numPr>
        <w:tabs>
          <w:tab w:val="clear" w:pos="1134"/>
        </w:tabs>
        <w:spacing w:before="240" w:after="240"/>
        <w:ind w:left="1134" w:hanging="1134"/>
        <w:jc w:val="left"/>
        <w:outlineLvl w:val="1"/>
        <w:rPr>
          <w:rFonts w:eastAsia="DengXian Light" w:cs="Calibri"/>
          <w:b/>
          <w:bCs/>
          <w:i/>
          <w:iCs/>
          <w:lang w:val="es-ES_tradnl"/>
        </w:rPr>
      </w:pPr>
      <w:bookmarkStart w:id="93" w:name="_Toc121319318"/>
      <w:bookmarkStart w:id="94" w:name="_Toc121402655"/>
      <w:r w:rsidRPr="000D2B28">
        <w:rPr>
          <w:b/>
          <w:bCs/>
          <w:i/>
          <w:iCs/>
          <w:lang w:val="es-ES_tradnl"/>
        </w:rPr>
        <w:t>4.2</w:t>
      </w:r>
      <w:r w:rsidRPr="000D2B28">
        <w:rPr>
          <w:lang w:val="es-ES_tradnl"/>
        </w:rPr>
        <w:tab/>
      </w:r>
      <w:r w:rsidRPr="000D2B28">
        <w:rPr>
          <w:b/>
          <w:bCs/>
          <w:i/>
          <w:iCs/>
          <w:lang w:val="es-ES_tradnl"/>
        </w:rPr>
        <w:t>Fundamento jurídico de los sistemas de alerta temprana de ciclones tropicales</w:t>
      </w:r>
      <w:bookmarkEnd w:id="93"/>
      <w:bookmarkEnd w:id="94"/>
    </w:p>
    <w:p w14:paraId="40ECBE17" w14:textId="56190591" w:rsidR="0028218C" w:rsidRPr="000D2B28" w:rsidRDefault="0028218C" w:rsidP="0028218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 xml:space="preserve">La mayoría de las víctimas y las pérdidas económicas </w:t>
      </w:r>
      <w:r w:rsidR="00B13C22" w:rsidRPr="000D2B28">
        <w:rPr>
          <w:lang w:val="es-ES_tradnl"/>
        </w:rPr>
        <w:t xml:space="preserve">provocadas por </w:t>
      </w:r>
      <w:r w:rsidRPr="000D2B28">
        <w:rPr>
          <w:lang w:val="es-ES_tradnl"/>
        </w:rPr>
        <w:t xml:space="preserve">los desastres en las zonas costeras guardan relación con los ciclones tropicales. La gestión de riesgos y desastres relacionados con los ciclones tropicales siempre ha representado una dificultad importante para los gobiernos de las zonas de alto riesgo. </w:t>
      </w:r>
      <w:r w:rsidR="006A5B73" w:rsidRPr="000D2B28">
        <w:rPr>
          <w:lang w:val="es-ES_tradnl"/>
        </w:rPr>
        <w:t>Con el objeto</w:t>
      </w:r>
      <w:r w:rsidRPr="000D2B28">
        <w:rPr>
          <w:lang w:val="es-ES_tradnl"/>
        </w:rPr>
        <w:t xml:space="preserve"> de movilizar y coordinar los esfuerzos de toda la sociedad destinados a prevenir y controlar el riesgo y mitigar los daños causados por los ciclones tropicales </w:t>
      </w:r>
      <w:r w:rsidR="006A5B73" w:rsidRPr="000D2B28">
        <w:rPr>
          <w:lang w:val="es-ES_tradnl"/>
        </w:rPr>
        <w:t xml:space="preserve">y </w:t>
      </w:r>
      <w:r w:rsidRPr="000D2B28">
        <w:rPr>
          <w:lang w:val="es-ES_tradnl"/>
        </w:rPr>
        <w:t>salvaguardar la vida y los bienes de las personas, se promulgaron leyes en la mayoría de los países situados en zonas propensas a ciclones tropicales.</w:t>
      </w:r>
    </w:p>
    <w:p w14:paraId="55454C93" w14:textId="558A3281" w:rsidR="0028218C" w:rsidRPr="000D2B28" w:rsidRDefault="0028218C" w:rsidP="0028218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 xml:space="preserve">Las leyes y </w:t>
      </w:r>
      <w:r w:rsidR="000664E5" w:rsidRPr="000D2B28">
        <w:rPr>
          <w:lang w:val="es-ES_tradnl"/>
        </w:rPr>
        <w:t xml:space="preserve">reglamentaciones </w:t>
      </w:r>
      <w:r w:rsidRPr="000D2B28">
        <w:rPr>
          <w:lang w:val="es-ES_tradnl"/>
        </w:rPr>
        <w:t xml:space="preserve">han allanado el camino para lograr un cambio de paradigma en los sistemas nacionales de gestión de desastres de esos países, que han pasado de centrarse principalmente en la preparación para la respuesta </w:t>
      </w:r>
      <w:r w:rsidR="00497F7E" w:rsidRPr="000D2B28">
        <w:rPr>
          <w:lang w:val="es-ES_tradnl"/>
        </w:rPr>
        <w:t xml:space="preserve">y la respuesta </w:t>
      </w:r>
      <w:r w:rsidR="0041689E" w:rsidRPr="000D2B28">
        <w:rPr>
          <w:lang w:val="es-ES_tradnl"/>
        </w:rPr>
        <w:t xml:space="preserve">propiamente dicha </w:t>
      </w:r>
      <w:r w:rsidRPr="000D2B28">
        <w:rPr>
          <w:lang w:val="es-ES_tradnl"/>
        </w:rPr>
        <w:t xml:space="preserve">a centrarse en la reducción y la gestión de riesgos de desastre. El sistema nacional integral de gestión de desastres </w:t>
      </w:r>
      <w:r w:rsidR="00497F7E" w:rsidRPr="000D2B28">
        <w:rPr>
          <w:lang w:val="es-ES_tradnl"/>
        </w:rPr>
        <w:t>suele crearse</w:t>
      </w:r>
      <w:r w:rsidRPr="000D2B28">
        <w:rPr>
          <w:lang w:val="es-ES_tradnl"/>
        </w:rPr>
        <w:t xml:space="preserve"> sobre la base de las leyes y una filosofía centrada en las personas. Ha quedado claro que para que la gestión y la reducción de riesgos de desastre sean satisfactorias, debe crearse un sistema de alerta temprana eficaz.</w:t>
      </w:r>
    </w:p>
    <w:p w14:paraId="5E978389" w14:textId="6564CFA9" w:rsidR="0028218C" w:rsidRPr="000D2B28" w:rsidRDefault="0028218C" w:rsidP="0028218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 xml:space="preserve">Todos los países cuentan con leyes y </w:t>
      </w:r>
      <w:r w:rsidR="000664E5" w:rsidRPr="000D2B28">
        <w:rPr>
          <w:lang w:val="es-ES_tradnl"/>
        </w:rPr>
        <w:t xml:space="preserve">reglamentaciones </w:t>
      </w:r>
      <w:r w:rsidRPr="000D2B28">
        <w:rPr>
          <w:lang w:val="es-ES_tradnl"/>
        </w:rPr>
        <w:t>en vigor para la emisión de avisos de ciclones tropicales, aunque pueden diferir según las distintas culturas.</w:t>
      </w:r>
    </w:p>
    <w:p w14:paraId="759DFA54" w14:textId="6333A5A8" w:rsidR="0028218C" w:rsidRPr="000D2B28" w:rsidRDefault="0028218C" w:rsidP="0028218C">
      <w:pPr>
        <w:tabs>
          <w:tab w:val="clear" w:pos="1134"/>
        </w:tabs>
        <w:snapToGrid w:val="0"/>
        <w:spacing w:before="240" w:after="240"/>
        <w:ind w:right="-170"/>
        <w:jc w:val="left"/>
        <w:textAlignment w:val="baseline"/>
        <w:rPr>
          <w:rFonts w:eastAsia="Times New Roman" w:cs="Calibri"/>
          <w:lang w:val="es-ES_tradnl"/>
        </w:rPr>
      </w:pPr>
      <w:r w:rsidRPr="000D2B28">
        <w:rPr>
          <w:lang w:val="es-ES_tradnl"/>
        </w:rPr>
        <w:t xml:space="preserve">En las Islas Caimán, la Ley de Preparación en Caso de Desastres y Gestión de Peligros contiene disposiciones al respecto. </w:t>
      </w:r>
      <w:r w:rsidR="00801BA0" w:rsidRPr="000D2B28">
        <w:rPr>
          <w:lang w:val="es-ES_tradnl"/>
        </w:rPr>
        <w:t>En virtud de esta ley, s</w:t>
      </w:r>
      <w:r w:rsidRPr="000D2B28">
        <w:rPr>
          <w:lang w:val="es-ES_tradnl"/>
        </w:rPr>
        <w:t xml:space="preserve">e creará un Sistema Nacional de Notificación de Emergencias </w:t>
      </w:r>
      <w:r w:rsidR="00497F7E" w:rsidRPr="000D2B28">
        <w:rPr>
          <w:lang w:val="es-ES_tradnl"/>
        </w:rPr>
        <w:t>para las Islas</w:t>
      </w:r>
      <w:r w:rsidR="00801BA0" w:rsidRPr="000D2B28">
        <w:rPr>
          <w:lang w:val="es-ES_tradnl"/>
        </w:rPr>
        <w:t>.</w:t>
      </w:r>
      <w:r w:rsidRPr="000D2B28">
        <w:rPr>
          <w:lang w:val="es-ES_tradnl"/>
        </w:rPr>
        <w:t xml:space="preserve"> </w:t>
      </w:r>
      <w:r w:rsidR="00801BA0" w:rsidRPr="000D2B28">
        <w:rPr>
          <w:lang w:val="es-ES_tradnl"/>
        </w:rPr>
        <w:t>A</w:t>
      </w:r>
      <w:r w:rsidRPr="000D2B28">
        <w:rPr>
          <w:lang w:val="es-ES_tradnl"/>
        </w:rPr>
        <w:t>demás, el Plan de Huracanes proporciona el marco para la preparación, la respuesta y la recuperación.</w:t>
      </w:r>
    </w:p>
    <w:p w14:paraId="4899675E" w14:textId="47A93A59" w:rsidR="0028218C" w:rsidRPr="000D2B28" w:rsidRDefault="0028218C" w:rsidP="0028218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 xml:space="preserve">La República Popular China ha formulado y mejorado sus leyes y </w:t>
      </w:r>
      <w:r w:rsidR="002B4E4A" w:rsidRPr="000D2B28">
        <w:rPr>
          <w:lang w:val="es-ES_tradnl"/>
        </w:rPr>
        <w:t>reglamentaciones</w:t>
      </w:r>
      <w:r w:rsidRPr="000D2B28">
        <w:rPr>
          <w:lang w:val="es-ES_tradnl"/>
        </w:rPr>
        <w:t xml:space="preserve">, entre ellas la Ley sobre Meteorología y la Ley sobre el Control de Crecidas. Se ha adoptado un enfoque holístico, integrado y orientado a la prevención. Se han desplegado esfuerzos para tomar medidas sólidas desde el punto de vista científico durante todo el proceso, desde la alerta </w:t>
      </w:r>
      <w:r w:rsidRPr="000D2B28">
        <w:rPr>
          <w:lang w:val="es-ES_tradnl"/>
        </w:rPr>
        <w:lastRenderedPageBreak/>
        <w:t xml:space="preserve">temprana hasta la respuesta, pasando por el monitoreo, la predicción, la prevención, la resistencia, el rescate y la asistencia, y para adoptar medidas </w:t>
      </w:r>
      <w:r w:rsidR="00EF78BC" w:rsidRPr="000D2B28">
        <w:rPr>
          <w:lang w:val="es-ES_tradnl"/>
        </w:rPr>
        <w:t>sin perjuicios</w:t>
      </w:r>
      <w:r w:rsidRPr="000D2B28">
        <w:rPr>
          <w:lang w:val="es-ES_tradnl"/>
        </w:rPr>
        <w:t>.</w:t>
      </w:r>
    </w:p>
    <w:p w14:paraId="401F6EEB" w14:textId="23887761" w:rsidR="0028218C" w:rsidRPr="000D2B28" w:rsidRDefault="0028218C" w:rsidP="0028218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 xml:space="preserve">Cuba cuenta con una amplia base jurídica que regula el funcionamiento del sistema de alerta temprana en todos los niveles. Dicha base se remonta a la Ley n.º 75/94 (21 de diciembre de 1994) de la Defensa Nacional </w:t>
      </w:r>
      <w:r w:rsidR="003A3309" w:rsidRPr="000D2B28">
        <w:rPr>
          <w:lang w:val="es-ES_tradnl"/>
        </w:rPr>
        <w:t>por medio de la cual se</w:t>
      </w:r>
      <w:r w:rsidRPr="000D2B28">
        <w:rPr>
          <w:lang w:val="es-ES_tradnl"/>
        </w:rPr>
        <w:t xml:space="preserve"> establece</w:t>
      </w:r>
      <w:r w:rsidR="003A3309" w:rsidRPr="000D2B28">
        <w:rPr>
          <w:lang w:val="es-ES_tradnl"/>
        </w:rPr>
        <w:t>n</w:t>
      </w:r>
      <w:r w:rsidRPr="000D2B28">
        <w:rPr>
          <w:lang w:val="es-ES_tradnl"/>
        </w:rPr>
        <w:t xml:space="preserve"> las principales misiones y medidas del Sistema de Defensa Civil y los principios de su organización territorial e institucional. Se ha actualizado mediante la nueva Ley del Sistema de los Recursos Naturales y del Medio Ambiente (mayo de 2022), </w:t>
      </w:r>
      <w:r w:rsidR="006A5B73" w:rsidRPr="000D2B28">
        <w:rPr>
          <w:lang w:val="es-ES_tradnl"/>
        </w:rPr>
        <w:t xml:space="preserve">que sustituye </w:t>
      </w:r>
      <w:r w:rsidRPr="000D2B28">
        <w:rPr>
          <w:lang w:val="es-ES_tradnl"/>
        </w:rPr>
        <w:t xml:space="preserve">la Ley n.º 81/97 (11 de julio de 1997) del Medio Ambiente, en virtud de la cual se actualizan y se </w:t>
      </w:r>
      <w:r w:rsidR="003A3309" w:rsidRPr="000D2B28">
        <w:rPr>
          <w:lang w:val="es-ES_tradnl"/>
        </w:rPr>
        <w:t>consagran</w:t>
      </w:r>
      <w:r w:rsidRPr="000D2B28">
        <w:rPr>
          <w:lang w:val="es-ES_tradnl"/>
        </w:rPr>
        <w:t xml:space="preserve"> los principios y procesos del sistema de alerta temprana en Cuba, teniendo en cuenta las mejores experiencias. En los próximos meses, se actualizarán varios órganos jurídicos en esta materia.</w:t>
      </w:r>
    </w:p>
    <w:p w14:paraId="10EF0B2F" w14:textId="0A6137A4" w:rsidR="0028218C" w:rsidRPr="000D2B28" w:rsidRDefault="0028218C" w:rsidP="0028218C">
      <w:pPr>
        <w:tabs>
          <w:tab w:val="clear" w:pos="1134"/>
        </w:tabs>
        <w:snapToGrid w:val="0"/>
        <w:spacing w:before="240" w:after="240"/>
        <w:ind w:right="-170"/>
        <w:jc w:val="left"/>
        <w:textAlignment w:val="baseline"/>
        <w:rPr>
          <w:rFonts w:eastAsia="Times New Roman" w:cs="Calibri"/>
          <w:lang w:val="es-ES_tradnl"/>
        </w:rPr>
      </w:pPr>
      <w:r w:rsidRPr="000D2B28">
        <w:rPr>
          <w:lang w:val="es-ES_tradnl"/>
        </w:rPr>
        <w:t xml:space="preserve">En Hong Kong (China), el Gobierno de la Región Administrativa Especial de China (RAE de Hong Kong) cuenta con el Plan de Contingencia para Desastres Naturales. </w:t>
      </w:r>
      <w:r w:rsidR="00C31532" w:rsidRPr="000D2B28">
        <w:rPr>
          <w:lang w:val="es-ES_tradnl"/>
        </w:rPr>
        <w:t>Constituye</w:t>
      </w:r>
      <w:r w:rsidRPr="000D2B28">
        <w:rPr>
          <w:lang w:val="es-ES_tradnl"/>
        </w:rPr>
        <w:t xml:space="preserve"> la estrategia, el marco organizativo y el sistema de alerta del Gobierno en respuesta a los desastres. En el plan también se establecen las funciones y responsabilidades de los departamentos gubernamentales, las empresas de servicios públicos y las ONG en caso de desastre. El sistema de avisos de ciclones tropicales forma parte del plan de contingencia.</w:t>
      </w:r>
    </w:p>
    <w:p w14:paraId="3D8CCD6F" w14:textId="24BD534A" w:rsidR="0028218C" w:rsidRPr="000D2B28" w:rsidRDefault="0028218C" w:rsidP="0028218C">
      <w:pPr>
        <w:tabs>
          <w:tab w:val="clear" w:pos="1134"/>
        </w:tabs>
        <w:snapToGrid w:val="0"/>
        <w:spacing w:before="240" w:after="240"/>
        <w:ind w:right="-170"/>
        <w:jc w:val="left"/>
        <w:rPr>
          <w:rFonts w:eastAsia="SimSun" w:cs="Times New Roman"/>
          <w:lang w:val="es-ES_tradnl"/>
        </w:rPr>
      </w:pPr>
      <w:r w:rsidRPr="000D2B28">
        <w:rPr>
          <w:lang w:val="es-ES_tradnl"/>
        </w:rPr>
        <w:t xml:space="preserve">En el Japón, la Ley sobre el Servicio Meteorológico define las </w:t>
      </w:r>
      <w:r w:rsidR="003A3309" w:rsidRPr="000D2B28">
        <w:rPr>
          <w:lang w:val="es-ES_tradnl"/>
        </w:rPr>
        <w:t xml:space="preserve">distintas </w:t>
      </w:r>
      <w:r w:rsidRPr="000D2B28">
        <w:rPr>
          <w:lang w:val="es-ES_tradnl"/>
        </w:rPr>
        <w:t>funciones del Servicio Meteorológico del Japón (JMA), como la observación, la predicción y los avisos. En la ley se establece que el JMA emitirá avisos en relación con los fenómenos meteorológicos causados por los ciclones tropicales (artículo 13</w:t>
      </w:r>
      <w:r w:rsidR="003A3309" w:rsidRPr="000D2B28">
        <w:rPr>
          <w:lang w:val="es-ES_tradnl"/>
        </w:rPr>
        <w:t xml:space="preserve"> y otros</w:t>
      </w:r>
      <w:r w:rsidRPr="000D2B28">
        <w:rPr>
          <w:lang w:val="es-ES_tradnl"/>
        </w:rPr>
        <w:t xml:space="preserve">). Además, se imponen restricciones sobre los avisos emitidos por otras entidades (artículo 23), lo que garantiza que el JMA sea la única voz autorizada nacional en materia de avisos. </w:t>
      </w:r>
      <w:r w:rsidR="003A3309" w:rsidRPr="000D2B28">
        <w:rPr>
          <w:lang w:val="es-ES_tradnl"/>
        </w:rPr>
        <w:t>Por medio de l</w:t>
      </w:r>
      <w:r w:rsidRPr="000D2B28">
        <w:rPr>
          <w:lang w:val="es-ES_tradnl"/>
        </w:rPr>
        <w:t>a Ley Básica de Medidas de Control de Desastres</w:t>
      </w:r>
      <w:r w:rsidR="005E6400" w:rsidRPr="000D2B28">
        <w:rPr>
          <w:lang w:val="es-ES_tradnl"/>
        </w:rPr>
        <w:t>,</w:t>
      </w:r>
      <w:r w:rsidRPr="000D2B28">
        <w:rPr>
          <w:lang w:val="es-ES_tradnl"/>
        </w:rPr>
        <w:t xml:space="preserve"> </w:t>
      </w:r>
      <w:r w:rsidR="003A3309" w:rsidRPr="000D2B28">
        <w:rPr>
          <w:lang w:val="es-ES_tradnl"/>
        </w:rPr>
        <w:t xml:space="preserve">se </w:t>
      </w:r>
      <w:r w:rsidRPr="000D2B28">
        <w:rPr>
          <w:lang w:val="es-ES_tradnl"/>
        </w:rPr>
        <w:t xml:space="preserve">establece el sistema de gestión de desastres </w:t>
      </w:r>
      <w:r w:rsidR="001D2239" w:rsidRPr="000D2B28">
        <w:rPr>
          <w:lang w:val="es-ES_tradnl"/>
        </w:rPr>
        <w:t xml:space="preserve">en </w:t>
      </w:r>
      <w:r w:rsidRPr="000D2B28">
        <w:rPr>
          <w:lang w:val="es-ES_tradnl"/>
        </w:rPr>
        <w:t>todo</w:t>
      </w:r>
      <w:r w:rsidR="001D2239" w:rsidRPr="000D2B28">
        <w:rPr>
          <w:lang w:val="es-ES_tradnl"/>
        </w:rPr>
        <w:t>s</w:t>
      </w:r>
      <w:r w:rsidRPr="000D2B28">
        <w:rPr>
          <w:lang w:val="es-ES_tradnl"/>
        </w:rPr>
        <w:t xml:space="preserve"> </w:t>
      </w:r>
      <w:r w:rsidR="001D2239" w:rsidRPr="000D2B28">
        <w:rPr>
          <w:lang w:val="es-ES_tradnl"/>
        </w:rPr>
        <w:t xml:space="preserve">los niveles de </w:t>
      </w:r>
      <w:r w:rsidRPr="000D2B28">
        <w:rPr>
          <w:lang w:val="es-ES_tradnl"/>
        </w:rPr>
        <w:t xml:space="preserve">gobierno, incluidos los gobiernos locales y los municipios. El JMA desempeña un papel fundamental en el suministro de información meteorológica actualizada, incluidos los avisos en el sistema. En el Japón, el sistema de alerta temprana de ciclones tropicales se basa en las leyes y </w:t>
      </w:r>
      <w:r w:rsidR="00801BA0" w:rsidRPr="000D2B28">
        <w:rPr>
          <w:lang w:val="es-ES_tradnl"/>
        </w:rPr>
        <w:t xml:space="preserve">reglamentaciones conexas </w:t>
      </w:r>
      <w:r w:rsidRPr="000D2B28">
        <w:rPr>
          <w:lang w:val="es-ES_tradnl"/>
        </w:rPr>
        <w:t>mencionadas.</w:t>
      </w:r>
    </w:p>
    <w:p w14:paraId="5DB2007A" w14:textId="17DD72A6" w:rsidR="0028218C" w:rsidRPr="000D2B28" w:rsidRDefault="0028218C" w:rsidP="0028218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 xml:space="preserve">En la Sultanía de Omán, el Centro Nacional de Alerta Temprana de Riesgos Múltiples constituye el cimiento de todo el sistema de predicción y avisos de ciclones tropicales, </w:t>
      </w:r>
      <w:r w:rsidR="001D2239" w:rsidRPr="000D2B28">
        <w:rPr>
          <w:lang w:val="es-ES_tradnl"/>
        </w:rPr>
        <w:t xml:space="preserve">y </w:t>
      </w:r>
      <w:r w:rsidRPr="000D2B28">
        <w:rPr>
          <w:lang w:val="es-ES_tradnl"/>
        </w:rPr>
        <w:t xml:space="preserve">se encuentra </w:t>
      </w:r>
      <w:r w:rsidR="003A3309" w:rsidRPr="000D2B28">
        <w:rPr>
          <w:lang w:val="es-ES_tradnl"/>
        </w:rPr>
        <w:t xml:space="preserve">a cargo </w:t>
      </w:r>
      <w:r w:rsidRPr="000D2B28">
        <w:rPr>
          <w:lang w:val="es-ES_tradnl"/>
        </w:rPr>
        <w:t xml:space="preserve">de la </w:t>
      </w:r>
      <w:r w:rsidR="00C01F9E" w:rsidRPr="000D2B28">
        <w:rPr>
          <w:lang w:val="es-ES_tradnl"/>
        </w:rPr>
        <w:t xml:space="preserve">Autoridad </w:t>
      </w:r>
      <w:r w:rsidRPr="000D2B28">
        <w:rPr>
          <w:lang w:val="es-ES_tradnl"/>
        </w:rPr>
        <w:t xml:space="preserve">de Aviación Civil que se creó en virtud del Decreto omaní n.º 2012/33. No obstante, dicho centro se rige en virtud de </w:t>
      </w:r>
      <w:r w:rsidR="002A11F2" w:rsidRPr="000D2B28">
        <w:rPr>
          <w:lang w:val="es-ES_tradnl"/>
        </w:rPr>
        <w:t xml:space="preserve">lo dispuesto por </w:t>
      </w:r>
      <w:r w:rsidRPr="000D2B28">
        <w:rPr>
          <w:lang w:val="es-ES_tradnl"/>
        </w:rPr>
        <w:t>la legislación y los procedimientos de los Centros Meteorológicos Regionales Especializados (CMRE) y la reglamentación de la OMM en materia de ciclones tropicales.</w:t>
      </w:r>
    </w:p>
    <w:p w14:paraId="10C92A68" w14:textId="6C1C4229" w:rsidR="0028218C" w:rsidRPr="000D2B28" w:rsidRDefault="000D2B28" w:rsidP="0028218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 xml:space="preserve">En los Estados Unidos, la base jurídica en la que se fundamenta el sistema de alerta temprana de ciclones tropicales de los Estados Unidos comprende la Ley Orgánica del Servicio Meteorológico Nacional de 1890, la Ley de Innovación en Investigación y Predicción Meteorológica de 2017, la Ley Robert T. Stafford de Ayuda en Casos de Desastre y Asistencia por Emergencias (ley pública 93-288), las consignaciones presupuestarias anuales y los registros conexos del Congreso. </w:t>
      </w:r>
      <w:r w:rsidR="0028218C" w:rsidRPr="000D2B28">
        <w:rPr>
          <w:lang w:val="es-ES_tradnl"/>
        </w:rPr>
        <w:t>El Centro Nacional de Huracanes (NHC) es el núcleo de todas las predicciones y los avisos de ciclones tropicales, siendo los Centros de Huracanes del Pacífico Central (CPHC) los encargados de las predicciones y avisos en el Pacífico central y el archipiélago de Hawái.</w:t>
      </w:r>
    </w:p>
    <w:p w14:paraId="106C8258" w14:textId="77777777" w:rsidR="0028218C" w:rsidRPr="000D2B28" w:rsidRDefault="0028218C" w:rsidP="0028218C">
      <w:pPr>
        <w:keepNext/>
        <w:keepLines/>
        <w:numPr>
          <w:ilvl w:val="1"/>
          <w:numId w:val="0"/>
        </w:numPr>
        <w:tabs>
          <w:tab w:val="clear" w:pos="1134"/>
        </w:tabs>
        <w:spacing w:before="240"/>
        <w:ind w:left="1134" w:hanging="1134"/>
        <w:jc w:val="left"/>
        <w:outlineLvl w:val="1"/>
        <w:rPr>
          <w:rFonts w:eastAsia="DengXian Light" w:cs="Calibri"/>
          <w:b/>
          <w:bCs/>
          <w:i/>
          <w:iCs/>
          <w:lang w:val="es-ES_tradnl"/>
        </w:rPr>
      </w:pPr>
      <w:bookmarkStart w:id="95" w:name="_Toc121319319"/>
      <w:bookmarkStart w:id="96" w:name="_Toc121402656"/>
      <w:r w:rsidRPr="000D2B28">
        <w:rPr>
          <w:b/>
          <w:bCs/>
          <w:i/>
          <w:iCs/>
          <w:lang w:val="es-ES_tradnl"/>
        </w:rPr>
        <w:t>4.3</w:t>
      </w:r>
      <w:r w:rsidRPr="000D2B28">
        <w:rPr>
          <w:lang w:val="es-ES_tradnl"/>
        </w:rPr>
        <w:tab/>
      </w:r>
      <w:r w:rsidRPr="000D2B28">
        <w:rPr>
          <w:b/>
          <w:bCs/>
          <w:i/>
          <w:iCs/>
          <w:lang w:val="es-ES_tradnl"/>
        </w:rPr>
        <w:t>Gobernanza y acuerdos institucionales</w:t>
      </w:r>
      <w:bookmarkEnd w:id="95"/>
      <w:bookmarkEnd w:id="96"/>
    </w:p>
    <w:p w14:paraId="2DD1240A" w14:textId="6750DDAD" w:rsidR="0028218C" w:rsidRPr="000D2B28" w:rsidRDefault="0028218C" w:rsidP="0028218C">
      <w:pPr>
        <w:tabs>
          <w:tab w:val="clear" w:pos="1134"/>
        </w:tabs>
        <w:snapToGrid w:val="0"/>
        <w:spacing w:before="240" w:after="240"/>
        <w:ind w:right="-170"/>
        <w:jc w:val="left"/>
        <w:textAlignment w:val="baseline"/>
        <w:rPr>
          <w:rFonts w:eastAsia="Times New Roman" w:cs="Calibri"/>
          <w:lang w:val="es-ES_tradnl"/>
        </w:rPr>
      </w:pPr>
      <w:r w:rsidRPr="000D2B28">
        <w:rPr>
          <w:lang w:val="es-ES_tradnl"/>
        </w:rPr>
        <w:t xml:space="preserve">Una asociación </w:t>
      </w:r>
      <w:r w:rsidR="001D2239" w:rsidRPr="000D2B28">
        <w:rPr>
          <w:lang w:val="es-ES_tradnl"/>
        </w:rPr>
        <w:t xml:space="preserve">plena, </w:t>
      </w:r>
      <w:r w:rsidR="002A11F2" w:rsidRPr="000D2B28">
        <w:rPr>
          <w:lang w:val="es-ES_tradnl"/>
        </w:rPr>
        <w:t>basada en la colaboración</w:t>
      </w:r>
      <w:r w:rsidRPr="000D2B28">
        <w:rPr>
          <w:lang w:val="es-ES_tradnl"/>
        </w:rPr>
        <w:t xml:space="preserve"> para el sistema de alerta temprana constituye una base importante para la respuesta a los desastres provocados por los ciclones tropicales. En todos los países que respondieron al cuestionario está presente esta asociación de un modo u otro.</w:t>
      </w:r>
    </w:p>
    <w:p w14:paraId="4B6064B4" w14:textId="112B4648" w:rsidR="0028218C" w:rsidRPr="000D2B28" w:rsidRDefault="0028218C" w:rsidP="0028218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lastRenderedPageBreak/>
        <w:t>La Administración Meteorológica de China (CMA) es la principal encargada del monitoreo y la predicción de las alertas tempranas de ciclones tropicales. En lo que respecta a los ciclones tropicales, la CMA analiza y pronostica las crecidas y los desastres, emite predicciones y avisos de forma oportuna y participa en la respuesta de emergencia. Para desplegar un esfuerzo conjunto de prevención y respuesta a fin de lograr una respuesta integrada a</w:t>
      </w:r>
      <w:r w:rsidR="007B2AEE" w:rsidRPr="000D2B28">
        <w:rPr>
          <w:lang w:val="es-ES_tradnl"/>
        </w:rPr>
        <w:t>nte</w:t>
      </w:r>
      <w:r w:rsidRPr="000D2B28">
        <w:rPr>
          <w:lang w:val="es-ES_tradnl"/>
        </w:rPr>
        <w:t xml:space="preserve"> los ciclones tropicales en el ámbito nacional, se crearon </w:t>
      </w:r>
      <w:r w:rsidR="007B2AEE" w:rsidRPr="000D2B28">
        <w:rPr>
          <w:lang w:val="es-ES_tradnl"/>
        </w:rPr>
        <w:t>la Oficina</w:t>
      </w:r>
      <w:r w:rsidRPr="000D2B28">
        <w:rPr>
          <w:lang w:val="es-ES_tradnl"/>
        </w:rPr>
        <w:t xml:space="preserve"> Estatal de Control de Crecidas (SFCH) y un sistema de </w:t>
      </w:r>
      <w:r w:rsidR="00440F59" w:rsidRPr="000D2B28">
        <w:rPr>
          <w:lang w:val="es-ES_tradnl"/>
        </w:rPr>
        <w:t xml:space="preserve">asociaciones </w:t>
      </w:r>
      <w:r w:rsidR="007B2AEE" w:rsidRPr="000D2B28">
        <w:rPr>
          <w:lang w:val="es-ES_tradnl"/>
        </w:rPr>
        <w:t>de colaboración</w:t>
      </w:r>
      <w:r w:rsidRPr="000D2B28">
        <w:rPr>
          <w:lang w:val="es-ES_tradnl"/>
        </w:rPr>
        <w:t xml:space="preserve">. Bajo la dirección del Consejo de Estado, </w:t>
      </w:r>
      <w:r w:rsidR="007B2AEE" w:rsidRPr="000D2B28">
        <w:rPr>
          <w:lang w:val="es-ES_tradnl"/>
        </w:rPr>
        <w:t xml:space="preserve">la </w:t>
      </w:r>
      <w:r w:rsidRPr="000D2B28">
        <w:rPr>
          <w:lang w:val="es-ES_tradnl"/>
        </w:rPr>
        <w:t xml:space="preserve">SFCH se ocupa de dirigir y organizar las actividades nacionales de alerta temprana y respuesta en materia de ciclones tropicales, </w:t>
      </w:r>
      <w:r w:rsidR="007B2AEE" w:rsidRPr="000D2B28">
        <w:rPr>
          <w:lang w:val="es-ES_tradnl"/>
        </w:rPr>
        <w:t xml:space="preserve">siendo </w:t>
      </w:r>
      <w:r w:rsidRPr="000D2B28">
        <w:rPr>
          <w:lang w:val="es-ES_tradnl"/>
        </w:rPr>
        <w:t>el viceprimer ministro del Consejo de Estado</w:t>
      </w:r>
      <w:r w:rsidR="007B2AEE" w:rsidRPr="000D2B28">
        <w:rPr>
          <w:lang w:val="es-ES_tradnl"/>
        </w:rPr>
        <w:t>,</w:t>
      </w:r>
      <w:r w:rsidRPr="000D2B28">
        <w:rPr>
          <w:lang w:val="es-ES_tradnl"/>
        </w:rPr>
        <w:t xml:space="preserve"> </w:t>
      </w:r>
      <w:r w:rsidR="007B2AEE" w:rsidRPr="000D2B28">
        <w:rPr>
          <w:lang w:val="es-ES_tradnl"/>
        </w:rPr>
        <w:t xml:space="preserve">el director </w:t>
      </w:r>
      <w:r w:rsidRPr="000D2B28">
        <w:rPr>
          <w:lang w:val="es-ES_tradnl"/>
        </w:rPr>
        <w:t>general</w:t>
      </w:r>
      <w:r w:rsidR="007B2AEE" w:rsidRPr="000D2B28">
        <w:rPr>
          <w:lang w:val="es-ES_tradnl"/>
        </w:rPr>
        <w:t>;</w:t>
      </w:r>
      <w:r w:rsidRPr="000D2B28">
        <w:rPr>
          <w:lang w:val="es-ES_tradnl"/>
        </w:rPr>
        <w:t xml:space="preserve"> el director general adjunto de la CMA</w:t>
      </w:r>
      <w:r w:rsidR="007B2AEE" w:rsidRPr="000D2B28">
        <w:rPr>
          <w:lang w:val="es-ES_tradnl"/>
        </w:rPr>
        <w:t>,</w:t>
      </w:r>
      <w:r w:rsidRPr="000D2B28">
        <w:rPr>
          <w:lang w:val="es-ES_tradnl"/>
        </w:rPr>
        <w:t xml:space="preserve"> uno de los dos secretarios generales adjuntos, y varios miembros </w:t>
      </w:r>
      <w:r w:rsidR="007212DA" w:rsidRPr="000D2B28">
        <w:rPr>
          <w:lang w:val="es-ES_tradnl"/>
        </w:rPr>
        <w:t>representados por</w:t>
      </w:r>
      <w:r w:rsidRPr="000D2B28">
        <w:rPr>
          <w:lang w:val="es-ES_tradnl"/>
        </w:rPr>
        <w:t xml:space="preserve"> el </w:t>
      </w:r>
      <w:r w:rsidR="007212DA" w:rsidRPr="000D2B28">
        <w:rPr>
          <w:lang w:val="es-ES_tradnl"/>
        </w:rPr>
        <w:t>funcionario</w:t>
      </w:r>
      <w:r w:rsidRPr="000D2B28">
        <w:rPr>
          <w:lang w:val="es-ES_tradnl"/>
        </w:rPr>
        <w:t xml:space="preserve"> </w:t>
      </w:r>
      <w:r w:rsidR="00776158" w:rsidRPr="000D2B28">
        <w:rPr>
          <w:lang w:val="es-ES_tradnl"/>
        </w:rPr>
        <w:t xml:space="preserve">designado </w:t>
      </w:r>
      <w:r w:rsidRPr="000D2B28">
        <w:rPr>
          <w:lang w:val="es-ES_tradnl"/>
        </w:rPr>
        <w:t>de los organismos miembros. Los organismos miembros de</w:t>
      </w:r>
      <w:r w:rsidR="00214195" w:rsidRPr="000D2B28">
        <w:rPr>
          <w:lang w:val="es-ES_tradnl"/>
        </w:rPr>
        <w:t xml:space="preserve"> </w:t>
      </w:r>
      <w:r w:rsidRPr="000D2B28">
        <w:rPr>
          <w:lang w:val="es-ES_tradnl"/>
        </w:rPr>
        <w:t>l</w:t>
      </w:r>
      <w:r w:rsidR="00214195" w:rsidRPr="000D2B28">
        <w:rPr>
          <w:lang w:val="es-ES_tradnl"/>
        </w:rPr>
        <w:t>a</w:t>
      </w:r>
      <w:r w:rsidRPr="000D2B28">
        <w:rPr>
          <w:lang w:val="es-ES_tradnl"/>
        </w:rPr>
        <w:t xml:space="preserve"> SFCH, como los asociados de la CMA, trabajan en estrecha colaboración </w:t>
      </w:r>
      <w:r w:rsidR="001B6284" w:rsidRPr="000D2B28">
        <w:rPr>
          <w:lang w:val="es-ES_tradnl"/>
        </w:rPr>
        <w:t xml:space="preserve">al </w:t>
      </w:r>
      <w:r w:rsidRPr="000D2B28">
        <w:rPr>
          <w:lang w:val="es-ES_tradnl"/>
        </w:rPr>
        <w:t>desempeñar sus funciones en la respuesta a los ciclones tropicales. L</w:t>
      </w:r>
      <w:r w:rsidR="00214195" w:rsidRPr="000D2B28">
        <w:rPr>
          <w:lang w:val="es-ES_tradnl"/>
        </w:rPr>
        <w:t>o</w:t>
      </w:r>
      <w:r w:rsidRPr="000D2B28">
        <w:rPr>
          <w:lang w:val="es-ES_tradnl"/>
        </w:rPr>
        <w:t xml:space="preserve">s principales </w:t>
      </w:r>
      <w:r w:rsidR="001B6284" w:rsidRPr="000D2B28">
        <w:rPr>
          <w:lang w:val="es-ES_tradnl"/>
        </w:rPr>
        <w:t>asociados</w:t>
      </w:r>
      <w:r w:rsidR="00214195" w:rsidRPr="000D2B28">
        <w:rPr>
          <w:lang w:val="es-ES_tradnl"/>
        </w:rPr>
        <w:t xml:space="preserve"> </w:t>
      </w:r>
      <w:r w:rsidRPr="000D2B28">
        <w:rPr>
          <w:lang w:val="es-ES_tradnl"/>
        </w:rPr>
        <w:t>de la CMA</w:t>
      </w:r>
      <w:r w:rsidR="00214195" w:rsidRPr="000D2B28">
        <w:rPr>
          <w:lang w:val="es-ES_tradnl"/>
        </w:rPr>
        <w:t xml:space="preserve"> son</w:t>
      </w:r>
      <w:r w:rsidRPr="000D2B28">
        <w:rPr>
          <w:lang w:val="es-ES_tradnl"/>
        </w:rPr>
        <w:t>, entre otros, el Ministerio de Gestión de Emergencias, el Ministerio de Recursos Naturales, el Ministerio de Recursos Hídricos, el Ministerio de Transporte, la Administración Nacional de Radio y Televisión, el Ministerio de Asuntos Civiles y el Departamento de Estado Mayor del Ejército Popular de Liberación.</w:t>
      </w:r>
    </w:p>
    <w:p w14:paraId="4C043BC2" w14:textId="7C224B84" w:rsidR="0028218C" w:rsidRPr="000D2B28" w:rsidRDefault="0028218C" w:rsidP="0028218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 xml:space="preserve">En la India, en un intento por alejarse del modo socorro y respuesta, la gestión de desastres ha empezado a subsanar las dificultades de los sistemas de alerta temprana, incluidas las predicciones y el monitoreo de diversos peligros meteorológicos. En este marco, también se estableció una estructura para el flujo de información, en forma de avisos, alertas y actualizaciones sobre el peligro </w:t>
      </w:r>
      <w:r w:rsidR="001B6284" w:rsidRPr="000D2B28">
        <w:rPr>
          <w:lang w:val="es-ES_tradnl"/>
        </w:rPr>
        <w:t>inminente</w:t>
      </w:r>
      <w:r w:rsidRPr="000D2B28">
        <w:rPr>
          <w:lang w:val="es-ES_tradnl"/>
        </w:rPr>
        <w:t xml:space="preserve">. Se creó un grupo de alto nivel formado por representantes de varios ministerios y departamentos. Algunos de estos ministerios también fueron designados como autoridades nodales para desastres específicos. A raíz de un informe elaborado por </w:t>
      </w:r>
      <w:r w:rsidR="001B6284" w:rsidRPr="000D2B28">
        <w:rPr>
          <w:lang w:val="es-ES_tradnl"/>
        </w:rPr>
        <w:t>un c</w:t>
      </w:r>
      <w:r w:rsidRPr="000D2B28">
        <w:rPr>
          <w:lang w:val="es-ES_tradnl"/>
        </w:rPr>
        <w:t xml:space="preserve">omité de </w:t>
      </w:r>
      <w:r w:rsidR="001B6284" w:rsidRPr="000D2B28">
        <w:rPr>
          <w:lang w:val="es-ES_tradnl"/>
        </w:rPr>
        <w:t>a</w:t>
      </w:r>
      <w:r w:rsidRPr="000D2B28">
        <w:rPr>
          <w:lang w:val="es-ES_tradnl"/>
        </w:rPr>
        <w:t xml:space="preserve">lto </w:t>
      </w:r>
      <w:r w:rsidR="001B6284" w:rsidRPr="000D2B28">
        <w:rPr>
          <w:lang w:val="es-ES_tradnl"/>
        </w:rPr>
        <w:t>n</w:t>
      </w:r>
      <w:r w:rsidRPr="000D2B28">
        <w:rPr>
          <w:lang w:val="es-ES_tradnl"/>
        </w:rPr>
        <w:t xml:space="preserve">ivel sobre </w:t>
      </w:r>
      <w:r w:rsidR="001B6284" w:rsidRPr="000D2B28">
        <w:rPr>
          <w:lang w:val="es-ES_tradnl"/>
        </w:rPr>
        <w:t>la g</w:t>
      </w:r>
      <w:r w:rsidRPr="000D2B28">
        <w:rPr>
          <w:lang w:val="es-ES_tradnl"/>
        </w:rPr>
        <w:t xml:space="preserve">estión de </w:t>
      </w:r>
      <w:r w:rsidR="001B6284" w:rsidRPr="000D2B28">
        <w:rPr>
          <w:lang w:val="es-ES_tradnl"/>
        </w:rPr>
        <w:t>d</w:t>
      </w:r>
      <w:r w:rsidRPr="000D2B28">
        <w:rPr>
          <w:lang w:val="es-ES_tradnl"/>
        </w:rPr>
        <w:t>esastres, en el que se solicitaba la creación de una estructura institucional independiente para hacer frente a los desastres y la promulgación de una ley adecuada para institucionalizar la gestión de desastres en el país, se han establecido vínculos de varios niveles entre estos ministerios y el marco de gestión de desastres. En la estructura actual, hay un</w:t>
      </w:r>
      <w:r w:rsidR="0050203F" w:rsidRPr="000D2B28">
        <w:rPr>
          <w:lang w:val="es-ES_tradnl"/>
        </w:rPr>
        <w:t>a</w:t>
      </w:r>
      <w:r w:rsidRPr="000D2B28">
        <w:rPr>
          <w:lang w:val="es-ES_tradnl"/>
        </w:rPr>
        <w:t xml:space="preserve"> </w:t>
      </w:r>
      <w:r w:rsidR="00CF5BFE" w:rsidRPr="000D2B28">
        <w:rPr>
          <w:lang w:val="es-ES_tradnl"/>
        </w:rPr>
        <w:t xml:space="preserve">autoridad </w:t>
      </w:r>
      <w:r w:rsidRPr="000D2B28">
        <w:rPr>
          <w:lang w:val="es-ES_tradnl"/>
        </w:rPr>
        <w:t xml:space="preserve">nacional de gestión de desastres </w:t>
      </w:r>
      <w:r w:rsidR="009D4301" w:rsidRPr="000D2B28">
        <w:rPr>
          <w:lang w:val="es-ES_tradnl"/>
        </w:rPr>
        <w:t>a nivel central</w:t>
      </w:r>
      <w:r w:rsidRPr="000D2B28">
        <w:rPr>
          <w:lang w:val="es-ES_tradnl"/>
        </w:rPr>
        <w:t>, y un organismo estatal de gestión de desastres en el ámbito estatal y autoridades de distrito</w:t>
      </w:r>
      <w:r w:rsidR="009D4301" w:rsidRPr="000D2B28">
        <w:rPr>
          <w:lang w:val="es-ES_tradnl"/>
        </w:rPr>
        <w:t xml:space="preserve"> a nivel de los distritos</w:t>
      </w:r>
      <w:r w:rsidRPr="000D2B28">
        <w:rPr>
          <w:lang w:val="es-ES_tradnl"/>
        </w:rPr>
        <w:t>. Además, existe el Comité Nacional de Gestión de Crisis</w:t>
      </w:r>
      <w:r w:rsidR="008E5224" w:rsidRPr="000D2B28">
        <w:rPr>
          <w:lang w:val="es-ES_tradnl"/>
        </w:rPr>
        <w:t xml:space="preserve"> (NCMC)</w:t>
      </w:r>
      <w:r w:rsidRPr="000D2B28">
        <w:rPr>
          <w:lang w:val="es-ES_tradnl"/>
        </w:rPr>
        <w:t>.</w:t>
      </w:r>
    </w:p>
    <w:p w14:paraId="597570AB" w14:textId="4BB0FDC4" w:rsidR="0028218C" w:rsidRPr="000D2B28" w:rsidRDefault="0028218C" w:rsidP="0028218C">
      <w:pPr>
        <w:tabs>
          <w:tab w:val="clear" w:pos="1134"/>
        </w:tabs>
        <w:snapToGrid w:val="0"/>
        <w:spacing w:before="240" w:after="240"/>
        <w:ind w:right="-170"/>
        <w:jc w:val="left"/>
        <w:textAlignment w:val="baseline"/>
        <w:rPr>
          <w:rFonts w:eastAsia="Times New Roman" w:cs="Calibri"/>
          <w:lang w:val="es-ES_tradnl"/>
        </w:rPr>
      </w:pPr>
      <w:r w:rsidRPr="000D2B28">
        <w:rPr>
          <w:lang w:val="es-ES_tradnl"/>
        </w:rPr>
        <w:t xml:space="preserve">En la Sultanía de Omán, el intercambio de información entre el Departamento Meteorológico (Centro Nacional de Alerta Temprana de Peligros Múltiples) y el Comité Nacional de Gestión de Emergencias está reglamentado </w:t>
      </w:r>
      <w:r w:rsidR="009D4301" w:rsidRPr="000D2B28">
        <w:rPr>
          <w:lang w:val="es-ES_tradnl"/>
        </w:rPr>
        <w:t>a través</w:t>
      </w:r>
      <w:r w:rsidRPr="000D2B28">
        <w:rPr>
          <w:lang w:val="es-ES_tradnl"/>
        </w:rPr>
        <w:t xml:space="preserve"> de un memorando de entendimiento que establece disposiciones relacionadas con el monitoreo de los ciclones tropicales. El </w:t>
      </w:r>
      <w:r w:rsidR="008627E5" w:rsidRPr="000D2B28">
        <w:rPr>
          <w:lang w:val="es-ES_tradnl"/>
        </w:rPr>
        <w:t>procedimiento normalizado de operación (</w:t>
      </w:r>
      <w:r w:rsidRPr="000D2B28">
        <w:rPr>
          <w:lang w:val="es-ES_tradnl"/>
        </w:rPr>
        <w:t>SOP</w:t>
      </w:r>
      <w:r w:rsidR="008627E5" w:rsidRPr="000D2B28">
        <w:rPr>
          <w:lang w:val="es-ES_tradnl"/>
        </w:rPr>
        <w:t>)</w:t>
      </w:r>
      <w:r w:rsidRPr="000D2B28">
        <w:rPr>
          <w:lang w:val="es-ES_tradnl"/>
        </w:rPr>
        <w:t xml:space="preserve"> del Centro Nacional de Alerta Temprana de Peligros Múltiples incluye todos los procedimientos técnicos destinados a garantizar la aplicación de este acuerdo, la frecuencia de los informes y su contenido.</w:t>
      </w:r>
    </w:p>
    <w:p w14:paraId="09703F3E" w14:textId="4AB4C4F7" w:rsidR="0028218C" w:rsidRPr="000D2B28" w:rsidRDefault="0028218C" w:rsidP="0028218C">
      <w:pPr>
        <w:tabs>
          <w:tab w:val="clear" w:pos="1134"/>
        </w:tabs>
        <w:snapToGrid w:val="0"/>
        <w:spacing w:before="240" w:after="240"/>
        <w:ind w:right="-170"/>
        <w:jc w:val="left"/>
        <w:textAlignment w:val="baseline"/>
        <w:rPr>
          <w:rFonts w:eastAsia="Times New Roman" w:cs="Calibri"/>
          <w:lang w:val="es-ES_tradnl"/>
        </w:rPr>
      </w:pPr>
      <w:r w:rsidRPr="000D2B28">
        <w:rPr>
          <w:lang w:val="es-ES_tradnl"/>
        </w:rPr>
        <w:t>La Administración de los Servicios Atmosféricos, Geofísicos y Astronómicos de Filipinas (PAGASA), en calidad de SMHN, participa en los tres primeros elementos del sistema de alerta temprana, que se centran especialmente en el monitoreo, la predicción y la difusión de los avisos. En cuanto a la capacidad de respuesta, es responsabilidad de los miembros del Consejo Nacional de Gestión y Reducción de Riesgos de Desastre y de las dependencias de los gobiernos locales.</w:t>
      </w:r>
    </w:p>
    <w:p w14:paraId="3236EF50" w14:textId="64295F0D" w:rsidR="0028218C" w:rsidRPr="000D2B28" w:rsidRDefault="0028218C" w:rsidP="0028218C">
      <w:pPr>
        <w:tabs>
          <w:tab w:val="clear" w:pos="1134"/>
        </w:tabs>
        <w:snapToGrid w:val="0"/>
        <w:spacing w:before="240" w:after="240"/>
        <w:ind w:right="-170"/>
        <w:jc w:val="left"/>
        <w:textAlignment w:val="baseline"/>
        <w:rPr>
          <w:rFonts w:eastAsia="Times New Roman" w:cs="Times New Roman"/>
          <w:lang w:val="es-ES_tradnl"/>
        </w:rPr>
      </w:pPr>
      <w:r w:rsidRPr="000D2B28">
        <w:rPr>
          <w:lang w:val="es-ES_tradnl"/>
        </w:rPr>
        <w:t xml:space="preserve">La responsabilidad </w:t>
      </w:r>
      <w:r w:rsidR="008627E5" w:rsidRPr="000D2B28">
        <w:rPr>
          <w:lang w:val="es-ES_tradnl"/>
        </w:rPr>
        <w:t xml:space="preserve">operativa </w:t>
      </w:r>
      <w:r w:rsidR="00180C46" w:rsidRPr="000D2B28">
        <w:rPr>
          <w:lang w:val="es-ES_tradnl"/>
        </w:rPr>
        <w:t>con respecto a</w:t>
      </w:r>
      <w:r w:rsidRPr="000D2B28">
        <w:rPr>
          <w:lang w:val="es-ES_tradnl"/>
        </w:rPr>
        <w:t xml:space="preserve"> las predicciones y los avisos relacionados con los ciclones tropicales en los Estados Unidos </w:t>
      </w:r>
      <w:r w:rsidR="008627E5" w:rsidRPr="000D2B28">
        <w:rPr>
          <w:lang w:val="es-ES_tradnl"/>
        </w:rPr>
        <w:t>está a cargo</w:t>
      </w:r>
      <w:r w:rsidRPr="000D2B28">
        <w:rPr>
          <w:lang w:val="es-ES_tradnl"/>
        </w:rPr>
        <w:t xml:space="preserve"> de una combinación de centros nacionales y oficinas de predicción locales. El Centro Nacional de Huracanes (NHC) y el Centro de Huracanes del Pacífico Central (CPHC) se encargan de todas las decisiones meteorológicas y de mareas de tormenta relativas al análisis y la predicción de los ciclones tropicales en curso y potenciales en el marco de sus respectivas esferas de responsabilidad en los Estados Unidos. Los dos centros funcionan también como CMRE de la OMM para los ciclones tropicales de sus respectivas cuencas. Mientras que los centros emiten avisos de vientos tropicales y mareas de tormenta a lo largo de la costa de Estados Unidos, las oficinas locales de predicción </w:t>
      </w:r>
      <w:r w:rsidRPr="000D2B28">
        <w:rPr>
          <w:lang w:val="es-ES_tradnl"/>
        </w:rPr>
        <w:lastRenderedPageBreak/>
        <w:t>meteorológica (WFO) emiten avisos de vientos tropicales en el interior del territorio nacional que coinciden con las predicciones de sus respectivos centros.</w:t>
      </w:r>
    </w:p>
    <w:p w14:paraId="008795FA" w14:textId="77777777" w:rsidR="0028218C" w:rsidRPr="000D2B28" w:rsidRDefault="0028218C" w:rsidP="0028218C">
      <w:pPr>
        <w:keepNext/>
        <w:keepLines/>
        <w:numPr>
          <w:ilvl w:val="1"/>
          <w:numId w:val="0"/>
        </w:numPr>
        <w:tabs>
          <w:tab w:val="clear" w:pos="1134"/>
        </w:tabs>
        <w:spacing w:before="240"/>
        <w:ind w:left="1134" w:hanging="1134"/>
        <w:jc w:val="left"/>
        <w:outlineLvl w:val="1"/>
        <w:rPr>
          <w:rFonts w:eastAsia="DengXian Light" w:cs="Calibri"/>
          <w:b/>
          <w:bCs/>
          <w:i/>
          <w:iCs/>
          <w:lang w:val="es-ES_tradnl"/>
        </w:rPr>
      </w:pPr>
      <w:bookmarkStart w:id="97" w:name="_Toc121319320"/>
      <w:bookmarkStart w:id="98" w:name="_Toc121402657"/>
      <w:r w:rsidRPr="000D2B28">
        <w:rPr>
          <w:b/>
          <w:bCs/>
          <w:i/>
          <w:iCs/>
          <w:lang w:val="es-ES_tradnl"/>
        </w:rPr>
        <w:t>4.4</w:t>
      </w:r>
      <w:r w:rsidRPr="000D2B28">
        <w:rPr>
          <w:lang w:val="es-ES_tradnl"/>
        </w:rPr>
        <w:tab/>
      </w:r>
      <w:r w:rsidRPr="000D2B28">
        <w:rPr>
          <w:b/>
          <w:bCs/>
          <w:i/>
          <w:iCs/>
          <w:lang w:val="es-ES_tradnl"/>
        </w:rPr>
        <w:t>Uso de la información sobre riesgos en los avisos de ciclones tropicales</w:t>
      </w:r>
      <w:bookmarkEnd w:id="97"/>
      <w:bookmarkEnd w:id="98"/>
    </w:p>
    <w:p w14:paraId="6C9136FD" w14:textId="77777777" w:rsidR="0028218C" w:rsidRPr="000D2B28" w:rsidRDefault="0028218C" w:rsidP="0028218C">
      <w:pPr>
        <w:tabs>
          <w:tab w:val="clear" w:pos="1134"/>
        </w:tabs>
        <w:snapToGrid w:val="0"/>
        <w:spacing w:before="240" w:after="240"/>
        <w:ind w:right="-170"/>
        <w:jc w:val="left"/>
        <w:rPr>
          <w:rFonts w:cs="Times New Roman"/>
          <w:lang w:val="es-ES_tradnl"/>
        </w:rPr>
      </w:pPr>
      <w:r w:rsidRPr="000D2B28">
        <w:rPr>
          <w:lang w:val="es-ES_tradnl"/>
        </w:rPr>
        <w:t>La información sobre riesgos se ha introducido en la mayoría de los centros meteorológicos que pronostican los ciclones tropicales. La forma de hacerlo puede diferir un poco de un lugar a otro, pero la intención es la misma: evaluar la vulnerabilidad y la exposición para orientar mejor a las personas en la mitigación del riesgo. En los siguientes párrafos, se ofrece una breve descripción sobre su uso.</w:t>
      </w:r>
    </w:p>
    <w:p w14:paraId="19F77755" w14:textId="77777777" w:rsidR="0028218C" w:rsidRPr="000D2B28" w:rsidRDefault="0028218C" w:rsidP="0028218C">
      <w:pPr>
        <w:tabs>
          <w:tab w:val="clear" w:pos="1134"/>
        </w:tabs>
        <w:snapToGrid w:val="0"/>
        <w:spacing w:before="240" w:after="240"/>
        <w:ind w:right="-170"/>
        <w:jc w:val="left"/>
        <w:rPr>
          <w:rFonts w:eastAsia="Times New Roman" w:cs="Times New Roman"/>
          <w:lang w:val="es-ES_tradnl"/>
        </w:rPr>
      </w:pPr>
      <w:r w:rsidRPr="000D2B28">
        <w:rPr>
          <w:lang w:val="es-ES_tradnl"/>
        </w:rPr>
        <w:t>En Cuba, la oficina local del Ministerio de Ciencia, Tecnología y Medio Ambiente de cada provincia coordina con el resto de organismos del territorio la obtención de los datos necesarios para determinar el riesgo. Los organismos participantes son las direcciones territoriales de Vivienda, Planificación Física, Estadística, Recursos Hidráulicos, Salud Pública y Educación, entre otras. Todas las conclusiones se guardan en una base de datos respaldada por un sistema de información geográfica, que se actualiza a medida que se aplican medidas para reducir las vulnerabilidades. A través de esta metodología, los gobiernos locales determinan periódicamente el riesgo de modo que se realice un seguimiento de su reducción. Esto requiere que los especialistas de cada organización actualicen la información relativa a cada indicador de vulnerabilidad.</w:t>
      </w:r>
    </w:p>
    <w:p w14:paraId="45A9BACA" w14:textId="448157A6" w:rsidR="0028218C" w:rsidRPr="000D2B28" w:rsidRDefault="0028218C" w:rsidP="0028218C">
      <w:pPr>
        <w:tabs>
          <w:tab w:val="clear" w:pos="1134"/>
        </w:tabs>
        <w:snapToGrid w:val="0"/>
        <w:spacing w:before="240" w:after="240"/>
        <w:ind w:right="-170"/>
        <w:jc w:val="left"/>
        <w:rPr>
          <w:rFonts w:eastAsia="SimSun" w:cs="Times New Roman"/>
          <w:lang w:val="es-ES_tradnl"/>
        </w:rPr>
      </w:pPr>
      <w:r w:rsidRPr="000D2B28">
        <w:rPr>
          <w:lang w:val="es-ES_tradnl"/>
        </w:rPr>
        <w:t xml:space="preserve">Los avisos de ciclones tropicales en Hong Kong (China) se diseñan principalmente con referencia a la fuerza sostenida del viento cerca del nivel del mar en todo el territorio. La información sobre los riesgos se transmite a la población a través del boletín de avisos y las declaraciones de precaución asociadas a los distintos niveles de avisos de ciclones tropicales. El boletín de avisos de ciclones tropicales emitido por el Observatorio de Hong Kong (HKO) incluye el riesgo de crecidas en zonas bajas y en zonas propensas a crecidas cuando se prevé que la marea de tormenta superará los niveles de alerta. En el caso de los ciclones tropicales, los vientos fuertes proceden de direcciones cambiantes, por lo que se advierte a la población sobre los cambios repentinos en la dirección del viento en </w:t>
      </w:r>
      <w:r w:rsidR="002E60BC" w:rsidRPr="000D2B28">
        <w:rPr>
          <w:lang w:val="es-ES_tradnl"/>
        </w:rPr>
        <w:t xml:space="preserve">los </w:t>
      </w:r>
      <w:r w:rsidR="00FA377E" w:rsidRPr="000D2B28">
        <w:rPr>
          <w:lang w:val="es-ES_tradnl"/>
        </w:rPr>
        <w:t>lugares</w:t>
      </w:r>
      <w:r w:rsidR="002E60BC" w:rsidRPr="000D2B28">
        <w:rPr>
          <w:lang w:val="es-ES_tradnl"/>
        </w:rPr>
        <w:t xml:space="preserve"> donde se encuentran</w:t>
      </w:r>
      <w:r w:rsidRPr="000D2B28">
        <w:rPr>
          <w:lang w:val="es-ES_tradnl"/>
        </w:rPr>
        <w:t>. Incluso antes de que los vientos locales se intensifiquen y cuando el tiempo aún pueda parecer tranquilo, el Observatorio de Hong Kong alerta a la población sobre el riesgo y el impacto del mar de fondo y las olas generadas desde lejos por un ciclón tropical que se aproxima.</w:t>
      </w:r>
    </w:p>
    <w:p w14:paraId="1B6FB918" w14:textId="25D45F03" w:rsidR="0028218C" w:rsidRPr="000D2B28" w:rsidRDefault="0028218C" w:rsidP="0028218C">
      <w:pPr>
        <w:pBdr>
          <w:top w:val="nil"/>
          <w:left w:val="nil"/>
          <w:bottom w:val="nil"/>
          <w:right w:val="nil"/>
          <w:between w:val="nil"/>
        </w:pBdr>
        <w:tabs>
          <w:tab w:val="clear" w:pos="1134"/>
        </w:tabs>
        <w:snapToGrid w:val="0"/>
        <w:spacing w:before="240" w:after="240"/>
        <w:ind w:right="-170"/>
        <w:jc w:val="left"/>
        <w:rPr>
          <w:rFonts w:cs="Times New Roman"/>
          <w:lang w:val="es-ES_tradnl"/>
        </w:rPr>
      </w:pPr>
      <w:r w:rsidRPr="000D2B28">
        <w:rPr>
          <w:lang w:val="es-ES_tradnl"/>
        </w:rPr>
        <w:t xml:space="preserve">El Departamento de Meteorología de la India ha </w:t>
      </w:r>
      <w:r w:rsidR="00FA377E" w:rsidRPr="000D2B28">
        <w:rPr>
          <w:lang w:val="es-ES_tradnl"/>
        </w:rPr>
        <w:t xml:space="preserve">elaborado </w:t>
      </w:r>
      <w:r w:rsidRPr="000D2B28">
        <w:rPr>
          <w:lang w:val="es-ES_tradnl"/>
        </w:rPr>
        <w:t>un atlas de vulnerabilidad a los peligros basado en un sistema de información geográfica (GIS) en la web, bifurcando cada uno de los peligros asociados a los ciclones, como los vientos fuertes o vendavales, las lluvias torrenciales, las crecidas pluviales y fluviales y las mareas de tormenta. El posible riesgo asociado a peligros secundarios debidos a los ciclones, como los des</w:t>
      </w:r>
      <w:r w:rsidR="00A8557A" w:rsidRPr="000D2B28">
        <w:rPr>
          <w:lang w:val="es-ES_tradnl"/>
        </w:rPr>
        <w:t>liza</w:t>
      </w:r>
      <w:r w:rsidRPr="000D2B28">
        <w:rPr>
          <w:lang w:val="es-ES_tradnl"/>
        </w:rPr>
        <w:t xml:space="preserve">mientos de tierras, está siendo tratado y planificado por la administración local. Otras medidas no estructurales incluyen la introducción de una plataforma de predicción y análisis objetivo junto con el sistema de apoyo a </w:t>
      </w:r>
      <w:r w:rsidR="008E5224" w:rsidRPr="000D2B28">
        <w:rPr>
          <w:lang w:val="es-ES_tradnl"/>
        </w:rPr>
        <w:t>las</w:t>
      </w:r>
      <w:r w:rsidRPr="000D2B28">
        <w:rPr>
          <w:lang w:val="es-ES_tradnl"/>
        </w:rPr>
        <w:t xml:space="preserve"> decisiones, el procedimiento normalizado de operación </w:t>
      </w:r>
      <w:r w:rsidR="00E606F9" w:rsidRPr="000D2B28">
        <w:rPr>
          <w:lang w:val="es-ES_tradnl"/>
        </w:rPr>
        <w:t>sinérgico</w:t>
      </w:r>
      <w:r w:rsidRPr="000D2B28">
        <w:rPr>
          <w:lang w:val="es-ES_tradnl"/>
        </w:rPr>
        <w:t xml:space="preserve">, políticas y directrices del gobierno, colaboración y asociación con diversos asociados, prensa y medios de comunicación electrónicos, y encargados de la gestión de desastres e introducción de avisos </w:t>
      </w:r>
      <w:r w:rsidR="00C01F9E" w:rsidRPr="000D2B28">
        <w:rPr>
          <w:lang w:val="es-ES_tradnl"/>
        </w:rPr>
        <w:t>que tienen en cuenta</w:t>
      </w:r>
      <w:r w:rsidRPr="000D2B28">
        <w:rPr>
          <w:lang w:val="es-ES_tradnl"/>
        </w:rPr>
        <w:t xml:space="preserve"> los impactos, específicos para cada usuario y sector, junto con las medidas propuestas.</w:t>
      </w:r>
    </w:p>
    <w:p w14:paraId="281C7BCD" w14:textId="2E40AA20" w:rsidR="0028218C" w:rsidRPr="000D2B28" w:rsidRDefault="0028218C" w:rsidP="0028218C">
      <w:pPr>
        <w:tabs>
          <w:tab w:val="clear" w:pos="1134"/>
        </w:tabs>
        <w:snapToGrid w:val="0"/>
        <w:spacing w:before="240" w:after="240"/>
        <w:ind w:right="-170"/>
        <w:jc w:val="left"/>
        <w:rPr>
          <w:rFonts w:eastAsia="Cambria" w:cs="Calibri"/>
          <w:lang w:val="es-ES_tradnl"/>
        </w:rPr>
      </w:pPr>
      <w:r w:rsidRPr="000D2B28">
        <w:rPr>
          <w:lang w:val="es-ES_tradnl"/>
        </w:rPr>
        <w:t xml:space="preserve">En el Japón, entre los peligros que plantean los ciclones tropicales, los avisos por crecidas, inundaciones y </w:t>
      </w:r>
      <w:r w:rsidR="00A8557A" w:rsidRPr="000D2B28">
        <w:rPr>
          <w:lang w:val="es-ES_tradnl"/>
        </w:rPr>
        <w:t xml:space="preserve">deslizamientos </w:t>
      </w:r>
      <w:r w:rsidRPr="000D2B28">
        <w:rPr>
          <w:lang w:val="es-ES_tradnl"/>
        </w:rPr>
        <w:t xml:space="preserve">de tierras causados por lluvias torrenciales se emiten utilizando índices correspondientes al tipo de peligro, en lugar de simplemente la cantidad de lluvia observada o prevista. A partir de estos índices, se proporciona un “mapa de riesgos en tiempo real” con una retícula de 1 km y cinco niveles de colores que indican el nivel de riesgo actual y previsto en cada lugar, en función de la cercanía </w:t>
      </w:r>
      <w:r w:rsidR="00874FCD" w:rsidRPr="000D2B28">
        <w:rPr>
          <w:lang w:val="es-ES_tradnl"/>
        </w:rPr>
        <w:t xml:space="preserve">respecto </w:t>
      </w:r>
      <w:r w:rsidRPr="000D2B28">
        <w:rPr>
          <w:lang w:val="es-ES_tradnl"/>
        </w:rPr>
        <w:t xml:space="preserve">del umbral del aviso predeterminado en el que se tienen en cuenta los desastres </w:t>
      </w:r>
      <w:r w:rsidR="00874FCD" w:rsidRPr="000D2B28">
        <w:rPr>
          <w:lang w:val="es-ES_tradnl"/>
        </w:rPr>
        <w:t xml:space="preserve">ocurridos </w:t>
      </w:r>
      <w:r w:rsidRPr="000D2B28">
        <w:rPr>
          <w:lang w:val="es-ES_tradnl"/>
        </w:rPr>
        <w:t xml:space="preserve">en el pasado y la vulnerabilidad de la zona. La distribución de riesgos se crea, se anuncia y se actualiza automáticamente cada 10 minutos como información complementaria a los avisos meteorológicos. En el caso de los avisos meteorológicos, sus criterios y umbrales están predefinidos en función de los diversos índices </w:t>
      </w:r>
      <w:r w:rsidRPr="000D2B28">
        <w:rPr>
          <w:lang w:val="es-ES_tradnl"/>
        </w:rPr>
        <w:lastRenderedPageBreak/>
        <w:t xml:space="preserve">(por ejemplo, el índice de agua </w:t>
      </w:r>
      <w:r w:rsidR="00874FCD" w:rsidRPr="000D2B28">
        <w:rPr>
          <w:lang w:val="es-ES_tradnl"/>
        </w:rPr>
        <w:t xml:space="preserve">del </w:t>
      </w:r>
      <w:r w:rsidRPr="000D2B28">
        <w:rPr>
          <w:lang w:val="es-ES_tradnl"/>
        </w:rPr>
        <w:t xml:space="preserve">suelo), o de las estadísticas sobre desastres, las vulnerabilidades de la región y el estado de las instalaciones de </w:t>
      </w:r>
      <w:r w:rsidR="00874FCD" w:rsidRPr="000D2B28">
        <w:rPr>
          <w:lang w:val="es-ES_tradnl"/>
        </w:rPr>
        <w:t xml:space="preserve">la </w:t>
      </w:r>
      <w:r w:rsidRPr="000D2B28">
        <w:rPr>
          <w:lang w:val="es-ES_tradnl"/>
        </w:rPr>
        <w:t xml:space="preserve">infraestructura, como la altura de los diques </w:t>
      </w:r>
      <w:r w:rsidR="002E4ACD" w:rsidRPr="000D2B28">
        <w:rPr>
          <w:lang w:val="es-ES_tradnl"/>
        </w:rPr>
        <w:t>que preparan</w:t>
      </w:r>
      <w:r w:rsidRPr="000D2B28">
        <w:rPr>
          <w:lang w:val="es-ES_tradnl"/>
        </w:rPr>
        <w:t xml:space="preserve"> las oficinas meteorológicas locales y los organismos pertinentes, o las </w:t>
      </w:r>
      <w:r w:rsidR="00440F59" w:rsidRPr="000D2B28">
        <w:rPr>
          <w:lang w:val="es-ES_tradnl"/>
        </w:rPr>
        <w:t xml:space="preserve">magnitudes </w:t>
      </w:r>
      <w:r w:rsidRPr="000D2B28">
        <w:rPr>
          <w:lang w:val="es-ES_tradnl"/>
        </w:rPr>
        <w:t xml:space="preserve">correspondientes de </w:t>
      </w:r>
      <w:r w:rsidR="00440F59" w:rsidRPr="000D2B28">
        <w:rPr>
          <w:lang w:val="es-ES_tradnl"/>
        </w:rPr>
        <w:t xml:space="preserve">los </w:t>
      </w:r>
      <w:r w:rsidRPr="000D2B28">
        <w:rPr>
          <w:lang w:val="es-ES_tradnl"/>
        </w:rPr>
        <w:t xml:space="preserve">elementos meteorológicos, como la velocidad del viento y la altura de las olas. Los criterios y umbrales se actualizan periódicamente a partir de las últimas estadísticas sobre desastres. El JMA se centra principalmente en </w:t>
      </w:r>
      <w:r w:rsidR="00874FCD" w:rsidRPr="000D2B28">
        <w:rPr>
          <w:lang w:val="es-ES_tradnl"/>
        </w:rPr>
        <w:t xml:space="preserve">la </w:t>
      </w:r>
      <w:r w:rsidRPr="000D2B28">
        <w:rPr>
          <w:lang w:val="es-ES_tradnl"/>
        </w:rPr>
        <w:t xml:space="preserve">mejora </w:t>
      </w:r>
      <w:r w:rsidR="002E4ACD" w:rsidRPr="000D2B28">
        <w:rPr>
          <w:lang w:val="es-ES_tradnl"/>
        </w:rPr>
        <w:t xml:space="preserve">de </w:t>
      </w:r>
      <w:r w:rsidRPr="000D2B28">
        <w:rPr>
          <w:lang w:val="es-ES_tradnl"/>
        </w:rPr>
        <w:t>los avisos y la información meteorológica basándose en las lecciones aprendidas de desastres anteriores.</w:t>
      </w:r>
    </w:p>
    <w:p w14:paraId="67C63625" w14:textId="34A5436B" w:rsidR="0028218C" w:rsidRPr="000D2B28" w:rsidRDefault="0028218C" w:rsidP="0028218C">
      <w:pPr>
        <w:pBdr>
          <w:top w:val="nil"/>
          <w:left w:val="nil"/>
          <w:bottom w:val="nil"/>
          <w:right w:val="nil"/>
          <w:between w:val="nil"/>
        </w:pBdr>
        <w:tabs>
          <w:tab w:val="clear" w:pos="1134"/>
        </w:tabs>
        <w:snapToGrid w:val="0"/>
        <w:spacing w:before="240" w:after="240"/>
        <w:ind w:right="-170"/>
        <w:jc w:val="left"/>
        <w:rPr>
          <w:rFonts w:cs="Times New Roman"/>
          <w:lang w:val="es-ES_tradnl"/>
        </w:rPr>
      </w:pPr>
      <w:r w:rsidRPr="000D2B28">
        <w:rPr>
          <w:lang w:val="es-ES_tradnl"/>
        </w:rPr>
        <w:t xml:space="preserve">En la Sultanía de Omán, la información sobre los riesgos se transmite a la población a través de boletines de avisos y las declaraciones de precaución asociadas a los distintos niveles de las señales de aviso de ciclones tropicales. El boletín de avisos de ciclones tropicales incluye los riesgos </w:t>
      </w:r>
      <w:r w:rsidR="000A3162" w:rsidRPr="000D2B28">
        <w:rPr>
          <w:lang w:val="es-ES_tradnl"/>
        </w:rPr>
        <w:t xml:space="preserve">relacionados con los </w:t>
      </w:r>
      <w:r w:rsidRPr="000D2B28">
        <w:rPr>
          <w:lang w:val="es-ES_tradnl"/>
        </w:rPr>
        <w:t xml:space="preserve">vientos (velocidad y dirección), </w:t>
      </w:r>
      <w:r w:rsidR="000A3162" w:rsidRPr="000D2B28">
        <w:rPr>
          <w:lang w:val="es-ES_tradnl"/>
        </w:rPr>
        <w:t xml:space="preserve">las </w:t>
      </w:r>
      <w:r w:rsidRPr="000D2B28">
        <w:rPr>
          <w:lang w:val="es-ES_tradnl"/>
        </w:rPr>
        <w:t>tormenta</w:t>
      </w:r>
      <w:r w:rsidR="000A3162" w:rsidRPr="000D2B28">
        <w:rPr>
          <w:lang w:val="es-ES_tradnl"/>
        </w:rPr>
        <w:t>s</w:t>
      </w:r>
      <w:r w:rsidRPr="000D2B28">
        <w:rPr>
          <w:lang w:val="es-ES_tradnl"/>
        </w:rPr>
        <w:t xml:space="preserve"> eléctrica</w:t>
      </w:r>
      <w:r w:rsidR="000A3162" w:rsidRPr="000D2B28">
        <w:rPr>
          <w:lang w:val="es-ES_tradnl"/>
        </w:rPr>
        <w:t>s</w:t>
      </w:r>
      <w:r w:rsidRPr="000D2B28">
        <w:rPr>
          <w:lang w:val="es-ES_tradnl"/>
        </w:rPr>
        <w:t xml:space="preserve">, </w:t>
      </w:r>
      <w:r w:rsidR="000A3162" w:rsidRPr="000D2B28">
        <w:rPr>
          <w:lang w:val="es-ES_tradnl"/>
        </w:rPr>
        <w:t xml:space="preserve">la </w:t>
      </w:r>
      <w:r w:rsidRPr="000D2B28">
        <w:rPr>
          <w:lang w:val="es-ES_tradnl"/>
        </w:rPr>
        <w:t xml:space="preserve">altura de las olas y </w:t>
      </w:r>
      <w:r w:rsidR="000A3162" w:rsidRPr="000D2B28">
        <w:rPr>
          <w:lang w:val="es-ES_tradnl"/>
        </w:rPr>
        <w:t xml:space="preserve">las </w:t>
      </w:r>
      <w:r w:rsidRPr="000D2B28">
        <w:rPr>
          <w:lang w:val="es-ES_tradnl"/>
        </w:rPr>
        <w:t xml:space="preserve">crecidas en las zonas bajas. Todo ello depende de las regiones que previsiblemente se verán afectadas por </w:t>
      </w:r>
      <w:r w:rsidR="00C01F9E" w:rsidRPr="000D2B28">
        <w:rPr>
          <w:lang w:val="es-ES_tradnl"/>
        </w:rPr>
        <w:t xml:space="preserve">el </w:t>
      </w:r>
      <w:r w:rsidRPr="000D2B28">
        <w:rPr>
          <w:lang w:val="es-ES_tradnl"/>
        </w:rPr>
        <w:t>ciclón tropical y de su naturaleza.</w:t>
      </w:r>
    </w:p>
    <w:p w14:paraId="3A181F01" w14:textId="6EF20018" w:rsidR="0028218C" w:rsidRPr="000D2B28" w:rsidRDefault="0028218C" w:rsidP="0028218C">
      <w:pPr>
        <w:pBdr>
          <w:top w:val="nil"/>
          <w:left w:val="nil"/>
          <w:bottom w:val="nil"/>
          <w:right w:val="nil"/>
          <w:between w:val="nil"/>
        </w:pBdr>
        <w:tabs>
          <w:tab w:val="clear" w:pos="1134"/>
        </w:tabs>
        <w:snapToGrid w:val="0"/>
        <w:spacing w:before="240" w:after="240"/>
        <w:ind w:right="-170"/>
        <w:jc w:val="left"/>
        <w:rPr>
          <w:rFonts w:cs="Times New Roman"/>
          <w:lang w:val="es-ES_tradnl"/>
        </w:rPr>
      </w:pPr>
      <w:r w:rsidRPr="000D2B28">
        <w:rPr>
          <w:lang w:val="es-ES_tradnl"/>
        </w:rPr>
        <w:t xml:space="preserve">En Filipinas, se aprendieron las lecciones </w:t>
      </w:r>
      <w:r w:rsidR="000A3162" w:rsidRPr="000D2B28">
        <w:rPr>
          <w:lang w:val="es-ES_tradnl"/>
        </w:rPr>
        <w:t xml:space="preserve">a partir </w:t>
      </w:r>
      <w:r w:rsidRPr="000D2B28">
        <w:rPr>
          <w:lang w:val="es-ES_tradnl"/>
        </w:rPr>
        <w:t xml:space="preserve">de desastres anteriores (por ejemplo, el </w:t>
      </w:r>
      <w:proofErr w:type="spellStart"/>
      <w:r w:rsidRPr="000D2B28">
        <w:rPr>
          <w:lang w:val="es-ES_tradnl"/>
        </w:rPr>
        <w:t>supertifón</w:t>
      </w:r>
      <w:proofErr w:type="spellEnd"/>
      <w:r w:rsidRPr="000D2B28">
        <w:rPr>
          <w:lang w:val="es-ES_tradnl"/>
        </w:rPr>
        <w:t xml:space="preserve"> </w:t>
      </w:r>
      <w:proofErr w:type="spellStart"/>
      <w:r w:rsidRPr="000D2B28">
        <w:rPr>
          <w:lang w:val="es-ES_tradnl"/>
        </w:rPr>
        <w:t>Haiyan</w:t>
      </w:r>
      <w:proofErr w:type="spellEnd"/>
      <w:r w:rsidRPr="000D2B28">
        <w:rPr>
          <w:lang w:val="es-ES_tradnl"/>
        </w:rPr>
        <w:t xml:space="preserve">) y se </w:t>
      </w:r>
      <w:r w:rsidR="000A3162" w:rsidRPr="000D2B28">
        <w:rPr>
          <w:lang w:val="es-ES_tradnl"/>
        </w:rPr>
        <w:t xml:space="preserve">procuró dar respuesta a </w:t>
      </w:r>
      <w:r w:rsidRPr="000D2B28">
        <w:rPr>
          <w:lang w:val="es-ES_tradnl"/>
        </w:rPr>
        <w:t xml:space="preserve">la necesidad </w:t>
      </w:r>
      <w:r w:rsidR="000A3162" w:rsidRPr="000D2B28">
        <w:rPr>
          <w:lang w:val="es-ES_tradnl"/>
        </w:rPr>
        <w:t xml:space="preserve">urgente </w:t>
      </w:r>
      <w:r w:rsidRPr="000D2B28">
        <w:rPr>
          <w:lang w:val="es-ES_tradnl"/>
        </w:rPr>
        <w:t>de innovar, por lo que se pasó de centrarse en la exactitud de las predicciones basadas en peligros a esbozar también los posibles impactos de los peligros</w:t>
      </w:r>
      <w:r w:rsidR="00583C26" w:rsidRPr="000D2B28">
        <w:rPr>
          <w:lang w:val="es-ES_tradnl"/>
        </w:rPr>
        <w:t>; esto representó una</w:t>
      </w:r>
      <w:r w:rsidRPr="000D2B28">
        <w:rPr>
          <w:lang w:val="es-ES_tradnl"/>
        </w:rPr>
        <w:t xml:space="preserve"> evolución de “qué tiempo hará” a “qué provocará el tiempo”. </w:t>
      </w:r>
      <w:r w:rsidR="00583C26" w:rsidRPr="000D2B28">
        <w:rPr>
          <w:lang w:val="es-ES_tradnl"/>
        </w:rPr>
        <w:t>Hay u</w:t>
      </w:r>
      <w:r w:rsidRPr="000D2B28">
        <w:rPr>
          <w:lang w:val="es-ES_tradnl"/>
        </w:rPr>
        <w:t xml:space="preserve">n proyecto en curso que catalizará un cambio de paradigma de las predicciones meteorológicas tradicionales a </w:t>
      </w:r>
      <w:r w:rsidR="004D13AA" w:rsidRPr="000D2B28">
        <w:rPr>
          <w:lang w:val="es-ES_tradnl"/>
        </w:rPr>
        <w:t xml:space="preserve">la alerta temprana </w:t>
      </w:r>
      <w:r w:rsidR="002E4ACD" w:rsidRPr="000D2B28">
        <w:rPr>
          <w:lang w:val="es-ES_tradnl"/>
        </w:rPr>
        <w:t>y la predicción</w:t>
      </w:r>
      <w:r w:rsidR="004D13AA" w:rsidRPr="000D2B28">
        <w:rPr>
          <w:lang w:val="es-ES_tradnl"/>
        </w:rPr>
        <w:t xml:space="preserve"> </w:t>
      </w:r>
      <w:r w:rsidRPr="000D2B28">
        <w:rPr>
          <w:lang w:val="es-ES_tradnl"/>
        </w:rPr>
        <w:t xml:space="preserve">que tiene en cuenta los impactos </w:t>
      </w:r>
      <w:r w:rsidR="00583C26" w:rsidRPr="000D2B28">
        <w:rPr>
          <w:lang w:val="es-ES_tradnl"/>
        </w:rPr>
        <w:t>de peligros múltiples</w:t>
      </w:r>
      <w:r w:rsidRPr="000D2B28">
        <w:rPr>
          <w:lang w:val="es-ES_tradnl"/>
        </w:rPr>
        <w:t xml:space="preserve">. La innovación del proyecto incluye la combinación de los mejores conocimientos científicos y locales disponibles </w:t>
      </w:r>
      <w:r w:rsidR="004D13AA" w:rsidRPr="000D2B28">
        <w:rPr>
          <w:lang w:val="es-ES_tradnl"/>
        </w:rPr>
        <w:t xml:space="preserve">en </w:t>
      </w:r>
      <w:r w:rsidRPr="000D2B28">
        <w:rPr>
          <w:lang w:val="es-ES_tradnl"/>
        </w:rPr>
        <w:t xml:space="preserve">mapas probabilísticos de peligros, </w:t>
      </w:r>
      <w:r w:rsidR="004D13AA" w:rsidRPr="000D2B28">
        <w:rPr>
          <w:lang w:val="es-ES_tradnl"/>
        </w:rPr>
        <w:t>modelizaciones</w:t>
      </w:r>
      <w:r w:rsidRPr="000D2B28">
        <w:rPr>
          <w:lang w:val="es-ES_tradnl"/>
        </w:rPr>
        <w:t>, predicci</w:t>
      </w:r>
      <w:r w:rsidR="004D13AA" w:rsidRPr="000D2B28">
        <w:rPr>
          <w:lang w:val="es-ES_tradnl"/>
        </w:rPr>
        <w:t>ones</w:t>
      </w:r>
      <w:r w:rsidRPr="000D2B28">
        <w:rPr>
          <w:lang w:val="es-ES_tradnl"/>
        </w:rPr>
        <w:t xml:space="preserve"> y evaluaci</w:t>
      </w:r>
      <w:r w:rsidR="004D13AA" w:rsidRPr="000D2B28">
        <w:rPr>
          <w:lang w:val="es-ES_tradnl"/>
        </w:rPr>
        <w:t>ones</w:t>
      </w:r>
      <w:r w:rsidRPr="000D2B28">
        <w:rPr>
          <w:lang w:val="es-ES_tradnl"/>
        </w:rPr>
        <w:t xml:space="preserve"> de riesgos. Se desarrollarán tecnologías, mapas y una evaluación probabilística de los riesgos para proporcionar información sobre riesgos que sirva de base a las políticas de desarrollo, los programas de inversión y los planes de resiliencia para las zonas piloto: </w:t>
      </w:r>
      <w:r w:rsidR="004D13AA" w:rsidRPr="000D2B28">
        <w:rPr>
          <w:lang w:val="es-ES_tradnl"/>
        </w:rPr>
        <w:t xml:space="preserve">Gran </w:t>
      </w:r>
      <w:r w:rsidRPr="000D2B28">
        <w:rPr>
          <w:lang w:val="es-ES_tradnl"/>
        </w:rPr>
        <w:t>Manila y Cebú (a nivel local).</w:t>
      </w:r>
    </w:p>
    <w:p w14:paraId="4A6A42FA" w14:textId="4F28C9A3" w:rsidR="0028218C" w:rsidRPr="000D2B28" w:rsidRDefault="0028218C" w:rsidP="0028218C">
      <w:pPr>
        <w:keepNext/>
        <w:keepLines/>
        <w:numPr>
          <w:ilvl w:val="1"/>
          <w:numId w:val="0"/>
        </w:numPr>
        <w:tabs>
          <w:tab w:val="clear" w:pos="1134"/>
        </w:tabs>
        <w:spacing w:before="240"/>
        <w:ind w:left="1134" w:hanging="1134"/>
        <w:jc w:val="left"/>
        <w:outlineLvl w:val="1"/>
        <w:rPr>
          <w:rFonts w:eastAsia="DengXian Light" w:cs="Calibri"/>
          <w:b/>
          <w:bCs/>
          <w:i/>
          <w:iCs/>
          <w:lang w:val="es-ES_tradnl"/>
        </w:rPr>
      </w:pPr>
      <w:bookmarkStart w:id="99" w:name="_Toc121319321"/>
      <w:bookmarkStart w:id="100" w:name="_Toc121402658"/>
      <w:r w:rsidRPr="000D2B28">
        <w:rPr>
          <w:b/>
          <w:bCs/>
          <w:i/>
          <w:iCs/>
          <w:lang w:val="es-ES_tradnl"/>
        </w:rPr>
        <w:t>4.5</w:t>
      </w:r>
      <w:r w:rsidRPr="000D2B28">
        <w:rPr>
          <w:lang w:val="es-ES_tradnl"/>
        </w:rPr>
        <w:tab/>
      </w:r>
      <w:r w:rsidRPr="000D2B28">
        <w:rPr>
          <w:b/>
          <w:bCs/>
          <w:i/>
          <w:iCs/>
          <w:lang w:val="es-ES_tradnl"/>
        </w:rPr>
        <w:t xml:space="preserve">Monitoreo, predicciones y mandatos </w:t>
      </w:r>
      <w:r w:rsidR="004D13AA" w:rsidRPr="000D2B28">
        <w:rPr>
          <w:b/>
          <w:bCs/>
          <w:i/>
          <w:iCs/>
          <w:lang w:val="es-ES_tradnl"/>
        </w:rPr>
        <w:t xml:space="preserve">para la elaboración </w:t>
      </w:r>
      <w:r w:rsidRPr="000D2B28">
        <w:rPr>
          <w:b/>
          <w:bCs/>
          <w:i/>
          <w:iCs/>
          <w:lang w:val="es-ES_tradnl"/>
        </w:rPr>
        <w:t>de avisos</w:t>
      </w:r>
      <w:bookmarkEnd w:id="99"/>
      <w:bookmarkEnd w:id="100"/>
    </w:p>
    <w:p w14:paraId="699853F3" w14:textId="36DF1CEC" w:rsidR="0028218C" w:rsidRPr="000D2B28" w:rsidRDefault="0028218C" w:rsidP="0028218C">
      <w:pPr>
        <w:tabs>
          <w:tab w:val="clear" w:pos="1134"/>
        </w:tabs>
        <w:snapToGrid w:val="0"/>
        <w:spacing w:before="240" w:after="240"/>
        <w:ind w:right="-170"/>
        <w:jc w:val="left"/>
        <w:rPr>
          <w:rFonts w:eastAsia="SimSun" w:cs="Calibri"/>
          <w:lang w:val="es-ES_tradnl"/>
        </w:rPr>
      </w:pPr>
      <w:r w:rsidRPr="000D2B28">
        <w:rPr>
          <w:lang w:val="es-ES_tradnl"/>
        </w:rPr>
        <w:t>Todas las oficinas o centros de predicción meteorológica tienen actividades de monitoreo, predicción y mandatos para la elaboración de avisos, aunque algunas denominaciones</w:t>
      </w:r>
      <w:r w:rsidR="002E4ACD" w:rsidRPr="000D2B28">
        <w:rPr>
          <w:lang w:val="es-ES_tradnl"/>
        </w:rPr>
        <w:t xml:space="preserve"> de estos establecimientos</w:t>
      </w:r>
      <w:r w:rsidRPr="000D2B28">
        <w:rPr>
          <w:lang w:val="es-ES_tradnl"/>
        </w:rPr>
        <w:t xml:space="preserve"> pueden ser diferentes.</w:t>
      </w:r>
    </w:p>
    <w:p w14:paraId="13D97708" w14:textId="362D1B1B" w:rsidR="0028218C" w:rsidRPr="000D2B28" w:rsidRDefault="0028218C" w:rsidP="0028218C">
      <w:pPr>
        <w:pBdr>
          <w:top w:val="nil"/>
          <w:left w:val="nil"/>
          <w:bottom w:val="nil"/>
          <w:right w:val="nil"/>
          <w:between w:val="nil"/>
        </w:pBdr>
        <w:tabs>
          <w:tab w:val="clear" w:pos="1134"/>
        </w:tabs>
        <w:snapToGrid w:val="0"/>
        <w:spacing w:before="240" w:after="240"/>
        <w:ind w:right="-170"/>
        <w:jc w:val="left"/>
        <w:rPr>
          <w:rFonts w:cs="Times New Roman"/>
          <w:lang w:val="es-ES_tradnl"/>
        </w:rPr>
      </w:pPr>
      <w:r w:rsidRPr="000D2B28">
        <w:rPr>
          <w:lang w:val="es-ES_tradnl"/>
        </w:rPr>
        <w:t>En las Islas Caimán, el Servicio Meteorológico Nacional se encarga de realizar el monitoreo de la región ante cualquier posible amenaza. El proceso de elaboración de avisos comienza cuando el presidente del Consejo Nacional de Gestión de Peligros (NHMC) convoca una reunión, en función del momento (por ejemplo, fin de semana próximo) y de las características de la tormenta que se avecina. El director de</w:t>
      </w:r>
      <w:r w:rsidR="00440F59" w:rsidRPr="000D2B28">
        <w:rPr>
          <w:lang w:val="es-ES_tradnl"/>
        </w:rPr>
        <w:t xml:space="preserve"> los</w:t>
      </w:r>
      <w:r w:rsidRPr="000D2B28">
        <w:rPr>
          <w:lang w:val="es-ES_tradnl"/>
        </w:rPr>
        <w:t xml:space="preserve"> </w:t>
      </w:r>
      <w:r w:rsidR="00440F59" w:rsidRPr="000D2B28">
        <w:rPr>
          <w:lang w:val="es-ES_tradnl"/>
        </w:rPr>
        <w:t>Servicios de Información del Gobierno (</w:t>
      </w:r>
      <w:r w:rsidRPr="000D2B28">
        <w:rPr>
          <w:lang w:val="es-ES_tradnl"/>
        </w:rPr>
        <w:t>GIS</w:t>
      </w:r>
      <w:r w:rsidR="00440F59" w:rsidRPr="000D2B28">
        <w:rPr>
          <w:lang w:val="es-ES_tradnl"/>
        </w:rPr>
        <w:t>)</w:t>
      </w:r>
      <w:r w:rsidRPr="000D2B28">
        <w:rPr>
          <w:lang w:val="es-ES_tradnl"/>
        </w:rPr>
        <w:t xml:space="preserve"> o el presidente del </w:t>
      </w:r>
      <w:r w:rsidR="0048644B" w:rsidRPr="000D2B28">
        <w:rPr>
          <w:lang w:val="es-ES_tradnl"/>
        </w:rPr>
        <w:t xml:space="preserve">Equipo de Apoyo en </w:t>
      </w:r>
      <w:r w:rsidR="007F6B5E" w:rsidRPr="000D2B28">
        <w:rPr>
          <w:lang w:val="es-ES_tradnl"/>
        </w:rPr>
        <w:t>C</w:t>
      </w:r>
      <w:r w:rsidR="0048644B" w:rsidRPr="000D2B28">
        <w:rPr>
          <w:lang w:val="es-ES_tradnl"/>
        </w:rPr>
        <w:t xml:space="preserve">aso de Emergencia </w:t>
      </w:r>
      <w:r w:rsidR="00641BCF">
        <w:rPr>
          <w:lang w:val="es-ES_tradnl"/>
        </w:rPr>
        <w:t xml:space="preserve">(EST) </w:t>
      </w:r>
      <w:r w:rsidR="0048644B" w:rsidRPr="000D2B28">
        <w:rPr>
          <w:lang w:val="es-ES_tradnl"/>
        </w:rPr>
        <w:t xml:space="preserve">del </w:t>
      </w:r>
      <w:r w:rsidRPr="000D2B28">
        <w:rPr>
          <w:lang w:val="es-ES_tradnl"/>
        </w:rPr>
        <w:t>Servicio Conjunto de Comunicación actuarán de enlace con el Director General del Servicio Meteorológico Nacional, el director de Gestión de Peligros de las Islas Caimán (HMCI) y el presidente del NHMC con el fin de elaborar boletines de advertencia y velar por que se envíen copias al Gobernador, al Primer Ministro, a los Ministros, a los parlamentarios, a los miembros del Centro Nacional de Operaciones de Emergencia, a los jefes de los departamentos gubernamentales, a Radio Caimán y a otros medios de comunicación locales, a los proveedores de servicios de telefonía móvil y a las empresas de servicios públicos. La información debe publicarse en el sitio web del HMCI (</w:t>
      </w:r>
      <w:hyperlink r:id="rId69" w:history="1">
        <w:r w:rsidRPr="000D2B28">
          <w:rPr>
            <w:rStyle w:val="Hyperlink"/>
            <w:lang w:val="es-ES_tradnl"/>
          </w:rPr>
          <w:t>www.caymanprepared.ky</w:t>
        </w:r>
      </w:hyperlink>
      <w:r w:rsidRPr="000D2B28">
        <w:rPr>
          <w:lang w:val="es-ES_tradnl"/>
        </w:rPr>
        <w:t xml:space="preserve">), así como en Twitter, Facebook, gov.ky y weather.gov.ky. Todas las advertencias deben publicarse también en HUB.gov.ky y </w:t>
      </w:r>
      <w:proofErr w:type="spellStart"/>
      <w:r w:rsidRPr="000D2B28">
        <w:rPr>
          <w:lang w:val="es-ES_tradnl"/>
        </w:rPr>
        <w:t>WebEOC</w:t>
      </w:r>
      <w:proofErr w:type="spellEnd"/>
      <w:r w:rsidRPr="000D2B28">
        <w:rPr>
          <w:lang w:val="es-ES_tradnl"/>
        </w:rPr>
        <w:t>.</w:t>
      </w:r>
      <w:bookmarkStart w:id="101" w:name="_Int_FfU7gmoy"/>
      <w:bookmarkEnd w:id="101"/>
    </w:p>
    <w:p w14:paraId="18B83B03" w14:textId="5187D428" w:rsidR="0028218C" w:rsidRPr="000D2B28" w:rsidRDefault="0028218C" w:rsidP="0028218C">
      <w:pPr>
        <w:pBdr>
          <w:top w:val="nil"/>
          <w:left w:val="nil"/>
          <w:bottom w:val="nil"/>
          <w:right w:val="nil"/>
          <w:between w:val="nil"/>
        </w:pBdr>
        <w:tabs>
          <w:tab w:val="clear" w:pos="1134"/>
        </w:tabs>
        <w:snapToGrid w:val="0"/>
        <w:spacing w:before="240" w:after="240"/>
        <w:ind w:right="-170"/>
        <w:jc w:val="left"/>
        <w:rPr>
          <w:rFonts w:cs="Calibri"/>
          <w:lang w:val="es-ES_tradnl"/>
        </w:rPr>
      </w:pPr>
      <w:r w:rsidRPr="000D2B28">
        <w:rPr>
          <w:lang w:val="es-ES_tradnl"/>
        </w:rPr>
        <w:t>La CMA ha creado un sistema integral de monitoreo y predicción de ciclones tropicales que abarca el Pacífico noroccidental y el mar de China meridional, y cuenta con múltiples recursos de observación, métodos objetivos y modelos de predicción numérica del tiempo. Se publican las predicciones operativas a cinco días de la intensidad, la trayectoria y las precipitaciones del ciclón tropical durante toda su evolución; en el caso de los ciclones que pueden tocar tierra en el continente, se facilita a las autoridades una evaluación previa de los posibles impactos y de los peligros.</w:t>
      </w:r>
    </w:p>
    <w:p w14:paraId="6EBC920B" w14:textId="136C113F" w:rsidR="0028218C" w:rsidRPr="000D2B28" w:rsidRDefault="0028218C" w:rsidP="0028218C">
      <w:pPr>
        <w:pBdr>
          <w:top w:val="nil"/>
          <w:left w:val="nil"/>
          <w:bottom w:val="nil"/>
          <w:right w:val="nil"/>
          <w:between w:val="nil"/>
        </w:pBdr>
        <w:tabs>
          <w:tab w:val="clear" w:pos="1134"/>
        </w:tabs>
        <w:snapToGrid w:val="0"/>
        <w:spacing w:before="240" w:after="240"/>
        <w:ind w:right="-170"/>
        <w:jc w:val="left"/>
        <w:rPr>
          <w:rFonts w:cs="Calibri"/>
          <w:lang w:val="es-ES_tradnl"/>
        </w:rPr>
      </w:pPr>
      <w:r w:rsidRPr="000D2B28">
        <w:rPr>
          <w:lang w:val="es-ES_tradnl"/>
        </w:rPr>
        <w:lastRenderedPageBreak/>
        <w:t xml:space="preserve">El Departamento de Meteorología de la India (DMI) mantiene una vigilancia de 24 horas sobre el norte del océano Índico para realizar el monitoreo de </w:t>
      </w:r>
      <w:r w:rsidR="0063260C" w:rsidRPr="000D2B28">
        <w:rPr>
          <w:lang w:val="es-ES_tradnl"/>
        </w:rPr>
        <w:t>toda</w:t>
      </w:r>
      <w:r w:rsidRPr="000D2B28">
        <w:rPr>
          <w:lang w:val="es-ES_tradnl"/>
        </w:rPr>
        <w:t xml:space="preserve"> perturbación ciclónica y su posterior intensificación, movimiento e impacto. Se respeta un SOP adecuadamente definido para el monitoreo y la predicción de los ciclones tropicales. Se comienza por la organización de puestas en práctica </w:t>
      </w:r>
      <w:proofErr w:type="spellStart"/>
      <w:r w:rsidRPr="000D2B28">
        <w:rPr>
          <w:lang w:val="es-ES_tradnl"/>
        </w:rPr>
        <w:t>preciclónicas</w:t>
      </w:r>
      <w:proofErr w:type="spellEnd"/>
      <w:r w:rsidRPr="000D2B28">
        <w:rPr>
          <w:lang w:val="es-ES_tradnl"/>
        </w:rPr>
        <w:t xml:space="preserve"> antes del inicio de cada temporada de ciclones y el mantenimiento de una vigilancia diaria las 24 horas del día. Le siguen las predicciones inmediatas, a corto, a medio y a largo plazo hasta las predicciones y los avisos de la llegada a tierra y los posteriores a la llegada a tierra </w:t>
      </w:r>
      <w:r w:rsidR="00E071EB" w:rsidRPr="000D2B28">
        <w:rPr>
          <w:lang w:val="es-ES_tradnl"/>
        </w:rPr>
        <w:t xml:space="preserve">en la medida en </w:t>
      </w:r>
      <w:r w:rsidRPr="000D2B28">
        <w:rPr>
          <w:lang w:val="es-ES_tradnl"/>
        </w:rPr>
        <w:t>que el sistema mantiene la intensidad de depresión.</w:t>
      </w:r>
    </w:p>
    <w:p w14:paraId="533B936D" w14:textId="3A047E61" w:rsidR="0028218C" w:rsidRPr="000D2B28" w:rsidRDefault="0028218C" w:rsidP="0028218C">
      <w:pPr>
        <w:tabs>
          <w:tab w:val="clear" w:pos="1134"/>
        </w:tabs>
        <w:snapToGrid w:val="0"/>
        <w:spacing w:before="240" w:after="240"/>
        <w:ind w:right="-170"/>
        <w:jc w:val="left"/>
        <w:rPr>
          <w:rFonts w:cs="Calibri"/>
          <w:lang w:val="es-ES_tradnl"/>
        </w:rPr>
      </w:pPr>
      <w:r w:rsidRPr="000D2B28">
        <w:rPr>
          <w:lang w:val="es-ES_tradnl"/>
        </w:rPr>
        <w:t>Las operaciones en el JMA se llevan a cabo de conformidad con la Ley sobre el Servicio Meteorológico y las reglamentaciones conexas, así como con divers</w:t>
      </w:r>
      <w:r w:rsidR="00E071EB" w:rsidRPr="000D2B28">
        <w:rPr>
          <w:lang w:val="es-ES_tradnl"/>
        </w:rPr>
        <w:t>o</w:t>
      </w:r>
      <w:r w:rsidRPr="000D2B28">
        <w:rPr>
          <w:lang w:val="es-ES_tradnl"/>
        </w:rPr>
        <w:t xml:space="preserve">s </w:t>
      </w:r>
      <w:r w:rsidR="00E071EB" w:rsidRPr="000D2B28">
        <w:rPr>
          <w:lang w:val="es-ES_tradnl"/>
        </w:rPr>
        <w:t xml:space="preserve">reglamentos </w:t>
      </w:r>
      <w:r w:rsidRPr="000D2B28">
        <w:rPr>
          <w:lang w:val="es-ES_tradnl"/>
        </w:rPr>
        <w:t>intern</w:t>
      </w:r>
      <w:r w:rsidR="00E071EB" w:rsidRPr="000D2B28">
        <w:rPr>
          <w:lang w:val="es-ES_tradnl"/>
        </w:rPr>
        <w:t>o</w:t>
      </w:r>
      <w:r w:rsidRPr="000D2B28">
        <w:rPr>
          <w:lang w:val="es-ES_tradnl"/>
        </w:rPr>
        <w:t>s. El monitoreo de los ciclones tropicales y la predicción de su trayectoria e intensidad se efectúan en la sede del JMA basándose en las observaciones de los satélites meteorológicos y otras fuentes, así como en la predicción numérica del tiempo. Los pronosticadores de la sede central y de los observatorios meteorológicos locales comparten información de forma estrecha para elaborar avisos y otras informaciones conexas, teniendo en cuenta el tiempo de antelación. Los avisos meteorológicos para cada municipio son emitidos por los observatorios meteorológicos locales mediante una aplicación específica basada en predicciones de la trayectoria y la intensidad, diversos productos de orientación e índices basados en observaciones y la predicción numérica del tiempo, así como criterios y umbrales predeterminados.</w:t>
      </w:r>
    </w:p>
    <w:p w14:paraId="2F9397F0" w14:textId="1472E55E" w:rsidR="0028218C" w:rsidRPr="000D2B28" w:rsidRDefault="0028218C" w:rsidP="0028218C">
      <w:pPr>
        <w:pBdr>
          <w:top w:val="nil"/>
          <w:left w:val="nil"/>
          <w:bottom w:val="nil"/>
          <w:right w:val="nil"/>
          <w:between w:val="nil"/>
        </w:pBdr>
        <w:tabs>
          <w:tab w:val="clear" w:pos="1134"/>
        </w:tabs>
        <w:snapToGrid w:val="0"/>
        <w:spacing w:before="240" w:after="240"/>
        <w:ind w:right="-170"/>
        <w:jc w:val="left"/>
        <w:rPr>
          <w:rFonts w:cs="Times New Roman"/>
          <w:lang w:val="es-ES_tradnl"/>
        </w:rPr>
      </w:pPr>
      <w:r w:rsidRPr="000D2B28">
        <w:rPr>
          <w:lang w:val="es-ES_tradnl"/>
        </w:rPr>
        <w:t xml:space="preserve">En los Estados Unidos, el proceso general es el que se suele seguir en un servicio de predicción moderno. El monitoreo de los ciclones tropicales es un esfuerzo polifacético de escala nacional, en el que participan varios organismos gubernamentales y el sector privado. El Servicio Meteorológico Nacional de los Estados Unidos procesa los datos de observación en los sistemas y pantallas utilizados por los pronosticadores, siempre que sea posible, o se proporcionan a través de la web. Las necesidades de observación de los ciclones tropicales se actualizan internamente en un ciclo de 10 años, y </w:t>
      </w:r>
      <w:r w:rsidR="00667389" w:rsidRPr="000D2B28">
        <w:rPr>
          <w:lang w:val="es-ES_tradnl"/>
        </w:rPr>
        <w:t xml:space="preserve">se determina </w:t>
      </w:r>
      <w:r w:rsidRPr="000D2B28">
        <w:rPr>
          <w:lang w:val="es-ES_tradnl"/>
        </w:rPr>
        <w:t xml:space="preserve">la inversión en recursos </w:t>
      </w:r>
      <w:r w:rsidR="00667389" w:rsidRPr="000D2B28">
        <w:rPr>
          <w:lang w:val="es-ES_tradnl"/>
        </w:rPr>
        <w:t xml:space="preserve">que se necesita </w:t>
      </w:r>
      <w:r w:rsidRPr="000D2B28">
        <w:rPr>
          <w:lang w:val="es-ES_tradnl"/>
        </w:rPr>
        <w:t xml:space="preserve">en consecuencia. La predicción es cada seis horas, y el NHC y el CPHC </w:t>
      </w:r>
      <w:r w:rsidR="00667389" w:rsidRPr="000D2B28">
        <w:rPr>
          <w:lang w:val="es-ES_tradnl"/>
        </w:rPr>
        <w:t xml:space="preserve">elaboran </w:t>
      </w:r>
      <w:r w:rsidRPr="000D2B28">
        <w:rPr>
          <w:lang w:val="es-ES_tradnl"/>
        </w:rPr>
        <w:t>productos de texto y gráficos actualizados que incluyen predicciones de la trayectoria y la intensidad para los siguientes cinco días. En la cuenca atlántica, este “paquete de advertencias” incluye un mapa de posibles inundaciones por mareas de tormenta y un gráfico de vigilancia/aviso de mareas de tormenta. Los detalles sobre los productos y servicios proporcionados por estos centros pueden encontrarse en la Directiva</w:t>
      </w:r>
      <w:r w:rsidR="00031B35" w:rsidRPr="000D2B28">
        <w:rPr>
          <w:lang w:val="es-ES_tradnl"/>
        </w:rPr>
        <w:t> </w:t>
      </w:r>
      <w:r w:rsidRPr="000D2B28">
        <w:rPr>
          <w:lang w:val="es-ES_tradnl"/>
        </w:rPr>
        <w:t xml:space="preserve">10-607 del Servicio Meteorológico Nacional: Productos de los centros de predicción de ciclones tropicales, los mandatos de elaboración de avisos para llevar a cabo estas operaciones y en el Convenio de Libre Asociación. Estos mandatos </w:t>
      </w:r>
      <w:r w:rsidR="00667389" w:rsidRPr="000D2B28">
        <w:rPr>
          <w:lang w:val="es-ES_tradnl"/>
        </w:rPr>
        <w:t>fueron otorgados por el</w:t>
      </w:r>
      <w:r w:rsidRPr="000D2B28">
        <w:rPr>
          <w:lang w:val="es-ES_tradnl"/>
        </w:rPr>
        <w:t xml:space="preserve"> Congreso de los Estados Unidos.</w:t>
      </w:r>
    </w:p>
    <w:p w14:paraId="4C3895C6" w14:textId="77777777" w:rsidR="0028218C" w:rsidRPr="000D2B28" w:rsidRDefault="0028218C" w:rsidP="0028218C">
      <w:pPr>
        <w:keepNext/>
        <w:keepLines/>
        <w:numPr>
          <w:ilvl w:val="1"/>
          <w:numId w:val="0"/>
        </w:numPr>
        <w:tabs>
          <w:tab w:val="clear" w:pos="1134"/>
        </w:tabs>
        <w:spacing w:before="240"/>
        <w:ind w:left="1134" w:hanging="1134"/>
        <w:jc w:val="left"/>
        <w:outlineLvl w:val="1"/>
        <w:rPr>
          <w:rFonts w:eastAsia="DengXian Light" w:cs="Calibri"/>
          <w:b/>
          <w:bCs/>
          <w:i/>
          <w:iCs/>
          <w:lang w:val="es-ES_tradnl"/>
        </w:rPr>
      </w:pPr>
      <w:bookmarkStart w:id="102" w:name="_Toc121319322"/>
      <w:bookmarkStart w:id="103" w:name="_Toc121402659"/>
      <w:r w:rsidRPr="000D2B28">
        <w:rPr>
          <w:b/>
          <w:bCs/>
          <w:i/>
          <w:iCs/>
          <w:lang w:val="es-ES_tradnl"/>
        </w:rPr>
        <w:t>4.6</w:t>
      </w:r>
      <w:r w:rsidRPr="000D2B28">
        <w:rPr>
          <w:lang w:val="es-ES_tradnl"/>
        </w:rPr>
        <w:tab/>
      </w:r>
      <w:r w:rsidRPr="000D2B28">
        <w:rPr>
          <w:b/>
          <w:bCs/>
          <w:i/>
          <w:iCs/>
          <w:lang w:val="es-ES_tradnl"/>
        </w:rPr>
        <w:t>Mecanismos de difusión</w:t>
      </w:r>
      <w:bookmarkEnd w:id="102"/>
      <w:bookmarkEnd w:id="103"/>
    </w:p>
    <w:p w14:paraId="31D6A0A0" w14:textId="5D951DFF" w:rsidR="0028218C" w:rsidRPr="000D2B28" w:rsidRDefault="0028218C" w:rsidP="0028218C">
      <w:pPr>
        <w:pBdr>
          <w:top w:val="nil"/>
          <w:left w:val="nil"/>
          <w:bottom w:val="nil"/>
          <w:right w:val="nil"/>
          <w:between w:val="nil"/>
        </w:pBdr>
        <w:tabs>
          <w:tab w:val="clear" w:pos="1134"/>
        </w:tabs>
        <w:snapToGrid w:val="0"/>
        <w:spacing w:before="240" w:after="240"/>
        <w:ind w:right="-170"/>
        <w:jc w:val="left"/>
        <w:rPr>
          <w:rFonts w:cs="Times New Roman"/>
          <w:lang w:val="es-ES_tradnl"/>
        </w:rPr>
      </w:pPr>
      <w:r w:rsidRPr="000D2B28">
        <w:rPr>
          <w:lang w:val="es-ES_tradnl"/>
        </w:rPr>
        <w:t xml:space="preserve">En las Islas Caimán, el proceso del sistema de alerta temprana comienza una vez que se prevé que el ciclón tropical o el huracán impactará en la zona en un plazo de 72 h. Esto se denomina alerta. La responsabilidad del meteorólogo es proporcionar, a los medios de comunicación locales, la localización más actualizada de la tormenta, su intensidad, su trayectoria y el plazo previsto de impacto en la zona. Esta información sobre la tormenta se proporciona inicialmente por correo electrónico, pero a medida que el </w:t>
      </w:r>
      <w:r w:rsidR="001C661D" w:rsidRPr="000D2B28">
        <w:rPr>
          <w:lang w:val="es-ES_tradnl"/>
        </w:rPr>
        <w:t>ciclón</w:t>
      </w:r>
      <w:r w:rsidRPr="000D2B28">
        <w:rPr>
          <w:lang w:val="es-ES_tradnl"/>
        </w:rPr>
        <w:t xml:space="preserve"> se aproxima a la zona, el meteorólogo puede emitir avisos al público a través de la televisión y la radio. Los meteorólogos desempeñan un papel fundamental en la comunicación para la preparación. Una vez que se emite una</w:t>
      </w:r>
      <w:r w:rsidR="001C661D" w:rsidRPr="000D2B28">
        <w:rPr>
          <w:lang w:val="es-ES_tradnl"/>
        </w:rPr>
        <w:t xml:space="preserve"> alerta de</w:t>
      </w:r>
      <w:r w:rsidRPr="000D2B28">
        <w:rPr>
          <w:lang w:val="es-ES_tradnl"/>
        </w:rPr>
        <w:t xml:space="preserve"> vigilancia de tormenta tropical o huracán 48 horas </w:t>
      </w:r>
      <w:r w:rsidR="000A48B0" w:rsidRPr="000D2B28">
        <w:rPr>
          <w:lang w:val="es-ES_tradnl"/>
        </w:rPr>
        <w:t xml:space="preserve">antes </w:t>
      </w:r>
      <w:r w:rsidRPr="000D2B28">
        <w:rPr>
          <w:lang w:val="es-ES_tradnl"/>
        </w:rPr>
        <w:t xml:space="preserve">del impacto, el Servicio Meteorológico Nacional y el HMCI trabajan con el GIS o el Servicio Conjunto de Comunicación para adaptar </w:t>
      </w:r>
      <w:r w:rsidR="000A48B0" w:rsidRPr="000D2B28">
        <w:rPr>
          <w:lang w:val="es-ES_tradnl"/>
        </w:rPr>
        <w:t xml:space="preserve">los </w:t>
      </w:r>
      <w:r w:rsidRPr="000D2B28">
        <w:rPr>
          <w:lang w:val="es-ES_tradnl"/>
        </w:rPr>
        <w:t>mensajes de respuesta específicos de modo que Radio Caimán y otros medios de comunicación los difundan.</w:t>
      </w:r>
    </w:p>
    <w:p w14:paraId="11DCEFD9" w14:textId="070C8D67" w:rsidR="0028218C" w:rsidRPr="000D2B28" w:rsidRDefault="0028218C" w:rsidP="0028218C">
      <w:pPr>
        <w:pBdr>
          <w:top w:val="nil"/>
          <w:left w:val="nil"/>
          <w:bottom w:val="nil"/>
          <w:right w:val="nil"/>
          <w:between w:val="nil"/>
        </w:pBdr>
        <w:tabs>
          <w:tab w:val="clear" w:pos="1134"/>
        </w:tabs>
        <w:snapToGrid w:val="0"/>
        <w:spacing w:before="240"/>
        <w:ind w:right="4"/>
        <w:jc w:val="left"/>
        <w:rPr>
          <w:rFonts w:cs="Calibri"/>
          <w:lang w:val="es-ES_tradnl"/>
        </w:rPr>
      </w:pPr>
      <w:r w:rsidRPr="000D2B28">
        <w:rPr>
          <w:lang w:val="es-ES_tradnl"/>
        </w:rPr>
        <w:t xml:space="preserve">En China, el sistema de alerta temprana de ciclones tropicales incluye la posición/intensidad actual del ciclón tropical y los cambios futuros, así como los vientos, las precipitaciones, las olas y mareas, y las </w:t>
      </w:r>
      <w:r w:rsidR="001C661D" w:rsidRPr="000D2B28">
        <w:rPr>
          <w:lang w:val="es-ES_tradnl"/>
        </w:rPr>
        <w:t>crecidas</w:t>
      </w:r>
      <w:r w:rsidRPr="000D2B28">
        <w:rPr>
          <w:lang w:val="es-ES_tradnl"/>
        </w:rPr>
        <w:t xml:space="preserve"> repentinas, los flujos de </w:t>
      </w:r>
      <w:r w:rsidR="000A48B0" w:rsidRPr="000D2B28">
        <w:rPr>
          <w:lang w:val="es-ES_tradnl"/>
        </w:rPr>
        <w:t>detritos</w:t>
      </w:r>
      <w:r w:rsidRPr="000D2B28">
        <w:rPr>
          <w:lang w:val="es-ES_tradnl"/>
        </w:rPr>
        <w:t xml:space="preserve">, las inundaciones fluviales y las anegaciones urbanas inducidas por el ciclón tropical. La CMA introduce un sistema de aviso de </w:t>
      </w:r>
      <w:r w:rsidRPr="000D2B28">
        <w:rPr>
          <w:lang w:val="es-ES_tradnl"/>
        </w:rPr>
        <w:lastRenderedPageBreak/>
        <w:t xml:space="preserve">ciclones tropicales basado en colores. Los avisos son de color rojo, naranja, amarillo y azul, </w:t>
      </w:r>
      <w:r w:rsidR="00443BE6" w:rsidRPr="000D2B28">
        <w:rPr>
          <w:lang w:val="es-ES_tradnl"/>
        </w:rPr>
        <w:t>siendo</w:t>
      </w:r>
      <w:r w:rsidR="00BA00C3" w:rsidRPr="000D2B28">
        <w:rPr>
          <w:lang w:val="es-ES_tradnl"/>
        </w:rPr>
        <w:t xml:space="preserve"> </w:t>
      </w:r>
      <w:r w:rsidRPr="000D2B28">
        <w:rPr>
          <w:lang w:val="es-ES_tradnl"/>
        </w:rPr>
        <w:t xml:space="preserve">el aviso rojo </w:t>
      </w:r>
      <w:r w:rsidR="00443BE6" w:rsidRPr="000D2B28">
        <w:rPr>
          <w:lang w:val="es-ES_tradnl"/>
        </w:rPr>
        <w:t xml:space="preserve">el de </w:t>
      </w:r>
      <w:r w:rsidRPr="000D2B28">
        <w:rPr>
          <w:lang w:val="es-ES_tradnl"/>
        </w:rPr>
        <w:t>categoría superior. En el caso de los ciclones tropicales importantes, los meteorólogos o los expertos de las oficinas meteorológicas nacionales, provinciales o municipales podrían presentar los avisos al público a través de transmisiones de radio y televisión.</w:t>
      </w:r>
    </w:p>
    <w:p w14:paraId="63EA0383" w14:textId="50061181" w:rsidR="0028218C" w:rsidRPr="000D2B28" w:rsidRDefault="0028218C" w:rsidP="0028218C">
      <w:pPr>
        <w:pBdr>
          <w:top w:val="nil"/>
          <w:left w:val="nil"/>
          <w:bottom w:val="nil"/>
          <w:right w:val="nil"/>
          <w:between w:val="nil"/>
        </w:pBdr>
        <w:tabs>
          <w:tab w:val="clear" w:pos="1134"/>
        </w:tabs>
        <w:snapToGrid w:val="0"/>
        <w:spacing w:before="240" w:after="240"/>
        <w:ind w:right="-170"/>
        <w:jc w:val="left"/>
        <w:rPr>
          <w:rFonts w:cs="Times New Roman"/>
          <w:lang w:val="es-ES_tradnl"/>
        </w:rPr>
      </w:pPr>
      <w:r w:rsidRPr="000D2B28">
        <w:rPr>
          <w:lang w:val="es-ES_tradnl"/>
        </w:rPr>
        <w:t>El Centro de Pronósticos de Cuba empieza a emitir mensajes de alerta temprana con 120 horas de antelación a un posible impacto, y los repite cada 24 horas. Cuando el huracán entra en la zona de vigilancia del mar del Caribe, se emiten avisos cada 12 horas, y cuando el huracán supone una posible amenaza para el territorio cubano en un plazo de 72 horas o menos, se empieza a emitir avisos cada 6 horas. Cuando el huracán está muy cerca, los avisos se emiten continuamente cada 3 horas o menos. El Centro de Pronósticos del Instituto de Meteorología de Cuba realiza un monitoreo permanente de la formación y la evolución de los ciclones tropicales y las ondas tropicales desde su inicio en la costa occidental africana y durante su desplazamiento por el Atlántico hacia el Caribe. Todo ciclón tropical que entre o se forme en la región, conocida como “</w:t>
      </w:r>
      <w:r w:rsidR="00255DD3" w:rsidRPr="000D2B28">
        <w:rPr>
          <w:lang w:val="es-ES_tradnl"/>
        </w:rPr>
        <w:t>z</w:t>
      </w:r>
      <w:r w:rsidRPr="000D2B28">
        <w:rPr>
          <w:lang w:val="es-ES_tradnl"/>
        </w:rPr>
        <w:t xml:space="preserve">ona de </w:t>
      </w:r>
      <w:r w:rsidR="00255DD3" w:rsidRPr="000D2B28">
        <w:rPr>
          <w:lang w:val="es-ES_tradnl"/>
        </w:rPr>
        <w:t>v</w:t>
      </w:r>
      <w:r w:rsidRPr="000D2B28">
        <w:rPr>
          <w:lang w:val="es-ES_tradnl"/>
        </w:rPr>
        <w:t xml:space="preserve">igilancia </w:t>
      </w:r>
      <w:r w:rsidR="00255DD3" w:rsidRPr="000D2B28">
        <w:rPr>
          <w:lang w:val="es-ES_tradnl"/>
        </w:rPr>
        <w:t>r</w:t>
      </w:r>
      <w:r w:rsidRPr="000D2B28">
        <w:rPr>
          <w:lang w:val="es-ES_tradnl"/>
        </w:rPr>
        <w:t xml:space="preserve">eforzada”, se monitorea de cerca, aunque solo sea una onda tropical con poca probabilidad de desarrollarse. El Estado Mayor Nacional de la Defensa Civil evalúa el aviso meteorológico y emite una </w:t>
      </w:r>
      <w:r w:rsidR="00255DD3" w:rsidRPr="000D2B28">
        <w:rPr>
          <w:lang w:val="es-ES_tradnl"/>
        </w:rPr>
        <w:t xml:space="preserve">notificación </w:t>
      </w:r>
      <w:r w:rsidRPr="000D2B28">
        <w:rPr>
          <w:lang w:val="es-ES_tradnl"/>
        </w:rPr>
        <w:t xml:space="preserve">para los gobiernos de las provincias amenazadas y para los organismos estatales cuyos recursos puedan verse afectados (Ministerios de Agricultura, Turismo, Información y Comunicaciones, entre otros). Los canales de televisión y las emisoras de radio, tanto nacionales como locales, </w:t>
      </w:r>
      <w:r w:rsidR="00255DD3" w:rsidRPr="000D2B28">
        <w:rPr>
          <w:lang w:val="es-ES_tradnl"/>
        </w:rPr>
        <w:t>realizan transmisiones</w:t>
      </w:r>
      <w:r w:rsidRPr="000D2B28">
        <w:rPr>
          <w:lang w:val="es-ES_tradnl"/>
        </w:rPr>
        <w:t xml:space="preserve"> especial</w:t>
      </w:r>
      <w:r w:rsidR="00255DD3" w:rsidRPr="000D2B28">
        <w:rPr>
          <w:lang w:val="es-ES_tradnl"/>
        </w:rPr>
        <w:t>es</w:t>
      </w:r>
      <w:r w:rsidRPr="000D2B28">
        <w:rPr>
          <w:lang w:val="es-ES_tradnl"/>
        </w:rPr>
        <w:t xml:space="preserve"> las 24 horas del día con reportajes, entrevistas con especialistas y autoridades, informes relacionados con la evolución del huracán, las medidas de protección adoptadas en cada lugar, y orientación sobre las medidas que deben llevarse adelante.</w:t>
      </w:r>
      <w:bookmarkStart w:id="104" w:name="_Int_BipXjzOd"/>
      <w:bookmarkEnd w:id="104"/>
    </w:p>
    <w:p w14:paraId="2395B4D3" w14:textId="262BE28F" w:rsidR="0028218C" w:rsidRPr="000D2B28" w:rsidRDefault="0028218C" w:rsidP="0028218C">
      <w:pPr>
        <w:pBdr>
          <w:top w:val="nil"/>
          <w:left w:val="nil"/>
          <w:bottom w:val="nil"/>
          <w:right w:val="nil"/>
          <w:between w:val="nil"/>
        </w:pBdr>
        <w:tabs>
          <w:tab w:val="clear" w:pos="1134"/>
        </w:tabs>
        <w:snapToGrid w:val="0"/>
        <w:spacing w:before="240" w:after="240"/>
        <w:ind w:right="-170"/>
        <w:jc w:val="left"/>
        <w:rPr>
          <w:rFonts w:cs="Times New Roman"/>
          <w:lang w:val="es-ES_tradnl"/>
        </w:rPr>
      </w:pPr>
      <w:r w:rsidRPr="000D2B28">
        <w:rPr>
          <w:lang w:val="es-ES_tradnl"/>
        </w:rPr>
        <w:t>En Hong Kong (China), las predicciones de ciclones tropicales y la información de los avisos se hacen llegar a la población a través del sitio web y la aplicación móvil “</w:t>
      </w:r>
      <w:proofErr w:type="spellStart"/>
      <w:r w:rsidRPr="000D2B28">
        <w:rPr>
          <w:lang w:val="es-ES_tradnl"/>
        </w:rPr>
        <w:t>MyObservatory</w:t>
      </w:r>
      <w:proofErr w:type="spellEnd"/>
      <w:r w:rsidRPr="000D2B28">
        <w:rPr>
          <w:lang w:val="es-ES_tradnl"/>
        </w:rPr>
        <w:t xml:space="preserve">” del HKO, las emisiones de televisión y radio y las redes sociales (Facebook, Instagram, Weibo, Twitter y WeChat), </w:t>
      </w:r>
      <w:r w:rsidR="00BF7EE5" w:rsidRPr="000D2B28">
        <w:rPr>
          <w:lang w:val="es-ES_tradnl"/>
        </w:rPr>
        <w:t xml:space="preserve">destacándose entre ellas </w:t>
      </w:r>
      <w:r w:rsidRPr="000D2B28">
        <w:rPr>
          <w:lang w:val="es-ES_tradnl"/>
        </w:rPr>
        <w:t xml:space="preserve">las notificaciones automáticas de </w:t>
      </w:r>
      <w:proofErr w:type="spellStart"/>
      <w:r w:rsidRPr="000D2B28">
        <w:rPr>
          <w:lang w:val="es-ES_tradnl"/>
        </w:rPr>
        <w:t>MyObservatory</w:t>
      </w:r>
      <w:proofErr w:type="spellEnd"/>
      <w:r w:rsidRPr="000D2B28">
        <w:rPr>
          <w:lang w:val="es-ES_tradnl"/>
        </w:rPr>
        <w:t xml:space="preserve"> </w:t>
      </w:r>
      <w:r w:rsidR="00BF7EE5" w:rsidRPr="000D2B28">
        <w:rPr>
          <w:lang w:val="es-ES_tradnl"/>
        </w:rPr>
        <w:t xml:space="preserve">que es </w:t>
      </w:r>
      <w:r w:rsidRPr="000D2B28">
        <w:rPr>
          <w:lang w:val="es-ES_tradnl"/>
        </w:rPr>
        <w:t xml:space="preserve">el medio </w:t>
      </w:r>
      <w:r w:rsidR="00BF7EE5" w:rsidRPr="000D2B28">
        <w:rPr>
          <w:lang w:val="es-ES_tradnl"/>
        </w:rPr>
        <w:t xml:space="preserve">de comunicación </w:t>
      </w:r>
      <w:r w:rsidRPr="000D2B28">
        <w:rPr>
          <w:lang w:val="es-ES_tradnl"/>
        </w:rPr>
        <w:t xml:space="preserve">más importante. Los meteorólogos del HKO forman una unidad interna de medios de comunicación que se encarga de la producción y la difusión tanto de programas meteorológicos periódicos para televisión como de sesiones informativas </w:t>
      </w:r>
      <w:r w:rsidRPr="000D2B28">
        <w:rPr>
          <w:i/>
          <w:iCs/>
          <w:lang w:val="es-ES_tradnl"/>
        </w:rPr>
        <w:t>ad hoc</w:t>
      </w:r>
      <w:r w:rsidRPr="000D2B28">
        <w:rPr>
          <w:lang w:val="es-ES_tradnl"/>
        </w:rPr>
        <w:t xml:space="preserve"> para los medios de comunicación de televisión y radio, cuando hay un aviso de ciclón tropical en vigor.</w:t>
      </w:r>
    </w:p>
    <w:p w14:paraId="4146BC46" w14:textId="6470FCAF" w:rsidR="0028218C" w:rsidRPr="000D2B28" w:rsidRDefault="0028218C" w:rsidP="0028218C">
      <w:pPr>
        <w:tabs>
          <w:tab w:val="clear" w:pos="1134"/>
        </w:tabs>
        <w:snapToGrid w:val="0"/>
        <w:spacing w:before="240" w:after="240"/>
        <w:ind w:right="-170"/>
        <w:jc w:val="left"/>
        <w:rPr>
          <w:rFonts w:cs="Times New Roman"/>
          <w:lang w:val="es-ES_tradnl"/>
        </w:rPr>
      </w:pPr>
      <w:r w:rsidRPr="000D2B28">
        <w:rPr>
          <w:lang w:val="es-ES_tradnl"/>
        </w:rPr>
        <w:t xml:space="preserve">El DMI organiza una reunión antes de los ciclones para entablar una interacción directa con los encargados de la gestión de desastres y crear conciencia sobre las lecciones e iniciativas justo antes del comienzo de la temporada de ciclones. Todos los jueves se publica </w:t>
      </w:r>
      <w:r w:rsidR="00C00A56" w:rsidRPr="000D2B28">
        <w:rPr>
          <w:lang w:val="es-ES_tradnl"/>
        </w:rPr>
        <w:t xml:space="preserve">un boletín de </w:t>
      </w:r>
      <w:r w:rsidRPr="000D2B28">
        <w:rPr>
          <w:lang w:val="es-ES_tradnl"/>
        </w:rPr>
        <w:t>perspectiva</w:t>
      </w:r>
      <w:r w:rsidR="00C00A56" w:rsidRPr="000D2B28">
        <w:rPr>
          <w:lang w:val="es-ES_tradnl"/>
        </w:rPr>
        <w:t>s</w:t>
      </w:r>
      <w:r w:rsidRPr="000D2B28">
        <w:rPr>
          <w:lang w:val="es-ES_tradnl"/>
        </w:rPr>
        <w:t xml:space="preserve"> a largo plazo </w:t>
      </w:r>
      <w:r w:rsidR="00C15A19" w:rsidRPr="000D2B28">
        <w:rPr>
          <w:lang w:val="es-ES_tradnl"/>
        </w:rPr>
        <w:t xml:space="preserve">en </w:t>
      </w:r>
      <w:r w:rsidR="00443BE6" w:rsidRPr="000D2B28">
        <w:rPr>
          <w:lang w:val="es-ES_tradnl"/>
        </w:rPr>
        <w:t>el</w:t>
      </w:r>
      <w:r w:rsidR="00C15A19" w:rsidRPr="000D2B28">
        <w:rPr>
          <w:lang w:val="es-ES_tradnl"/>
        </w:rPr>
        <w:t xml:space="preserve"> que se indica</w:t>
      </w:r>
      <w:r w:rsidRPr="000D2B28">
        <w:rPr>
          <w:lang w:val="es-ES_tradnl"/>
        </w:rPr>
        <w:t xml:space="preserve"> </w:t>
      </w:r>
      <w:r w:rsidR="00C00A56" w:rsidRPr="000D2B28">
        <w:rPr>
          <w:lang w:val="es-ES_tradnl"/>
        </w:rPr>
        <w:t xml:space="preserve">si la </w:t>
      </w:r>
      <w:r w:rsidRPr="000D2B28">
        <w:rPr>
          <w:lang w:val="es-ES_tradnl"/>
        </w:rPr>
        <w:t xml:space="preserve">probabilidad de ciclogénesis (formación de </w:t>
      </w:r>
      <w:r w:rsidR="00C00A56" w:rsidRPr="000D2B28">
        <w:rPr>
          <w:lang w:val="es-ES_tradnl"/>
        </w:rPr>
        <w:t xml:space="preserve">una </w:t>
      </w:r>
      <w:r w:rsidRPr="000D2B28">
        <w:rPr>
          <w:lang w:val="es-ES_tradnl"/>
        </w:rPr>
        <w:t xml:space="preserve">depresión) </w:t>
      </w:r>
      <w:r w:rsidR="00C00A56" w:rsidRPr="000D2B28">
        <w:rPr>
          <w:lang w:val="es-ES_tradnl"/>
        </w:rPr>
        <w:t xml:space="preserve">es </w:t>
      </w:r>
      <w:r w:rsidRPr="000D2B28">
        <w:rPr>
          <w:lang w:val="es-ES_tradnl"/>
        </w:rPr>
        <w:t xml:space="preserve">baja (entre el 1 % y el 33 %), moderada (entre el 34 % y el 67 %) </w:t>
      </w:r>
      <w:r w:rsidR="00C00A56" w:rsidRPr="000D2B28">
        <w:rPr>
          <w:lang w:val="es-ES_tradnl"/>
        </w:rPr>
        <w:t>o</w:t>
      </w:r>
      <w:r w:rsidRPr="000D2B28">
        <w:rPr>
          <w:lang w:val="es-ES_tradnl"/>
        </w:rPr>
        <w:t xml:space="preserve"> alta (entre el 68 % y el 100 %) para las siguientes dos semanas. Se mantiene una vigilancia diaria sobre el norte del océano Índico y se elabora un boletín detallado en el que se analiza</w:t>
      </w:r>
      <w:r w:rsidR="00796B8A" w:rsidRPr="000D2B28">
        <w:rPr>
          <w:lang w:val="es-ES_tradnl"/>
        </w:rPr>
        <w:t>n</w:t>
      </w:r>
      <w:r w:rsidRPr="000D2B28">
        <w:rPr>
          <w:lang w:val="es-ES_tradnl"/>
        </w:rPr>
        <w:t xml:space="preserve"> la orientación del modelo, las características de pronóstico y de diagnóstico y la probabilidad de ciclogénesis durante los siguientes siete días en el marco del Proyecto de Demostración de Predicciones </w:t>
      </w:r>
      <w:r w:rsidR="00443BE6" w:rsidRPr="000D2B28">
        <w:rPr>
          <w:lang w:val="es-ES_tradnl"/>
        </w:rPr>
        <w:t xml:space="preserve">para </w:t>
      </w:r>
      <w:r w:rsidRPr="000D2B28">
        <w:rPr>
          <w:lang w:val="es-ES_tradnl"/>
        </w:rPr>
        <w:t xml:space="preserve">el </w:t>
      </w:r>
      <w:r w:rsidR="00C00A56" w:rsidRPr="000D2B28">
        <w:rPr>
          <w:lang w:val="es-ES_tradnl"/>
        </w:rPr>
        <w:t xml:space="preserve">período que abarca del </w:t>
      </w:r>
      <w:r w:rsidRPr="000D2B28">
        <w:rPr>
          <w:lang w:val="es-ES_tradnl"/>
        </w:rPr>
        <w:t xml:space="preserve">15 de octubre </w:t>
      </w:r>
      <w:r w:rsidR="00C00A56" w:rsidRPr="000D2B28">
        <w:rPr>
          <w:lang w:val="es-ES_tradnl"/>
        </w:rPr>
        <w:t>al</w:t>
      </w:r>
      <w:r w:rsidRPr="000D2B28">
        <w:rPr>
          <w:lang w:val="es-ES_tradnl"/>
        </w:rPr>
        <w:t xml:space="preserve"> 30 de noviembre. Todos los días del año se emite un boletín “Perspectivas del tiempo en los trópicos”, en el que se analizan las características de las nubes convectivas sobre los mares del Índico y </w:t>
      </w:r>
      <w:r w:rsidR="00C00A56" w:rsidRPr="000D2B28">
        <w:rPr>
          <w:lang w:val="es-ES_tradnl"/>
        </w:rPr>
        <w:t xml:space="preserve">se </w:t>
      </w:r>
      <w:r w:rsidR="00443BE6" w:rsidRPr="000D2B28">
        <w:rPr>
          <w:lang w:val="es-ES_tradnl"/>
        </w:rPr>
        <w:t>denota</w:t>
      </w:r>
      <w:r w:rsidR="00C00A56" w:rsidRPr="000D2B28">
        <w:rPr>
          <w:lang w:val="es-ES_tradnl"/>
        </w:rPr>
        <w:t xml:space="preserve"> </w:t>
      </w:r>
      <w:r w:rsidRPr="000D2B28">
        <w:rPr>
          <w:lang w:val="es-ES_tradnl"/>
        </w:rPr>
        <w:t>la probabilidad de ciclogénesis durante los siguientes cinco días como nula (el 0 %), baja (del 1 % al 25 %), moderada (del 26 % al 50 %), considerable (del 51 % al 75 %) y alta (del 76 % al 100 %).</w:t>
      </w:r>
    </w:p>
    <w:p w14:paraId="51B1970E" w14:textId="4D83B419" w:rsidR="0028218C" w:rsidRPr="000D2B28" w:rsidRDefault="0028218C" w:rsidP="0028218C">
      <w:pPr>
        <w:tabs>
          <w:tab w:val="clear" w:pos="1134"/>
        </w:tabs>
        <w:snapToGrid w:val="0"/>
        <w:spacing w:before="240" w:after="240"/>
        <w:ind w:right="-170"/>
        <w:jc w:val="left"/>
        <w:rPr>
          <w:rFonts w:eastAsia="Cambria" w:cs="Times New Roman"/>
          <w:lang w:val="es-ES_tradnl"/>
        </w:rPr>
      </w:pPr>
      <w:r w:rsidRPr="000D2B28">
        <w:rPr>
          <w:lang w:val="es-ES_tradnl"/>
        </w:rPr>
        <w:t xml:space="preserve">Dado que la Ley sobre el Servicio Meteorológico impone restricciones a los avisos que no sean del JMA, el servicio meteorológico es básicamente la única voz autorizada a nivel nacional para emitir avisos meteorológicos en el Japón. El JMA goza de gran reconocimiento como emisor de avisos meteorológicos. </w:t>
      </w:r>
      <w:r w:rsidR="005E34A5" w:rsidRPr="000D2B28">
        <w:rPr>
          <w:lang w:val="es-ES_tradnl"/>
        </w:rPr>
        <w:t>L</w:t>
      </w:r>
      <w:r w:rsidRPr="000D2B28">
        <w:rPr>
          <w:lang w:val="es-ES_tradnl"/>
        </w:rPr>
        <w:t xml:space="preserve">os avisos se </w:t>
      </w:r>
      <w:r w:rsidR="005E34A5" w:rsidRPr="000D2B28">
        <w:rPr>
          <w:lang w:val="es-ES_tradnl"/>
        </w:rPr>
        <w:t xml:space="preserve">difunden </w:t>
      </w:r>
      <w:r w:rsidRPr="000D2B28">
        <w:rPr>
          <w:lang w:val="es-ES_tradnl"/>
        </w:rPr>
        <w:t xml:space="preserve">en línea a través de múltiples canales. Algunos organismos gubernamentales y empresas de telecomunicaciones están obligados por la ley a notificar </w:t>
      </w:r>
      <w:r w:rsidR="005E34A5" w:rsidRPr="000D2B28">
        <w:rPr>
          <w:lang w:val="es-ES_tradnl"/>
        </w:rPr>
        <w:t xml:space="preserve">sobre </w:t>
      </w:r>
      <w:r w:rsidRPr="000D2B28">
        <w:rPr>
          <w:lang w:val="es-ES_tradnl"/>
        </w:rPr>
        <w:t xml:space="preserve">los avisos meteorológicos o a esforzarse por hacerlo. Además, los proveedores privados de servicios meteorológicos y las organizaciones de medios de comunicación difunden activamente </w:t>
      </w:r>
      <w:r w:rsidR="005E34A5" w:rsidRPr="000D2B28">
        <w:rPr>
          <w:lang w:val="es-ES_tradnl"/>
        </w:rPr>
        <w:t xml:space="preserve">la </w:t>
      </w:r>
      <w:r w:rsidRPr="000D2B28">
        <w:rPr>
          <w:lang w:val="es-ES_tradnl"/>
        </w:rPr>
        <w:t xml:space="preserve">información meteorológica a través de múltiples medios, como la radiodifusión, </w:t>
      </w:r>
      <w:r w:rsidRPr="000D2B28">
        <w:rPr>
          <w:lang w:val="es-ES_tradnl"/>
        </w:rPr>
        <w:lastRenderedPageBreak/>
        <w:t xml:space="preserve">los periódicos, los sitios web y los servicios de redes sociales. El JMA cuenta con un club de prensa y suele mantener una buena comunicación con los periodistas de los principales medios de comunicación. Cuando se prevén impactos de fenómenos meteorológicos </w:t>
      </w:r>
      <w:r w:rsidR="008E5224" w:rsidRPr="000D2B28">
        <w:rPr>
          <w:lang w:val="es-ES_tradnl"/>
        </w:rPr>
        <w:t>severos</w:t>
      </w:r>
      <w:r w:rsidRPr="000D2B28">
        <w:rPr>
          <w:lang w:val="es-ES_tradnl"/>
        </w:rPr>
        <w:t xml:space="preserve">, los meteorólogos de la sede central y de los observatorios meteorológicos locales realizan ruedas de prensa cuando es necesario, y aparecen en diversos medios de comunicación, incluida la radiodifusión. Últimamente, cuando hay que avisar sobre graves desbordamientos de ríos, se lleva a cabo una rueda de prensa conjunta con el organismo gubernamental encargado de la gestión de los ríos para compartir con la población la sensación de crisis. En algunas regiones, incluso más organizaciones relacionadas, como las de transporte público, se unen a estas ruedas de prensa conjuntas. Como preparación ante la inminencia de un </w:t>
      </w:r>
      <w:r w:rsidR="001C661D" w:rsidRPr="000D2B28">
        <w:rPr>
          <w:lang w:val="es-ES_tradnl"/>
        </w:rPr>
        <w:t>tifón</w:t>
      </w:r>
      <w:r w:rsidRPr="000D2B28">
        <w:rPr>
          <w:lang w:val="es-ES_tradnl"/>
        </w:rPr>
        <w:t xml:space="preserve">, los observatorios meteorológicos locales organizan una “sesión informativa sobre tifones” para explicar detalladamente las predicciones y la información meteorológica a las prefecturas, los municipios, los encargados de la administración de los ríos y otras organizaciones de gestión de desastres de primera línea. Los observatorios meteorológicos locales envían al Equipo de Tareas de Emergencia del JMA a los municipios </w:t>
      </w:r>
      <w:r w:rsidR="005E34A5" w:rsidRPr="000D2B28">
        <w:rPr>
          <w:lang w:val="es-ES_tradnl"/>
        </w:rPr>
        <w:t xml:space="preserve">donde </w:t>
      </w:r>
      <w:r w:rsidRPr="000D2B28">
        <w:rPr>
          <w:lang w:val="es-ES_tradnl"/>
        </w:rPr>
        <w:t xml:space="preserve">se prevé que </w:t>
      </w:r>
      <w:r w:rsidR="005E34A5" w:rsidRPr="000D2B28">
        <w:rPr>
          <w:lang w:val="es-ES_tradnl"/>
        </w:rPr>
        <w:t xml:space="preserve">habrá </w:t>
      </w:r>
      <w:r w:rsidRPr="000D2B28">
        <w:rPr>
          <w:lang w:val="es-ES_tradnl"/>
        </w:rPr>
        <w:t>un peligro importante y apoyan sus esfuerzos de gestión de desastres proporcionándoles explicaciones sobre la información meteorológica. Para prestar apoyo a estos funcionario</w:t>
      </w:r>
      <w:r w:rsidR="005E34A5" w:rsidRPr="000D2B28">
        <w:rPr>
          <w:lang w:val="es-ES_tradnl"/>
        </w:rPr>
        <w:t>s</w:t>
      </w:r>
      <w:r w:rsidRPr="000D2B28">
        <w:rPr>
          <w:lang w:val="es-ES_tradnl"/>
        </w:rPr>
        <w:t xml:space="preserve"> locales de gestión de desastres, los observatorios meteorológicos locales cuentan con un equipo de meteorólogos denominado “</w:t>
      </w:r>
      <w:r w:rsidR="005E34A5" w:rsidRPr="000D2B28">
        <w:rPr>
          <w:lang w:val="es-ES_tradnl"/>
        </w:rPr>
        <w:t>Un p</w:t>
      </w:r>
      <w:r w:rsidRPr="000D2B28">
        <w:rPr>
          <w:lang w:val="es-ES_tradnl"/>
        </w:rPr>
        <w:t>ronosticador en tu ciudad” para reforzar la cooperación con los funcionarios municipales. Además, en el marco de la iniciativa “</w:t>
      </w:r>
      <w:r w:rsidR="005E34A5" w:rsidRPr="000D2B28">
        <w:rPr>
          <w:lang w:val="es-ES_tradnl"/>
        </w:rPr>
        <w:t>Un p</w:t>
      </w:r>
      <w:r w:rsidRPr="000D2B28">
        <w:rPr>
          <w:lang w:val="es-ES_tradnl"/>
        </w:rPr>
        <w:t xml:space="preserve">ronosticador en tu ciudad”, se ofrece diariamente a las administraciones locales un breve informe meteorológico a distancia, no solo en situaciones de emergencia, sino también en tiempos normales. Los gobiernos locales pueden participar y hacer preguntas al meteorólogo después del informe. Estos informes se graban para que puedan </w:t>
      </w:r>
      <w:r w:rsidR="0056716D" w:rsidRPr="000D2B28">
        <w:rPr>
          <w:lang w:val="es-ES_tradnl"/>
        </w:rPr>
        <w:t>mirarse</w:t>
      </w:r>
      <w:r w:rsidRPr="000D2B28">
        <w:rPr>
          <w:lang w:val="es-ES_tradnl"/>
        </w:rPr>
        <w:t xml:space="preserve"> posteriormente aunque no puedan verse en tiempo real.</w:t>
      </w:r>
      <w:bookmarkStart w:id="105" w:name="_Int_OzTtun4U"/>
      <w:bookmarkEnd w:id="105"/>
    </w:p>
    <w:p w14:paraId="24FCD4D2" w14:textId="0BAAC103" w:rsidR="0028218C" w:rsidRPr="000D2B28" w:rsidRDefault="0028218C" w:rsidP="0028218C">
      <w:pPr>
        <w:pBdr>
          <w:top w:val="nil"/>
          <w:left w:val="nil"/>
          <w:bottom w:val="nil"/>
          <w:right w:val="nil"/>
          <w:between w:val="nil"/>
        </w:pBdr>
        <w:tabs>
          <w:tab w:val="clear" w:pos="1134"/>
        </w:tabs>
        <w:snapToGrid w:val="0"/>
        <w:spacing w:before="240" w:after="240"/>
        <w:ind w:right="-170"/>
        <w:jc w:val="left"/>
        <w:rPr>
          <w:rFonts w:eastAsia="SimSun" w:cs="Times New Roman"/>
          <w:lang w:val="es-ES_tradnl"/>
        </w:rPr>
      </w:pPr>
      <w:r w:rsidRPr="000D2B28">
        <w:rPr>
          <w:lang w:val="es-ES_tradnl"/>
        </w:rPr>
        <w:t xml:space="preserve">En Filipinas, la PAGASA reconoce que el suministro de información de avisos oportuna y fiable reviste suma importancia para garantizar la protección de la vida, </w:t>
      </w:r>
      <w:r w:rsidR="001F5913" w:rsidRPr="000D2B28">
        <w:rPr>
          <w:lang w:val="es-ES_tradnl"/>
        </w:rPr>
        <w:t>los bienes</w:t>
      </w:r>
      <w:r w:rsidRPr="000D2B28">
        <w:rPr>
          <w:lang w:val="es-ES_tradnl"/>
        </w:rPr>
        <w:t xml:space="preserve"> y los medios de subsistencia de las personas. En cuanto se genera el aviso, la información se difunde a los organismos afectados y a la población a través de diversas plataformas y canales. Durante un ciclón tropical, se llevan a cabo conferencias de prensa de forma periódica en las que la información del aviso es comunicada directamente por meteorólogos y expertos a través de las plataformas de las redes sociales</w:t>
      </w:r>
      <w:r w:rsidR="001F5913" w:rsidRPr="000D2B28">
        <w:rPr>
          <w:lang w:val="es-ES_tradnl"/>
        </w:rPr>
        <w:t xml:space="preserve"> y la televisión</w:t>
      </w:r>
      <w:r w:rsidRPr="000D2B28">
        <w:rPr>
          <w:lang w:val="es-ES_tradnl"/>
        </w:rPr>
        <w:t xml:space="preserve">. Asimismo, los meteorólogos realizan actualizaciones meteorológicas diarias que se difunden a través de diversas plataformas de las redes sociales de la PAGASA, como Facebook y Twitter. El pronosticador presenta los avisos en Facebook y YouTube mediante </w:t>
      </w:r>
      <w:r w:rsidR="009D7D2D" w:rsidRPr="000D2B28">
        <w:rPr>
          <w:lang w:val="es-ES_tradnl"/>
        </w:rPr>
        <w:t xml:space="preserve">la </w:t>
      </w:r>
      <w:r w:rsidRPr="000D2B28">
        <w:rPr>
          <w:lang w:val="es-ES_tradnl"/>
        </w:rPr>
        <w:t xml:space="preserve">retransmisión en directo. Antes de la pandemia, los medios de comunicación eran informados regularmente durante la emisión de los boletines de fenómenos meteorológicos </w:t>
      </w:r>
      <w:r w:rsidR="008E5224" w:rsidRPr="000D2B28">
        <w:rPr>
          <w:lang w:val="es-ES_tradnl"/>
        </w:rPr>
        <w:t xml:space="preserve">severos </w:t>
      </w:r>
      <w:r w:rsidRPr="000D2B28">
        <w:rPr>
          <w:lang w:val="es-ES_tradnl"/>
        </w:rPr>
        <w:t xml:space="preserve">cada seis horas, en los que el personal de radio y televisión acudía a la oficina de la PAGASA para la cobertura en directo. Sin embargo, ahora debido a la pandemia de COVID-19, se retransmiten en directo por Facebook y YouTube. La PAGASA </w:t>
      </w:r>
      <w:r w:rsidR="0088225E" w:rsidRPr="000D2B28">
        <w:rPr>
          <w:lang w:val="es-ES_tradnl"/>
        </w:rPr>
        <w:t xml:space="preserve">estableció </w:t>
      </w:r>
      <w:r w:rsidRPr="000D2B28">
        <w:rPr>
          <w:lang w:val="es-ES_tradnl"/>
        </w:rPr>
        <w:t xml:space="preserve">una asociación con Google para el desarrollo inicial del Protocolo de Alerta Común </w:t>
      </w:r>
      <w:r w:rsidR="0088225E" w:rsidRPr="000D2B28">
        <w:rPr>
          <w:lang w:val="es-ES_tradnl"/>
        </w:rPr>
        <w:t>por el cual</w:t>
      </w:r>
      <w:r w:rsidRPr="000D2B28">
        <w:rPr>
          <w:lang w:val="es-ES_tradnl"/>
        </w:rPr>
        <w:t xml:space="preserve"> los avisos de ciclones tropicales se muestran en las alertas públicas de Google.</w:t>
      </w:r>
    </w:p>
    <w:p w14:paraId="127D42E0" w14:textId="4775214A" w:rsidR="0028218C" w:rsidRPr="000D2B28" w:rsidRDefault="0028218C" w:rsidP="0028218C">
      <w:pPr>
        <w:tabs>
          <w:tab w:val="clear" w:pos="1134"/>
        </w:tabs>
        <w:snapToGrid w:val="0"/>
        <w:spacing w:before="240" w:after="240"/>
        <w:ind w:right="-170"/>
        <w:jc w:val="left"/>
        <w:rPr>
          <w:rFonts w:cs="Times New Roman"/>
          <w:lang w:val="es-ES_tradnl"/>
        </w:rPr>
      </w:pPr>
      <w:r w:rsidRPr="000D2B28">
        <w:rPr>
          <w:lang w:val="es-ES_tradnl"/>
        </w:rPr>
        <w:t xml:space="preserve">En los Estados Unidos, los especialistas en huracanes de los centros de huracanes trabajan con una </w:t>
      </w:r>
      <w:r w:rsidR="0088225E" w:rsidRPr="000D2B28">
        <w:rPr>
          <w:lang w:val="es-ES_tradnl"/>
        </w:rPr>
        <w:t xml:space="preserve">frecuencia </w:t>
      </w:r>
      <w:r w:rsidRPr="000D2B28">
        <w:rPr>
          <w:lang w:val="es-ES_tradnl"/>
        </w:rPr>
        <w:t xml:space="preserve">de 6 horas para ofrecer un conjunto normalizado de productos y servicios. Cuando los ciclones tropicales afectan zonas continentales, la </w:t>
      </w:r>
      <w:r w:rsidR="0088225E" w:rsidRPr="000D2B28">
        <w:rPr>
          <w:lang w:val="es-ES_tradnl"/>
        </w:rPr>
        <w:t xml:space="preserve">periodicidad </w:t>
      </w:r>
      <w:r w:rsidRPr="000D2B28">
        <w:rPr>
          <w:lang w:val="es-ES_tradnl"/>
        </w:rPr>
        <w:t xml:space="preserve">puede acortarse para proporcionar información con una mayor frecuencia de acuerdo con la </w:t>
      </w:r>
      <w:hyperlink r:id="rId70" w:history="1">
        <w:r w:rsidRPr="000D2B28">
          <w:rPr>
            <w:rStyle w:val="Hyperlink"/>
            <w:i/>
            <w:iCs/>
            <w:lang w:val="es-ES_tradnl"/>
          </w:rPr>
          <w:t>Directiva</w:t>
        </w:r>
        <w:r w:rsidR="00D55E2F" w:rsidRPr="000D2B28">
          <w:rPr>
            <w:rStyle w:val="Hyperlink"/>
            <w:i/>
            <w:iCs/>
            <w:lang w:val="es-ES_tradnl"/>
          </w:rPr>
          <w:t> </w:t>
        </w:r>
        <w:r w:rsidRPr="000D2B28">
          <w:rPr>
            <w:rStyle w:val="Hyperlink"/>
            <w:i/>
            <w:iCs/>
            <w:lang w:val="es-ES_tradnl"/>
          </w:rPr>
          <w:t>10-607 del Servicio Meteorológico Nacional: Productos del Centro de Predicción de Ciclones Tropicales</w:t>
        </w:r>
      </w:hyperlink>
      <w:r w:rsidRPr="000D2B28">
        <w:rPr>
          <w:lang w:val="es-ES_tradnl"/>
        </w:rPr>
        <w:t xml:space="preserve">. El NHC y el CPHC suministran un conjunto normalizado de productos de texto y gráficos con el mismo aspecto, lo que los hace reconocibles para el usuario. También difunden productos relacionados con los ciclones tropicales a través de múltiples canales, incluidos, entre otros, </w:t>
      </w:r>
      <w:hyperlink r:id="rId71" w:history="1">
        <w:r w:rsidRPr="000D2B28">
          <w:rPr>
            <w:rStyle w:val="Hyperlink"/>
            <w:lang w:val="es-ES_tradnl"/>
          </w:rPr>
          <w:t>www.hurricanes.gov</w:t>
        </w:r>
      </w:hyperlink>
      <w:r w:rsidRPr="000D2B28">
        <w:rPr>
          <w:lang w:val="es-ES_tradnl"/>
        </w:rPr>
        <w:t xml:space="preserve">, el </w:t>
      </w:r>
      <w:r w:rsidR="001C661D" w:rsidRPr="000D2B28">
        <w:rPr>
          <w:lang w:val="es-ES_tradnl"/>
        </w:rPr>
        <w:t xml:space="preserve">Sistema Interactivo Avanzado de Procesamiento de la Información Meteorológica </w:t>
      </w:r>
      <w:r w:rsidRPr="000D2B28">
        <w:rPr>
          <w:lang w:val="es-ES_tradnl"/>
        </w:rPr>
        <w:t xml:space="preserve">(AWIPS), la Red de Transmisión Satelital (SBN) y el </w:t>
      </w:r>
      <w:r w:rsidR="001C661D" w:rsidRPr="000D2B28">
        <w:rPr>
          <w:lang w:val="es-ES_tradnl"/>
        </w:rPr>
        <w:t>s</w:t>
      </w:r>
      <w:r w:rsidRPr="000D2B28">
        <w:rPr>
          <w:lang w:val="es-ES_tradnl"/>
        </w:rPr>
        <w:t xml:space="preserve">ervicio </w:t>
      </w:r>
      <w:r w:rsidR="00796B8A" w:rsidRPr="000D2B28">
        <w:rPr>
          <w:lang w:val="es-ES_tradnl"/>
        </w:rPr>
        <w:t xml:space="preserve">de </w:t>
      </w:r>
      <w:r w:rsidR="001C661D" w:rsidRPr="000D2B28">
        <w:rPr>
          <w:lang w:val="es-ES_tradnl"/>
        </w:rPr>
        <w:t>transmisión informática</w:t>
      </w:r>
      <w:r w:rsidR="00796B8A" w:rsidRPr="000D2B28">
        <w:rPr>
          <w:lang w:val="es-ES_tradnl"/>
        </w:rPr>
        <w:t xml:space="preserve"> </w:t>
      </w:r>
      <w:r w:rsidRPr="000D2B28">
        <w:rPr>
          <w:lang w:val="es-ES_tradnl"/>
        </w:rPr>
        <w:t xml:space="preserve">de la NOAA (NWWS), además de las redes sociales. Asimismo, las oficinas locales de predicción meteorológica transmiten avisos de los centros costeros de huracanes y sus avisos </w:t>
      </w:r>
      <w:r w:rsidR="00CB25FA" w:rsidRPr="000D2B28">
        <w:rPr>
          <w:lang w:val="es-ES_tradnl"/>
        </w:rPr>
        <w:t xml:space="preserve">de tormentas </w:t>
      </w:r>
      <w:r w:rsidRPr="000D2B28">
        <w:rPr>
          <w:lang w:val="es-ES_tradnl"/>
        </w:rPr>
        <w:t xml:space="preserve">tropicales interiores a través del Protocolo de Alerta Común (CAP) en alerts.weather.gov, a través del Sistema de Alertas de Emergencia de los Estados Unidos (EAS), y a través de alertas inalámbricas de emergencia enviadas a dispositivos inalámbricos mediante </w:t>
      </w:r>
      <w:r w:rsidRPr="000D2B28">
        <w:rPr>
          <w:lang w:val="es-ES_tradnl"/>
        </w:rPr>
        <w:lastRenderedPageBreak/>
        <w:t xml:space="preserve">el Sistema Integrado de Alerta y Advertencias Públicas (IPAWS) de la Agencia Federal para el Manejo de Emergencias de los Estados Unidos (FEMA). Los pronosticadores del Servicio Meteorológico Nacional proporcionan información </w:t>
      </w:r>
      <w:r w:rsidR="00CB25FA" w:rsidRPr="000D2B28">
        <w:rPr>
          <w:lang w:val="es-ES_tradnl"/>
        </w:rPr>
        <w:t xml:space="preserve">por medio </w:t>
      </w:r>
      <w:r w:rsidRPr="000D2B28">
        <w:rPr>
          <w:lang w:val="es-ES_tradnl"/>
        </w:rPr>
        <w:t xml:space="preserve">de entrevistas </w:t>
      </w:r>
      <w:r w:rsidR="00796B8A" w:rsidRPr="000D2B28">
        <w:rPr>
          <w:lang w:val="es-ES_tradnl"/>
        </w:rPr>
        <w:t xml:space="preserve">en </w:t>
      </w:r>
      <w:r w:rsidRPr="000D2B28">
        <w:rPr>
          <w:lang w:val="es-ES_tradnl"/>
        </w:rPr>
        <w:t xml:space="preserve">los medios de comunicación y transmisiones genéricas puestas a disposición de las emisoras de televisión y radio. Los avisos oficiales se difunden directamente a la población </w:t>
      </w:r>
      <w:r w:rsidR="00CB25FA" w:rsidRPr="000D2B28">
        <w:rPr>
          <w:lang w:val="es-ES_tradnl"/>
        </w:rPr>
        <w:t xml:space="preserve">mediante </w:t>
      </w:r>
      <w:r w:rsidRPr="000D2B28">
        <w:rPr>
          <w:lang w:val="es-ES_tradnl"/>
        </w:rPr>
        <w:t xml:space="preserve">sistemas automatizados que emiten mensajes de avisos por televisión y radio, además de por redes móviles de banda ancha. El Centro Nacional de Huracanes </w:t>
      </w:r>
      <w:r w:rsidR="00EA170A" w:rsidRPr="000D2B28">
        <w:rPr>
          <w:lang w:val="es-ES_tradnl"/>
        </w:rPr>
        <w:t xml:space="preserve">facilita </w:t>
      </w:r>
      <w:r w:rsidRPr="000D2B28">
        <w:rPr>
          <w:lang w:val="es-ES_tradnl"/>
        </w:rPr>
        <w:t>un portavoz para los medios de comunicación (normalmente el director del NHC) que realiza docenas de entrevistas en medios nacionales y locales durante las amenazas de ciclones tropicales. Además, el NHC y las oficinas locales de predicción meteorológica utilizan las redes sociales para ofrecer sesiones informativas en directo y grabadas para concienciar al público de los peligros que entrañan los ciclones tropicales.</w:t>
      </w:r>
    </w:p>
    <w:p w14:paraId="6A7B42E5" w14:textId="77777777" w:rsidR="0028218C" w:rsidRPr="000D2B28" w:rsidRDefault="0028218C" w:rsidP="0028218C">
      <w:pPr>
        <w:keepNext/>
        <w:keepLines/>
        <w:numPr>
          <w:ilvl w:val="1"/>
          <w:numId w:val="0"/>
        </w:numPr>
        <w:tabs>
          <w:tab w:val="clear" w:pos="1134"/>
        </w:tabs>
        <w:spacing w:before="240"/>
        <w:jc w:val="left"/>
        <w:outlineLvl w:val="1"/>
        <w:rPr>
          <w:rFonts w:eastAsia="DengXian Light" w:cs="Calibri"/>
          <w:b/>
          <w:bCs/>
          <w:i/>
          <w:iCs/>
          <w:lang w:val="es-ES_tradnl"/>
        </w:rPr>
      </w:pPr>
      <w:bookmarkStart w:id="106" w:name="_Toc121319323"/>
      <w:bookmarkStart w:id="107" w:name="_Toc121402660"/>
      <w:r w:rsidRPr="000D2B28">
        <w:rPr>
          <w:b/>
          <w:bCs/>
          <w:i/>
          <w:iCs/>
          <w:lang w:val="es-ES_tradnl"/>
        </w:rPr>
        <w:t>4.7</w:t>
      </w:r>
      <w:r w:rsidRPr="000D2B28">
        <w:rPr>
          <w:lang w:val="es-ES_tradnl"/>
        </w:rPr>
        <w:tab/>
      </w:r>
      <w:r w:rsidRPr="000D2B28">
        <w:rPr>
          <w:b/>
          <w:bCs/>
          <w:i/>
          <w:iCs/>
          <w:lang w:val="es-ES_tradnl"/>
        </w:rPr>
        <w:t>Enfoque de peligros múltiples y los conceptos de la predicción que tiene en cuenta los impactos en el sistema de alerta temprana de ciclones tropicales</w:t>
      </w:r>
      <w:bookmarkEnd w:id="106"/>
      <w:bookmarkEnd w:id="107"/>
    </w:p>
    <w:p w14:paraId="15C23BE3" w14:textId="77777777" w:rsidR="0028218C" w:rsidRPr="000D2B28" w:rsidRDefault="0028218C" w:rsidP="0028218C">
      <w:pPr>
        <w:tabs>
          <w:tab w:val="clear" w:pos="1134"/>
        </w:tabs>
        <w:snapToGrid w:val="0"/>
        <w:spacing w:before="240" w:after="240"/>
        <w:ind w:right="-170"/>
        <w:jc w:val="left"/>
        <w:rPr>
          <w:rFonts w:eastAsia="SimSun" w:cs="Calibri"/>
          <w:lang w:val="es-ES_tradnl"/>
        </w:rPr>
      </w:pPr>
      <w:r w:rsidRPr="000D2B28">
        <w:rPr>
          <w:lang w:val="es-ES_tradnl"/>
        </w:rPr>
        <w:t>Un enfoque de peligros múltiples y los conceptos derivados de la predicción que tiene en cuenta los impactos constituyen una base importante para que la población comprenda los mensajes de los avisos. Varios servicios meteorológicos, aunque no todos, utilizan estas importantes herramientas en el proceso de predicción y avisos de ciclones tropicales.</w:t>
      </w:r>
    </w:p>
    <w:p w14:paraId="57802E22" w14:textId="1318DF83" w:rsidR="0028218C" w:rsidRPr="000D2B28" w:rsidRDefault="0028218C" w:rsidP="0028218C">
      <w:pPr>
        <w:pBdr>
          <w:top w:val="nil"/>
          <w:left w:val="nil"/>
          <w:bottom w:val="nil"/>
          <w:right w:val="nil"/>
          <w:between w:val="nil"/>
        </w:pBdr>
        <w:tabs>
          <w:tab w:val="clear" w:pos="1134"/>
        </w:tabs>
        <w:snapToGrid w:val="0"/>
        <w:spacing w:before="240" w:after="240"/>
        <w:ind w:right="-170"/>
        <w:jc w:val="left"/>
        <w:rPr>
          <w:rFonts w:cs="Calibri"/>
          <w:lang w:val="es-ES_tradnl"/>
        </w:rPr>
      </w:pPr>
      <w:r w:rsidRPr="000D2B28">
        <w:rPr>
          <w:lang w:val="es-ES_tradnl"/>
        </w:rPr>
        <w:t xml:space="preserve">El Servicio Meteorológico Nacional de las Islas Caimán está </w:t>
      </w:r>
      <w:r w:rsidR="00FA269B" w:rsidRPr="000D2B28">
        <w:rPr>
          <w:lang w:val="es-ES_tradnl"/>
        </w:rPr>
        <w:t xml:space="preserve">confeccionando </w:t>
      </w:r>
      <w:r w:rsidRPr="000D2B28">
        <w:rPr>
          <w:lang w:val="es-ES_tradnl"/>
        </w:rPr>
        <w:t xml:space="preserve">infografías </w:t>
      </w:r>
      <w:r w:rsidR="00FA269B" w:rsidRPr="000D2B28">
        <w:rPr>
          <w:lang w:val="es-ES_tradnl"/>
        </w:rPr>
        <w:t xml:space="preserve">pertinentes que incorporan la </w:t>
      </w:r>
      <w:r w:rsidRPr="000D2B28">
        <w:rPr>
          <w:lang w:val="es-ES_tradnl"/>
        </w:rPr>
        <w:t>predicción que tiene en cuenta los impactos</w:t>
      </w:r>
      <w:r w:rsidR="00CC747B" w:rsidRPr="000D2B28">
        <w:rPr>
          <w:lang w:val="es-ES_tradnl"/>
        </w:rPr>
        <w:t xml:space="preserve">. Estas </w:t>
      </w:r>
      <w:r w:rsidRPr="000D2B28">
        <w:rPr>
          <w:lang w:val="es-ES_tradnl"/>
        </w:rPr>
        <w:t>se comparten con la población, como parte de los esfuerzos desplegados actualmente en este sentido.</w:t>
      </w:r>
    </w:p>
    <w:p w14:paraId="6B76B0CE" w14:textId="11625D16" w:rsidR="0028218C" w:rsidRPr="000D2B28" w:rsidRDefault="0028218C" w:rsidP="0028218C">
      <w:pPr>
        <w:pBdr>
          <w:top w:val="nil"/>
          <w:left w:val="nil"/>
          <w:bottom w:val="nil"/>
          <w:right w:val="nil"/>
          <w:between w:val="nil"/>
        </w:pBdr>
        <w:tabs>
          <w:tab w:val="clear" w:pos="1134"/>
        </w:tabs>
        <w:snapToGrid w:val="0"/>
        <w:spacing w:before="240" w:after="240"/>
        <w:ind w:right="-170"/>
        <w:jc w:val="left"/>
        <w:rPr>
          <w:rFonts w:cs="Times New Roman"/>
          <w:lang w:val="es-ES_tradnl"/>
        </w:rPr>
      </w:pPr>
      <w:r w:rsidRPr="000D2B28">
        <w:rPr>
          <w:lang w:val="es-ES_tradnl"/>
        </w:rPr>
        <w:t xml:space="preserve">En China, cuando la CMA emite </w:t>
      </w:r>
      <w:r w:rsidR="001F2E8A" w:rsidRPr="000D2B28">
        <w:rPr>
          <w:lang w:val="es-ES_tradnl"/>
        </w:rPr>
        <w:t xml:space="preserve">una </w:t>
      </w:r>
      <w:r w:rsidRPr="000D2B28">
        <w:rPr>
          <w:lang w:val="es-ES_tradnl"/>
        </w:rPr>
        <w:t xml:space="preserve">alerta temprana de ciclón tropical, se incluyen el enfoque de peligros múltiples y la predicción que tiene en cuenta los impactos. Esto abarca la posición y la intensidad actual del ciclón y los cambios futuros, los vientos fuertes, las precipitaciones, las olas y las mareas provocadas por el ciclón y, si es posible, las </w:t>
      </w:r>
      <w:r w:rsidR="001C661D" w:rsidRPr="000D2B28">
        <w:rPr>
          <w:lang w:val="es-ES_tradnl"/>
        </w:rPr>
        <w:t>crecidas</w:t>
      </w:r>
      <w:r w:rsidRPr="000D2B28">
        <w:rPr>
          <w:lang w:val="es-ES_tradnl"/>
        </w:rPr>
        <w:t xml:space="preserve"> repentinas, el flujo de </w:t>
      </w:r>
      <w:r w:rsidR="001F2E8A" w:rsidRPr="000D2B28">
        <w:rPr>
          <w:lang w:val="es-ES_tradnl"/>
        </w:rPr>
        <w:t>detritos</w:t>
      </w:r>
      <w:r w:rsidRPr="000D2B28">
        <w:rPr>
          <w:lang w:val="es-ES_tradnl"/>
        </w:rPr>
        <w:t xml:space="preserve">, las inundaciones </w:t>
      </w:r>
      <w:r w:rsidR="001F2E8A" w:rsidRPr="000D2B28">
        <w:rPr>
          <w:lang w:val="es-ES_tradnl"/>
        </w:rPr>
        <w:t>fluviales</w:t>
      </w:r>
      <w:r w:rsidRPr="000D2B28">
        <w:rPr>
          <w:lang w:val="es-ES_tradnl"/>
        </w:rPr>
        <w:t xml:space="preserve"> y el anegamiento urbano inducidos por el ciclón tropical.</w:t>
      </w:r>
    </w:p>
    <w:p w14:paraId="4369C29A" w14:textId="77777777" w:rsidR="0028218C" w:rsidRPr="000D2B28" w:rsidRDefault="0028218C" w:rsidP="0028218C">
      <w:pPr>
        <w:pBdr>
          <w:top w:val="nil"/>
          <w:left w:val="nil"/>
          <w:bottom w:val="nil"/>
          <w:right w:val="nil"/>
          <w:between w:val="nil"/>
        </w:pBdr>
        <w:tabs>
          <w:tab w:val="clear" w:pos="1134"/>
        </w:tabs>
        <w:snapToGrid w:val="0"/>
        <w:spacing w:before="240" w:after="240"/>
        <w:ind w:right="-170"/>
        <w:jc w:val="left"/>
        <w:rPr>
          <w:rFonts w:cs="Calibri"/>
          <w:lang w:val="es-ES_tradnl"/>
        </w:rPr>
      </w:pPr>
      <w:r w:rsidRPr="000D2B28">
        <w:rPr>
          <w:lang w:val="es-ES_tradnl"/>
        </w:rPr>
        <w:t>En Cuba, el Centro de Pronósticos está utilizando un marco de peligros múltiples y se introducirá el concepto de predicción que tiene en cuenta los impactos en la información relativa a los ciclones tropicales. Sin embargo, debería haber una mayor coordinación con el Sistema de Defensa Civil, que tiene el mandato de proteger a las personas y la economía.</w:t>
      </w:r>
    </w:p>
    <w:p w14:paraId="4B5B59D9" w14:textId="0008144C" w:rsidR="0028218C" w:rsidRPr="000D2B28" w:rsidRDefault="0028218C" w:rsidP="0028218C">
      <w:pPr>
        <w:pBdr>
          <w:top w:val="nil"/>
          <w:left w:val="nil"/>
          <w:bottom w:val="nil"/>
          <w:right w:val="nil"/>
          <w:between w:val="nil"/>
        </w:pBdr>
        <w:tabs>
          <w:tab w:val="clear" w:pos="1134"/>
        </w:tabs>
        <w:snapToGrid w:val="0"/>
        <w:spacing w:before="240" w:after="240"/>
        <w:ind w:right="-170"/>
        <w:jc w:val="left"/>
        <w:rPr>
          <w:rFonts w:cs="Times New Roman"/>
          <w:lang w:val="es-ES_tradnl"/>
        </w:rPr>
      </w:pPr>
      <w:r w:rsidRPr="000D2B28">
        <w:rPr>
          <w:lang w:val="es-ES_tradnl"/>
        </w:rPr>
        <w:t xml:space="preserve">En Hong Kong (China), el enfoque de peligros múltiples incluye los posibles impactos de los vientos fuertes y cambiantes, el riesgo de ahogamiento debido al mar de fondo y las olas, </w:t>
      </w:r>
      <w:r w:rsidR="00CC747B" w:rsidRPr="000D2B28">
        <w:rPr>
          <w:lang w:val="es-ES_tradnl"/>
        </w:rPr>
        <w:t xml:space="preserve">y </w:t>
      </w:r>
      <w:r w:rsidRPr="000D2B28">
        <w:rPr>
          <w:lang w:val="es-ES_tradnl"/>
        </w:rPr>
        <w:t xml:space="preserve">las turbonadas y las inundaciones </w:t>
      </w:r>
      <w:r w:rsidR="00CC747B" w:rsidRPr="000D2B28">
        <w:rPr>
          <w:lang w:val="es-ES_tradnl"/>
        </w:rPr>
        <w:t>causadas por</w:t>
      </w:r>
      <w:r w:rsidRPr="000D2B28">
        <w:rPr>
          <w:lang w:val="es-ES_tradnl"/>
        </w:rPr>
        <w:t xml:space="preserve"> mareas de tormentas o lluvias torrenciales. En otoño, los peligros de los ciclones tropicales a lo largo de las zonas costeras del sur de China pueden llegar a ser muy </w:t>
      </w:r>
      <w:r w:rsidR="003E62AB" w:rsidRPr="000D2B28">
        <w:rPr>
          <w:lang w:val="es-ES_tradnl"/>
        </w:rPr>
        <w:t xml:space="preserve">complejos </w:t>
      </w:r>
      <w:r w:rsidRPr="000D2B28">
        <w:rPr>
          <w:lang w:val="es-ES_tradnl"/>
        </w:rPr>
        <w:t xml:space="preserve">y altamente impredecibles debido a la interacción del ciclón con el monzón del noreste. En octubre de 2021, el tifón </w:t>
      </w:r>
      <w:proofErr w:type="spellStart"/>
      <w:r w:rsidRPr="000D2B28">
        <w:rPr>
          <w:lang w:val="es-ES_tradnl"/>
        </w:rPr>
        <w:t>Lionrock</w:t>
      </w:r>
      <w:proofErr w:type="spellEnd"/>
      <w:r w:rsidRPr="000D2B28">
        <w:rPr>
          <w:lang w:val="es-ES_tradnl"/>
        </w:rPr>
        <w:t xml:space="preserve"> provocó precipitaciones sin antecedentes de más de 300 mm en Hong Kong. </w:t>
      </w:r>
      <w:r w:rsidR="003E62AB" w:rsidRPr="000D2B28">
        <w:rPr>
          <w:lang w:val="es-ES_tradnl"/>
        </w:rPr>
        <w:t xml:space="preserve">El tifón </w:t>
      </w:r>
      <w:proofErr w:type="spellStart"/>
      <w:r w:rsidRPr="000D2B28">
        <w:rPr>
          <w:lang w:val="es-ES_tradnl"/>
        </w:rPr>
        <w:t>Lionrock</w:t>
      </w:r>
      <w:proofErr w:type="spellEnd"/>
      <w:r w:rsidRPr="000D2B28">
        <w:rPr>
          <w:lang w:val="es-ES_tradnl"/>
        </w:rPr>
        <w:t xml:space="preserve"> </w:t>
      </w:r>
      <w:r w:rsidR="00796B8A" w:rsidRPr="000D2B28">
        <w:rPr>
          <w:lang w:val="es-ES_tradnl"/>
        </w:rPr>
        <w:t xml:space="preserve">todavía </w:t>
      </w:r>
      <w:r w:rsidRPr="000D2B28">
        <w:rPr>
          <w:lang w:val="es-ES_tradnl"/>
        </w:rPr>
        <w:t>se encontraba a unos 500 km de distancia y los vientos locales aún no justificaban una señal de ciclón tropical más alta. En la medida de lo posible, los peligros se comunican a la población a través de programas meteorológicos de televisión, ruedas de prensa, mensajes a través de la página web del HKO y la aplicación para móviles “</w:t>
      </w:r>
      <w:proofErr w:type="spellStart"/>
      <w:r w:rsidRPr="000D2B28">
        <w:rPr>
          <w:lang w:val="es-ES_tradnl"/>
        </w:rPr>
        <w:t>MyObservatory</w:t>
      </w:r>
      <w:proofErr w:type="spellEnd"/>
      <w:r w:rsidRPr="000D2B28">
        <w:rPr>
          <w:lang w:val="es-ES_tradnl"/>
        </w:rPr>
        <w:t xml:space="preserve">”, antes de que llegue </w:t>
      </w:r>
      <w:r w:rsidR="003E62AB" w:rsidRPr="000D2B28">
        <w:rPr>
          <w:lang w:val="es-ES_tradnl"/>
        </w:rPr>
        <w:t xml:space="preserve">un </w:t>
      </w:r>
      <w:r w:rsidRPr="000D2B28">
        <w:rPr>
          <w:lang w:val="es-ES_tradnl"/>
        </w:rPr>
        <w:t>tifón, de modo que la gente pueda estar mejor preparada.</w:t>
      </w:r>
    </w:p>
    <w:p w14:paraId="0A92B3C0" w14:textId="72A50CE9" w:rsidR="0028218C" w:rsidRPr="000D2B28" w:rsidRDefault="0028218C" w:rsidP="0028218C">
      <w:pPr>
        <w:pBdr>
          <w:top w:val="nil"/>
          <w:left w:val="nil"/>
          <w:bottom w:val="nil"/>
          <w:right w:val="nil"/>
          <w:between w:val="nil"/>
        </w:pBdr>
        <w:tabs>
          <w:tab w:val="clear" w:pos="1134"/>
        </w:tabs>
        <w:snapToGrid w:val="0"/>
        <w:spacing w:before="240" w:after="240"/>
        <w:ind w:right="-170"/>
        <w:jc w:val="left"/>
        <w:rPr>
          <w:rFonts w:cs="Times New Roman"/>
          <w:lang w:val="es-ES_tradnl"/>
        </w:rPr>
      </w:pPr>
      <w:r w:rsidRPr="000D2B28">
        <w:rPr>
          <w:lang w:val="es-ES_tradnl"/>
        </w:rPr>
        <w:t xml:space="preserve">El DMI de la India sigue un enfoque de peligros múltiples a la hora de </w:t>
      </w:r>
      <w:r w:rsidR="003E62AB" w:rsidRPr="000D2B28">
        <w:rPr>
          <w:lang w:val="es-ES_tradnl"/>
        </w:rPr>
        <w:t xml:space="preserve">emitir </w:t>
      </w:r>
      <w:r w:rsidRPr="000D2B28">
        <w:rPr>
          <w:lang w:val="es-ES_tradnl"/>
        </w:rPr>
        <w:t xml:space="preserve">las alertas tempranas. Los gráficos de </w:t>
      </w:r>
      <w:r w:rsidR="003E62AB" w:rsidRPr="000D2B28">
        <w:rPr>
          <w:lang w:val="es-ES_tradnl"/>
        </w:rPr>
        <w:t xml:space="preserve">los </w:t>
      </w:r>
      <w:r w:rsidRPr="000D2B28">
        <w:rPr>
          <w:lang w:val="es-ES_tradnl"/>
        </w:rPr>
        <w:t xml:space="preserve">avisos se asignan con el color especificado en función de la matriz de impactos. Los boletines de avisos en formato </w:t>
      </w:r>
      <w:r w:rsidR="00CC747B" w:rsidRPr="000D2B28">
        <w:rPr>
          <w:lang w:val="es-ES_tradnl"/>
        </w:rPr>
        <w:t xml:space="preserve">de texto </w:t>
      </w:r>
      <w:r w:rsidRPr="000D2B28">
        <w:rPr>
          <w:lang w:val="es-ES_tradnl"/>
        </w:rPr>
        <w:t xml:space="preserve">incluyen una lista de posibles impactos asociados al fenómeno meteorológico previsto y propuestas de medidas para reducirlos. Se está implantando una herramienta de apoyo a </w:t>
      </w:r>
      <w:r w:rsidR="00C01F9E" w:rsidRPr="000D2B28">
        <w:rPr>
          <w:lang w:val="es-ES_tradnl"/>
        </w:rPr>
        <w:t>las</w:t>
      </w:r>
      <w:r w:rsidRPr="000D2B28">
        <w:rPr>
          <w:lang w:val="es-ES_tradnl"/>
        </w:rPr>
        <w:t xml:space="preserve"> decisiones</w:t>
      </w:r>
      <w:r w:rsidR="001406C3" w:rsidRPr="000D2B28">
        <w:rPr>
          <w:lang w:val="es-ES_tradnl"/>
        </w:rPr>
        <w:t>,</w:t>
      </w:r>
      <w:r w:rsidRPr="000D2B28">
        <w:rPr>
          <w:lang w:val="es-ES_tradnl"/>
        </w:rPr>
        <w:t xml:space="preserve"> basada en Internet para el análisis dinámico de riesgos compuestos, destinada a los encargados de la gestión de desastres, que les permite adoptar decisiones mejor fundamentadas sobre los riesgos durante los ciclones.</w:t>
      </w:r>
    </w:p>
    <w:p w14:paraId="39067F07" w14:textId="0962E9FE" w:rsidR="0028218C" w:rsidRPr="000D2B28" w:rsidRDefault="0028218C" w:rsidP="0028218C">
      <w:pPr>
        <w:tabs>
          <w:tab w:val="clear" w:pos="1134"/>
        </w:tabs>
        <w:snapToGrid w:val="0"/>
        <w:spacing w:before="240" w:after="240"/>
        <w:ind w:right="-170"/>
        <w:jc w:val="left"/>
        <w:rPr>
          <w:lang w:val="es-ES_tradnl"/>
        </w:rPr>
      </w:pPr>
      <w:r w:rsidRPr="000D2B28">
        <w:rPr>
          <w:lang w:val="es-ES_tradnl"/>
        </w:rPr>
        <w:lastRenderedPageBreak/>
        <w:t xml:space="preserve">En el Japón, los distintos avisos meteorológicos que cumplen un papel importante en el sistema de alerta temprana de ciclones tropicales y sus criterios de anuncio se basan en el concepto de la predicción que tiene en cuenta los impactos. El JMA no solo emite avisos individuales para cada peligro, sino también información sobre el ciclón tropical (información </w:t>
      </w:r>
      <w:r w:rsidR="00CC747B" w:rsidRPr="000D2B28">
        <w:rPr>
          <w:lang w:val="es-ES_tradnl"/>
        </w:rPr>
        <w:t xml:space="preserve">en formato de texto </w:t>
      </w:r>
      <w:r w:rsidRPr="000D2B28">
        <w:rPr>
          <w:lang w:val="es-ES_tradnl"/>
        </w:rPr>
        <w:t>y gráfic</w:t>
      </w:r>
      <w:r w:rsidR="00CC747B" w:rsidRPr="000D2B28">
        <w:rPr>
          <w:lang w:val="es-ES_tradnl"/>
        </w:rPr>
        <w:t>os</w:t>
      </w:r>
      <w:r w:rsidRPr="000D2B28">
        <w:rPr>
          <w:lang w:val="es-ES_tradnl"/>
        </w:rPr>
        <w:t xml:space="preserve">) que describe exhaustivamente los peligros causados por el ciclón, como el viento, </w:t>
      </w:r>
      <w:r w:rsidR="003E62AB" w:rsidRPr="000D2B28">
        <w:rPr>
          <w:lang w:val="es-ES_tradnl"/>
        </w:rPr>
        <w:t xml:space="preserve">las crecidas, </w:t>
      </w:r>
      <w:r w:rsidRPr="000D2B28">
        <w:rPr>
          <w:lang w:val="es-ES_tradnl"/>
        </w:rPr>
        <w:t xml:space="preserve">las inundaciones, los </w:t>
      </w:r>
      <w:r w:rsidR="00A8557A" w:rsidRPr="000D2B28">
        <w:rPr>
          <w:lang w:val="es-ES_tradnl"/>
        </w:rPr>
        <w:t xml:space="preserve">deslizamientos </w:t>
      </w:r>
      <w:r w:rsidRPr="000D2B28">
        <w:rPr>
          <w:lang w:val="es-ES_tradnl"/>
        </w:rPr>
        <w:t>de tierras, las mareas de tormenta y las olas altas.</w:t>
      </w:r>
    </w:p>
    <w:p w14:paraId="494404D0" w14:textId="7745D002" w:rsidR="0028218C" w:rsidRPr="000D2B28" w:rsidRDefault="0028218C" w:rsidP="0028218C">
      <w:pPr>
        <w:tabs>
          <w:tab w:val="clear" w:pos="1134"/>
        </w:tabs>
        <w:snapToGrid w:val="0"/>
        <w:spacing w:before="240" w:after="240"/>
        <w:ind w:right="-170"/>
        <w:jc w:val="left"/>
        <w:rPr>
          <w:rFonts w:eastAsia="SimSun" w:cs="Times New Roman"/>
          <w:lang w:val="es-ES_tradnl"/>
        </w:rPr>
      </w:pPr>
      <w:r w:rsidRPr="000D2B28">
        <w:rPr>
          <w:lang w:val="es-ES_tradnl"/>
        </w:rPr>
        <w:t xml:space="preserve">En Filipinas, se está desarrollando actualmente un servicio de avisos y predicción que tiene en cuenta los impactos. La PAGASA ha venido utilizando un enfoque de peligros múltiples en su información de alerta temprana. Durante un ciclón, los peligros asociados se incorporan en una serie de boletines de fenómenos meteorológicos </w:t>
      </w:r>
      <w:r w:rsidR="008E5224" w:rsidRPr="000D2B28">
        <w:rPr>
          <w:lang w:val="es-ES_tradnl"/>
        </w:rPr>
        <w:t xml:space="preserve">severos </w:t>
      </w:r>
      <w:r w:rsidRPr="000D2B28">
        <w:rPr>
          <w:lang w:val="es-ES_tradnl"/>
        </w:rPr>
        <w:t xml:space="preserve">que se difunden al público y a los organismos interesados </w:t>
      </w:r>
      <w:r w:rsidR="00CC747B" w:rsidRPr="000D2B28">
        <w:rPr>
          <w:lang w:val="es-ES_tradnl"/>
        </w:rPr>
        <w:t xml:space="preserve">a cargo </w:t>
      </w:r>
      <w:r w:rsidRPr="000D2B28">
        <w:rPr>
          <w:lang w:val="es-ES_tradnl"/>
        </w:rPr>
        <w:t xml:space="preserve">de </w:t>
      </w:r>
      <w:r w:rsidR="00CC747B" w:rsidRPr="000D2B28">
        <w:rPr>
          <w:lang w:val="es-ES_tradnl"/>
        </w:rPr>
        <w:t xml:space="preserve">la </w:t>
      </w:r>
      <w:r w:rsidRPr="000D2B28">
        <w:rPr>
          <w:lang w:val="es-ES_tradnl"/>
        </w:rPr>
        <w:t xml:space="preserve">reducción de riesgos de desastre. La PAGASA está utilizando un </w:t>
      </w:r>
      <w:proofErr w:type="spellStart"/>
      <w:r w:rsidRPr="000D2B28">
        <w:rPr>
          <w:lang w:val="es-ES_tradnl"/>
        </w:rPr>
        <w:t>pseudoenfoque</w:t>
      </w:r>
      <w:proofErr w:type="spellEnd"/>
      <w:r w:rsidRPr="000D2B28">
        <w:rPr>
          <w:lang w:val="es-ES_tradnl"/>
        </w:rPr>
        <w:t xml:space="preserve"> de predicción que tiene en cuenta los impactos en el que los posibles impactos se indican en los avisos; sin embargo, no se integra ninguna información exhaustiva sobre los riesgos</w:t>
      </w:r>
      <w:r w:rsidR="003E62AB" w:rsidRPr="000D2B28">
        <w:rPr>
          <w:lang w:val="es-ES_tradnl"/>
        </w:rPr>
        <w:t xml:space="preserve"> en el análisis</w:t>
      </w:r>
      <w:r w:rsidRPr="000D2B28">
        <w:rPr>
          <w:lang w:val="es-ES_tradnl"/>
        </w:rPr>
        <w:t xml:space="preserve">. En cuanto finalice la elaboración de la predicción que tiene en cuenta los impactos y el sistema se haya verificado adecuadamente, la PAGASA adoptará y aplicará un enfoque </w:t>
      </w:r>
      <w:r w:rsidR="00C01F9E" w:rsidRPr="000D2B28">
        <w:rPr>
          <w:lang w:val="es-ES_tradnl"/>
        </w:rPr>
        <w:t>que tiene en cuenta</w:t>
      </w:r>
      <w:r w:rsidRPr="000D2B28">
        <w:rPr>
          <w:lang w:val="es-ES_tradnl"/>
        </w:rPr>
        <w:t xml:space="preserve"> los impactos en su sistema de alerta temprana.</w:t>
      </w:r>
    </w:p>
    <w:p w14:paraId="51796E29" w14:textId="1D5D0D23" w:rsidR="0028218C" w:rsidRPr="000D2B28" w:rsidRDefault="0028218C" w:rsidP="0028218C">
      <w:pPr>
        <w:tabs>
          <w:tab w:val="clear" w:pos="1134"/>
        </w:tabs>
        <w:snapToGrid w:val="0"/>
        <w:spacing w:before="240" w:after="240"/>
        <w:ind w:right="-170"/>
        <w:jc w:val="left"/>
        <w:rPr>
          <w:rFonts w:eastAsia="SimSun" w:cs="Times New Roman"/>
          <w:lang w:val="es-ES_tradnl"/>
        </w:rPr>
      </w:pPr>
      <w:r w:rsidRPr="000D2B28">
        <w:rPr>
          <w:lang w:val="es-ES_tradnl"/>
        </w:rPr>
        <w:t xml:space="preserve">En los Estados Unidos, se aplica un enfoque de peligros múltiples con una amplia coordinación de expertos en cada uno de los peligros que se observan en un ciclón tropical, incluidos el viento, las mareas de tormenta, las inundaciones costeras e interiores, las precipitaciones y las condiciones meteorológicas </w:t>
      </w:r>
      <w:r w:rsidR="008E5224" w:rsidRPr="000D2B28">
        <w:rPr>
          <w:lang w:val="es-ES_tradnl"/>
        </w:rPr>
        <w:t xml:space="preserve">severas </w:t>
      </w:r>
      <w:r w:rsidRPr="000D2B28">
        <w:rPr>
          <w:lang w:val="es-ES_tradnl"/>
        </w:rPr>
        <w:t xml:space="preserve">(es decir, tornados y tormentas eléctricas). La información sobre los impactos se coordina </w:t>
      </w:r>
      <w:r w:rsidR="00346350" w:rsidRPr="000D2B28">
        <w:rPr>
          <w:lang w:val="es-ES_tradnl"/>
        </w:rPr>
        <w:t xml:space="preserve">conforme </w:t>
      </w:r>
      <w:r w:rsidRPr="000D2B28">
        <w:rPr>
          <w:lang w:val="es-ES_tradnl"/>
        </w:rPr>
        <w:t xml:space="preserve">a </w:t>
      </w:r>
      <w:r w:rsidR="006333BA" w:rsidRPr="000D2B28">
        <w:rPr>
          <w:lang w:val="es-ES_tradnl"/>
        </w:rPr>
        <w:t xml:space="preserve">la </w:t>
      </w:r>
      <w:r w:rsidRPr="000D2B28">
        <w:rPr>
          <w:lang w:val="es-ES_tradnl"/>
        </w:rPr>
        <w:t>escala de la tormenta a través del NHC y el CPHC, y estas oficinas proporcionan apoyo a los asociados nacionales para la toma de decisiones basadas en los impactos. Las oficinas locales de predicción meteorológica suministran productos de texto y gráficos de amenazas e impactos de huracanes (declaraciones locales de ciclón tropical/huracán y vigilancia/aviso de ciclones tropicales)</w:t>
      </w:r>
      <w:r w:rsidR="0010651B" w:rsidRPr="000D2B28">
        <w:rPr>
          <w:lang w:val="es-ES_tradnl"/>
        </w:rPr>
        <w:t>,</w:t>
      </w:r>
      <w:r w:rsidRPr="000D2B28">
        <w:rPr>
          <w:lang w:val="es-ES_tradnl"/>
        </w:rPr>
        <w:t xml:space="preserve"> de acuerdo con la </w:t>
      </w:r>
      <w:hyperlink r:id="rId72" w:history="1">
        <w:r w:rsidRPr="000D2B28">
          <w:rPr>
            <w:rStyle w:val="Hyperlink"/>
            <w:lang w:val="es-ES_tradnl"/>
          </w:rPr>
          <w:t>Directiva</w:t>
        </w:r>
        <w:r w:rsidR="0010651B" w:rsidRPr="000D2B28">
          <w:rPr>
            <w:rStyle w:val="Hyperlink"/>
            <w:lang w:val="es-ES_tradnl"/>
          </w:rPr>
          <w:t> </w:t>
        </w:r>
        <w:r w:rsidRPr="000D2B28">
          <w:rPr>
            <w:rStyle w:val="Hyperlink"/>
            <w:lang w:val="es-ES_tradnl"/>
          </w:rPr>
          <w:t>10-601 del Servicio Meteorológico Nacional: Productos relacionados con los ciclones tropicales de las oficinas de predicción meteorológica</w:t>
        </w:r>
      </w:hyperlink>
      <w:r w:rsidR="0010651B" w:rsidRPr="000D2B28">
        <w:rPr>
          <w:rStyle w:val="Hyperlink"/>
          <w:lang w:val="es-ES_tradnl"/>
        </w:rPr>
        <w:t>,</w:t>
      </w:r>
      <w:r w:rsidRPr="000D2B28">
        <w:rPr>
          <w:lang w:val="es-ES_tradnl"/>
        </w:rPr>
        <w:t xml:space="preserve"> que proporcionan información local sobre </w:t>
      </w:r>
      <w:r w:rsidR="006333BA" w:rsidRPr="000D2B28">
        <w:rPr>
          <w:lang w:val="es-ES_tradnl"/>
        </w:rPr>
        <w:t xml:space="preserve">el </w:t>
      </w:r>
      <w:r w:rsidRPr="000D2B28">
        <w:rPr>
          <w:lang w:val="es-ES_tradnl"/>
        </w:rPr>
        <w:t xml:space="preserve">viento, </w:t>
      </w:r>
      <w:r w:rsidR="006333BA" w:rsidRPr="000D2B28">
        <w:rPr>
          <w:lang w:val="es-ES_tradnl"/>
        </w:rPr>
        <w:t xml:space="preserve">las </w:t>
      </w:r>
      <w:r w:rsidRPr="000D2B28">
        <w:rPr>
          <w:lang w:val="es-ES_tradnl"/>
        </w:rPr>
        <w:t xml:space="preserve">mareas de tormenta, </w:t>
      </w:r>
      <w:r w:rsidR="006333BA" w:rsidRPr="000D2B28">
        <w:rPr>
          <w:lang w:val="es-ES_tradnl"/>
        </w:rPr>
        <w:t xml:space="preserve">las </w:t>
      </w:r>
      <w:r w:rsidRPr="000D2B28">
        <w:rPr>
          <w:lang w:val="es-ES_tradnl"/>
        </w:rPr>
        <w:t xml:space="preserve">lluvias torrenciales y </w:t>
      </w:r>
      <w:r w:rsidR="00BA5EA3" w:rsidRPr="000D2B28">
        <w:rPr>
          <w:lang w:val="es-ES_tradnl"/>
        </w:rPr>
        <w:t xml:space="preserve">las </w:t>
      </w:r>
      <w:r w:rsidRPr="000D2B28">
        <w:rPr>
          <w:lang w:val="es-ES_tradnl"/>
        </w:rPr>
        <w:t>amenazas de tornado específicas para cada área local de responsabilidad. L</w:t>
      </w:r>
      <w:r w:rsidR="00B92786" w:rsidRPr="000D2B28">
        <w:rPr>
          <w:lang w:val="es-ES_tradnl"/>
        </w:rPr>
        <w:t>a</w:t>
      </w:r>
      <w:r w:rsidRPr="000D2B28">
        <w:rPr>
          <w:lang w:val="es-ES_tradnl"/>
        </w:rPr>
        <w:t xml:space="preserve">s oficinas locales de predicción meteorológica utilizan estos productos y otros productos habituales del Servicio Meteorológico Nacional para prestar a los habitantes servicios de apoyo a </w:t>
      </w:r>
      <w:r w:rsidR="00C01F9E" w:rsidRPr="000D2B28">
        <w:rPr>
          <w:lang w:val="es-ES_tradnl"/>
        </w:rPr>
        <w:t>las</w:t>
      </w:r>
      <w:r w:rsidRPr="000D2B28">
        <w:rPr>
          <w:lang w:val="es-ES_tradnl"/>
        </w:rPr>
        <w:t xml:space="preserve"> decisiones </w:t>
      </w:r>
      <w:r w:rsidR="00C01F9E" w:rsidRPr="000D2B28">
        <w:rPr>
          <w:lang w:val="es-ES_tradnl"/>
        </w:rPr>
        <w:t>que tiene</w:t>
      </w:r>
      <w:r w:rsidR="00A5602D" w:rsidRPr="000D2B28">
        <w:rPr>
          <w:lang w:val="es-ES_tradnl"/>
        </w:rPr>
        <w:t>n</w:t>
      </w:r>
      <w:r w:rsidR="00C01F9E" w:rsidRPr="000D2B28">
        <w:rPr>
          <w:lang w:val="es-ES_tradnl"/>
        </w:rPr>
        <w:t xml:space="preserve"> en cuenta </w:t>
      </w:r>
      <w:r w:rsidRPr="000D2B28">
        <w:rPr>
          <w:lang w:val="es-ES_tradnl"/>
        </w:rPr>
        <w:t>los impactos.</w:t>
      </w:r>
    </w:p>
    <w:p w14:paraId="3A84097D" w14:textId="5E54C4C5" w:rsidR="0028218C" w:rsidRPr="000D2B28" w:rsidRDefault="0028218C" w:rsidP="0028218C">
      <w:pPr>
        <w:keepNext/>
        <w:keepLines/>
        <w:numPr>
          <w:ilvl w:val="1"/>
          <w:numId w:val="0"/>
        </w:numPr>
        <w:tabs>
          <w:tab w:val="clear" w:pos="1134"/>
        </w:tabs>
        <w:spacing w:before="240"/>
        <w:jc w:val="left"/>
        <w:outlineLvl w:val="1"/>
        <w:rPr>
          <w:rFonts w:eastAsia="DengXian Light" w:cs="Calibri"/>
          <w:b/>
          <w:bCs/>
          <w:i/>
          <w:iCs/>
          <w:lang w:val="es-ES_tradnl"/>
        </w:rPr>
      </w:pPr>
      <w:bookmarkStart w:id="108" w:name="_Toc121319324"/>
      <w:bookmarkStart w:id="109" w:name="_Toc121402661"/>
      <w:r w:rsidRPr="000D2B28">
        <w:rPr>
          <w:b/>
          <w:bCs/>
          <w:i/>
          <w:iCs/>
          <w:lang w:val="es-ES_tradnl"/>
        </w:rPr>
        <w:t>4.8</w:t>
      </w:r>
      <w:r w:rsidRPr="000D2B28">
        <w:rPr>
          <w:lang w:val="es-ES_tradnl"/>
        </w:rPr>
        <w:tab/>
      </w:r>
      <w:r w:rsidRPr="000D2B28">
        <w:rPr>
          <w:b/>
          <w:bCs/>
          <w:i/>
          <w:iCs/>
          <w:lang w:val="es-ES_tradnl"/>
        </w:rPr>
        <w:t xml:space="preserve">Papel de los SMHN en las actividades de </w:t>
      </w:r>
      <w:r w:rsidR="004A4C36" w:rsidRPr="000D2B28">
        <w:rPr>
          <w:b/>
          <w:bCs/>
          <w:i/>
          <w:iCs/>
          <w:lang w:val="es-ES_tradnl"/>
        </w:rPr>
        <w:t xml:space="preserve">concienciación </w:t>
      </w:r>
      <w:r w:rsidRPr="000D2B28">
        <w:rPr>
          <w:b/>
          <w:bCs/>
          <w:i/>
          <w:iCs/>
          <w:lang w:val="es-ES_tradnl"/>
        </w:rPr>
        <w:t>y educación de</w:t>
      </w:r>
      <w:r w:rsidR="00E44E63" w:rsidRPr="000D2B28">
        <w:rPr>
          <w:b/>
          <w:bCs/>
          <w:i/>
          <w:iCs/>
          <w:lang w:val="es-ES_tradnl"/>
        </w:rPr>
        <w:t xml:space="preserve"> </w:t>
      </w:r>
      <w:r w:rsidRPr="000D2B28">
        <w:rPr>
          <w:b/>
          <w:bCs/>
          <w:i/>
          <w:iCs/>
          <w:lang w:val="es-ES_tradnl"/>
        </w:rPr>
        <w:t>l</w:t>
      </w:r>
      <w:r w:rsidR="00E44E63" w:rsidRPr="000D2B28">
        <w:rPr>
          <w:b/>
          <w:bCs/>
          <w:i/>
          <w:iCs/>
          <w:lang w:val="es-ES_tradnl"/>
        </w:rPr>
        <w:t>a</w:t>
      </w:r>
      <w:r w:rsidRPr="000D2B28">
        <w:rPr>
          <w:b/>
          <w:bCs/>
          <w:i/>
          <w:iCs/>
          <w:lang w:val="es-ES_tradnl"/>
        </w:rPr>
        <w:t xml:space="preserve"> p</w:t>
      </w:r>
      <w:r w:rsidR="00E44E63" w:rsidRPr="000D2B28">
        <w:rPr>
          <w:b/>
          <w:bCs/>
          <w:i/>
          <w:iCs/>
          <w:lang w:val="es-ES_tradnl"/>
        </w:rPr>
        <w:t>oblación</w:t>
      </w:r>
      <w:bookmarkEnd w:id="108"/>
      <w:bookmarkEnd w:id="109"/>
    </w:p>
    <w:p w14:paraId="766CDE24" w14:textId="2D1AB274" w:rsidR="0028218C" w:rsidRPr="000D2B28" w:rsidRDefault="0028218C" w:rsidP="0028218C">
      <w:pPr>
        <w:pBdr>
          <w:top w:val="nil"/>
          <w:left w:val="nil"/>
          <w:bottom w:val="nil"/>
          <w:right w:val="nil"/>
          <w:between w:val="nil"/>
        </w:pBdr>
        <w:tabs>
          <w:tab w:val="clear" w:pos="1134"/>
        </w:tabs>
        <w:snapToGrid w:val="0"/>
        <w:spacing w:before="240" w:after="240"/>
        <w:ind w:right="-170"/>
        <w:jc w:val="left"/>
        <w:rPr>
          <w:rFonts w:cs="Calibri"/>
          <w:lang w:val="es-ES_tradnl"/>
        </w:rPr>
      </w:pPr>
      <w:r w:rsidRPr="000D2B28">
        <w:rPr>
          <w:lang w:val="es-ES_tradnl"/>
        </w:rPr>
        <w:t xml:space="preserve">Una de las actividades más importantes en los países afectados por ciclones debería ser la de </w:t>
      </w:r>
      <w:r w:rsidR="004A4C36" w:rsidRPr="000D2B28">
        <w:rPr>
          <w:lang w:val="es-ES_tradnl"/>
        </w:rPr>
        <w:t>concienciación</w:t>
      </w:r>
      <w:r w:rsidRPr="000D2B28">
        <w:rPr>
          <w:lang w:val="es-ES_tradnl"/>
        </w:rPr>
        <w:t xml:space="preserve"> y educación de la población, debido a las posibilidades de reducir el número de víctimas mortales en los peligros relacionados con los ciclones tropicales.</w:t>
      </w:r>
    </w:p>
    <w:p w14:paraId="49931432" w14:textId="77777777" w:rsidR="0028218C" w:rsidRPr="000D2B28" w:rsidRDefault="0028218C" w:rsidP="0028218C">
      <w:pPr>
        <w:tabs>
          <w:tab w:val="clear" w:pos="1134"/>
        </w:tabs>
        <w:snapToGrid w:val="0"/>
        <w:spacing w:before="240" w:after="240"/>
        <w:ind w:right="-170"/>
        <w:jc w:val="left"/>
        <w:rPr>
          <w:rFonts w:eastAsia="SimSun" w:cs="Calibri"/>
          <w:lang w:val="es-ES_tradnl"/>
        </w:rPr>
      </w:pPr>
      <w:r w:rsidRPr="000D2B28">
        <w:rPr>
          <w:lang w:val="es-ES_tradnl"/>
        </w:rPr>
        <w:t>En las Islas Caimán, al comienzo de la temporada de huracanes, el SMHN, junto con otras entidades gubernamentales, pone en marcha una campaña pública y programas de formación adecuados sobre todos los aspectos de la preparación para desastres, la mitigación de desastres, la reducción de pérdidas y la gestión de desastres.</w:t>
      </w:r>
    </w:p>
    <w:p w14:paraId="2A7AAB97" w14:textId="2A084B55" w:rsidR="0028218C" w:rsidRPr="000D2B28" w:rsidRDefault="0028218C" w:rsidP="0028218C">
      <w:pPr>
        <w:tabs>
          <w:tab w:val="clear" w:pos="1134"/>
        </w:tabs>
        <w:snapToGrid w:val="0"/>
        <w:spacing w:before="240" w:after="240"/>
        <w:ind w:right="-170"/>
        <w:jc w:val="left"/>
        <w:rPr>
          <w:rFonts w:eastAsia="SimSun" w:cs="Times New Roman"/>
          <w:lang w:val="es-ES_tradnl"/>
        </w:rPr>
      </w:pPr>
      <w:r w:rsidRPr="000D2B28">
        <w:rPr>
          <w:lang w:val="es-ES_tradnl"/>
        </w:rPr>
        <w:t xml:space="preserve">La CMA se dedica a reforzar la </w:t>
      </w:r>
      <w:r w:rsidR="004A4C36" w:rsidRPr="000D2B28">
        <w:rPr>
          <w:lang w:val="es-ES_tradnl"/>
        </w:rPr>
        <w:t>concienciación</w:t>
      </w:r>
      <w:r w:rsidRPr="000D2B28">
        <w:rPr>
          <w:lang w:val="es-ES_tradnl"/>
        </w:rPr>
        <w:t xml:space="preserve"> de la población </w:t>
      </w:r>
      <w:r w:rsidR="006333BA" w:rsidRPr="000D2B28">
        <w:rPr>
          <w:lang w:val="es-ES_tradnl"/>
        </w:rPr>
        <w:t xml:space="preserve">en torno a </w:t>
      </w:r>
      <w:r w:rsidRPr="000D2B28">
        <w:rPr>
          <w:lang w:val="es-ES_tradnl"/>
        </w:rPr>
        <w:t xml:space="preserve">la prevención y la mitigación de los desastres meteorológicos mediante diversas vías. Se planifican y se organizan actividades científicas a escala nacional con motivo del Día Meteorológico Mundial, el Día Nacional de Prevención y Reducción de Desastres, y la Semana de la Ciencia y la Tecnología Meteorológicas, entre otras; también se llevan a cabo actividades de divulgación científica dirigidas a distintos grupos de personas, como adolescentes, agricultores, residentes comunitarios, encargados de la formulación de políticas y funcionarios públicos. Se organiza la creación de recursos de divulgación científica sobre meteorología en diversas formas, como libros, ilustraciones, videos, páginas web, material didáctico y exposiciones, y se promueve el intercambio de estos recursos a escala nacional. Gracias a la cooperación con los principales </w:t>
      </w:r>
      <w:r w:rsidRPr="000D2B28">
        <w:rPr>
          <w:lang w:val="es-ES_tradnl"/>
        </w:rPr>
        <w:lastRenderedPageBreak/>
        <w:t xml:space="preserve">medios de comunicación de China, se difunde ampliamente todo tipo de información de divulgación científica en programas de televisión, sitios web, redes sociales y otros medios de comunicación </w:t>
      </w:r>
      <w:r w:rsidR="004708D3" w:rsidRPr="000D2B28">
        <w:rPr>
          <w:lang w:val="es-ES_tradnl"/>
        </w:rPr>
        <w:t>de masas</w:t>
      </w:r>
      <w:r w:rsidRPr="000D2B28">
        <w:rPr>
          <w:lang w:val="es-ES_tradnl"/>
        </w:rPr>
        <w:t>.</w:t>
      </w:r>
    </w:p>
    <w:p w14:paraId="3F158923" w14:textId="113C47E7" w:rsidR="0028218C" w:rsidRPr="000D2B28" w:rsidRDefault="0028218C" w:rsidP="0028218C">
      <w:pPr>
        <w:pBdr>
          <w:top w:val="nil"/>
          <w:left w:val="nil"/>
          <w:bottom w:val="nil"/>
          <w:right w:val="nil"/>
          <w:between w:val="nil"/>
        </w:pBdr>
        <w:tabs>
          <w:tab w:val="clear" w:pos="1134"/>
        </w:tabs>
        <w:snapToGrid w:val="0"/>
        <w:spacing w:before="240" w:after="240"/>
        <w:ind w:right="-170"/>
        <w:jc w:val="left"/>
        <w:rPr>
          <w:rFonts w:cs="Times New Roman"/>
          <w:lang w:val="es-ES_tradnl"/>
        </w:rPr>
      </w:pPr>
      <w:r w:rsidRPr="000D2B28">
        <w:rPr>
          <w:lang w:val="es-ES_tradnl"/>
        </w:rPr>
        <w:t xml:space="preserve">La preparación de los ciudadanos ante situaciones de desastre en Cuba se extiende desde las máximas autoridades hasta las personas en sus lugares de trabajo, escuelas y comunidades. El objetivo de la preparación es que cada uno sea capaz de organizar o llevar a cabo las acciones previstas, según su responsabilidad, y que sea consciente del riesgo al que puede estar expuesto y de las medidas que debe adoptar para proteger su vida y </w:t>
      </w:r>
      <w:r w:rsidR="0002317E" w:rsidRPr="000D2B28">
        <w:rPr>
          <w:lang w:val="es-ES_tradnl"/>
        </w:rPr>
        <w:t xml:space="preserve">sus </w:t>
      </w:r>
      <w:r w:rsidRPr="000D2B28">
        <w:rPr>
          <w:lang w:val="es-ES_tradnl"/>
        </w:rPr>
        <w:t xml:space="preserve">bienes. Mención aparte merece el simulacro nacional de carácter anual, de dos días de duración, denominado “METEORO” </w:t>
      </w:r>
      <w:r w:rsidR="00BA5EA3" w:rsidRPr="000D2B28">
        <w:rPr>
          <w:lang w:val="es-ES_tradnl"/>
        </w:rPr>
        <w:t>con actividades relacionadas con las acciones</w:t>
      </w:r>
      <w:r w:rsidRPr="000D2B28">
        <w:rPr>
          <w:lang w:val="es-ES_tradnl"/>
        </w:rPr>
        <w:t xml:space="preserve"> en casos de desastre. Suele </w:t>
      </w:r>
      <w:r w:rsidR="0002317E" w:rsidRPr="000D2B28">
        <w:rPr>
          <w:lang w:val="es-ES_tradnl"/>
        </w:rPr>
        <w:t xml:space="preserve">tener lugar </w:t>
      </w:r>
      <w:r w:rsidRPr="000D2B28">
        <w:rPr>
          <w:lang w:val="es-ES_tradnl"/>
        </w:rPr>
        <w:t xml:space="preserve">durante un fin de semana de mayo y ayuda a las autoridades y las comunidades a prepararse para situaciones de desastre. Sirve para poner a prueba los sistemas de aviso, comunicación e información, comprobar la logística necesaria para las diferentes medidas de protección, como la evacuación de personas, </w:t>
      </w:r>
      <w:r w:rsidR="0002317E" w:rsidRPr="000D2B28">
        <w:rPr>
          <w:lang w:val="es-ES_tradnl"/>
        </w:rPr>
        <w:t xml:space="preserve">las relacionadas con </w:t>
      </w:r>
      <w:r w:rsidRPr="000D2B28">
        <w:rPr>
          <w:lang w:val="es-ES_tradnl"/>
        </w:rPr>
        <w:t xml:space="preserve">bienes y recursos económicos, y las medidas de mitigación de la vulnerabilidad. Además, recibe una amplia cobertura por parte de todos los medios de comunicación (televisión, radio, prensa, etc.) </w:t>
      </w:r>
      <w:r w:rsidR="00BA5EA3" w:rsidRPr="000D2B28">
        <w:rPr>
          <w:lang w:val="es-ES_tradnl"/>
        </w:rPr>
        <w:t xml:space="preserve">de los </w:t>
      </w:r>
      <w:r w:rsidRPr="000D2B28">
        <w:rPr>
          <w:lang w:val="es-ES_tradnl"/>
        </w:rPr>
        <w:t xml:space="preserve">aspectos que la población debe conocer para cada territorio. El Instituto de Meteorología de Cuba (INSMET) desempeña un papel importante en materia de </w:t>
      </w:r>
      <w:r w:rsidR="0002317E" w:rsidRPr="000D2B28">
        <w:rPr>
          <w:lang w:val="es-ES_tradnl"/>
        </w:rPr>
        <w:t xml:space="preserve">actividades de </w:t>
      </w:r>
      <w:r w:rsidRPr="000D2B28">
        <w:rPr>
          <w:lang w:val="es-ES_tradnl"/>
        </w:rPr>
        <w:t xml:space="preserve">concienciación </w:t>
      </w:r>
      <w:r w:rsidR="0002317E" w:rsidRPr="000D2B28">
        <w:rPr>
          <w:lang w:val="es-ES_tradnl"/>
        </w:rPr>
        <w:t xml:space="preserve">y educación </w:t>
      </w:r>
      <w:r w:rsidRPr="000D2B28">
        <w:rPr>
          <w:lang w:val="es-ES_tradnl"/>
        </w:rPr>
        <w:t>de la población. Cada año, se ofrecen cientos de conferencias y charlas en lugares de trabajo, fábricas, así como en organizaciones sociales de distintos tipos.</w:t>
      </w:r>
    </w:p>
    <w:p w14:paraId="383ACFEB" w14:textId="2DB95591" w:rsidR="0028218C" w:rsidRPr="000D2B28" w:rsidRDefault="0028218C" w:rsidP="0028218C">
      <w:pPr>
        <w:tabs>
          <w:tab w:val="clear" w:pos="1134"/>
        </w:tabs>
        <w:snapToGrid w:val="0"/>
        <w:spacing w:before="240" w:after="240"/>
        <w:ind w:right="-170"/>
        <w:jc w:val="left"/>
        <w:rPr>
          <w:rFonts w:cs="Times New Roman"/>
          <w:lang w:val="es-ES_tradnl"/>
        </w:rPr>
      </w:pPr>
      <w:r w:rsidRPr="000D2B28">
        <w:rPr>
          <w:lang w:val="es-ES_tradnl"/>
        </w:rPr>
        <w:t xml:space="preserve">Las actividades de divulgación en la India forman parte de los servicios de alerta temprana que presta el DMI. Se llevan adelante varios programas de forma habitual para crear conciencia sobre la predicción meteorológica, la alerta temprana y los peligros naturales relacionados con el tiempo, especialmente debido a las tormentas ciclónicas </w:t>
      </w:r>
      <w:r w:rsidR="0002317E" w:rsidRPr="000D2B28">
        <w:rPr>
          <w:lang w:val="es-ES_tradnl"/>
        </w:rPr>
        <w:t xml:space="preserve">en </w:t>
      </w:r>
      <w:r w:rsidRPr="000D2B28">
        <w:rPr>
          <w:lang w:val="es-ES_tradnl"/>
        </w:rPr>
        <w:t xml:space="preserve">los mares y las zonas costeras. Dos veces al año, la sede central del DMI y todas sus oficinas de predicción sobre el terreno celebran jornadas de puertas abiertas para el público durante las cuales los expertos en meteorología explican estas actividades. Antes de cada temporada de ciclones, los Centros de Avisos de Ciclones Zonales y los Centros de Avisos de Ciclones organizan una serie de conferencias, reuniones y proyecciones de películas destinadas a impartir conocimientos sobre los peligros inminentes asociados a estos sistemas. El DMI también participa en los simulacros y en la formación de la población y la policía que organizan cada año la Fuerza Nacional de Respuesta </w:t>
      </w:r>
      <w:r w:rsidR="00BA5EA3" w:rsidRPr="000D2B28">
        <w:rPr>
          <w:lang w:val="es-ES_tradnl"/>
        </w:rPr>
        <w:t xml:space="preserve">a </w:t>
      </w:r>
      <w:r w:rsidRPr="000D2B28">
        <w:rPr>
          <w:lang w:val="es-ES_tradnl"/>
        </w:rPr>
        <w:t xml:space="preserve">Desastres (NDRF) y la Fuerza Estatal de Respuesta </w:t>
      </w:r>
      <w:r w:rsidR="00BA5EA3" w:rsidRPr="000D2B28">
        <w:rPr>
          <w:lang w:val="es-ES_tradnl"/>
        </w:rPr>
        <w:t xml:space="preserve">a </w:t>
      </w:r>
      <w:r w:rsidRPr="000D2B28">
        <w:rPr>
          <w:lang w:val="es-ES_tradnl"/>
        </w:rPr>
        <w:t>Desastres (SDRF).</w:t>
      </w:r>
    </w:p>
    <w:p w14:paraId="434739CC" w14:textId="161D60FB" w:rsidR="0028218C" w:rsidRPr="000D2B28" w:rsidRDefault="0028218C" w:rsidP="0028218C">
      <w:pPr>
        <w:tabs>
          <w:tab w:val="clear" w:pos="1134"/>
        </w:tabs>
        <w:snapToGrid w:val="0"/>
        <w:spacing w:before="240" w:after="240"/>
        <w:ind w:right="-170"/>
        <w:jc w:val="left"/>
        <w:rPr>
          <w:rFonts w:eastAsia="Cambria" w:cs="Times New Roman"/>
          <w:lang w:val="es-ES_tradnl"/>
        </w:rPr>
      </w:pPr>
      <w:r w:rsidRPr="000D2B28">
        <w:rPr>
          <w:lang w:val="es-ES_tradnl"/>
        </w:rPr>
        <w:t xml:space="preserve">En el Japón, los avisos meteorológicos y la información conexa son consultados por los residentes para tomar decisiones de evacuación y por los alcaldes de los municipios para emitir órdenes de evacuación a los residentes de acuerdo con la ley; es importante llevar a cabo actividades destinadas a profundizar los conocimientos sobre los avisos meteorológicos y otros datos entre los residentes y los funcionarios municipales. Basándose en estos conocimientos, los observatorios meteorológicos locales trabajan estratégicamente para promover la comprensión entre los municipios y difundir los conocimientos entre los residentes. En concreto, se está reforzando la cooperación entre los municipios y los observatorios meteorológicos locales, se realizan talleres con dirigentes locales de prevención de desastres y se promueven actividades de concienciación de la población en cooperación con instituciones educativas. La sede del JMA y los observatorios meteorológicos locales ofrecen varios días de puertas abiertas durante las vacaciones de verano para que los niños visiten la oficina y puedan conocer mejor el servicio ofrecido. La sede </w:t>
      </w:r>
      <w:r w:rsidR="00702852" w:rsidRPr="000D2B28">
        <w:rPr>
          <w:lang w:val="es-ES_tradnl"/>
        </w:rPr>
        <w:t xml:space="preserve">central </w:t>
      </w:r>
      <w:r w:rsidRPr="000D2B28">
        <w:rPr>
          <w:lang w:val="es-ES_tradnl"/>
        </w:rPr>
        <w:t>cuenta con un “Museo de Meteorología” permanente, donde la gente puede adquirir conocimientos sobre meteorología, terremotos, tsunamis y volcanes a través de diversas exposiciones. El sitio web del JMA también ofrece materiales de aprendizaje electrónico y materiales complementarios para el público, así como materiales para que los gobiernos locales los utilicen en sus talleres.</w:t>
      </w:r>
    </w:p>
    <w:p w14:paraId="1E810F45" w14:textId="111BF07B" w:rsidR="0028218C" w:rsidRPr="000D2B28" w:rsidRDefault="0028218C" w:rsidP="0028218C">
      <w:pPr>
        <w:tabs>
          <w:tab w:val="clear" w:pos="1134"/>
        </w:tabs>
        <w:snapToGrid w:val="0"/>
        <w:spacing w:before="240" w:after="240"/>
        <w:ind w:right="-170"/>
        <w:jc w:val="left"/>
        <w:rPr>
          <w:rFonts w:eastAsia="SimSun" w:cs="Calibri"/>
          <w:lang w:val="es-ES_tradnl"/>
        </w:rPr>
      </w:pPr>
      <w:r w:rsidRPr="000D2B28">
        <w:rPr>
          <w:lang w:val="es-ES_tradnl"/>
        </w:rPr>
        <w:t xml:space="preserve">El Servicio Meteorológico Nacional de Estados Unidos, incluidos el NHC, el CPHC y las oficinas locales de predicción meteorológica, ejecuta un amplio programa de divulgación y educación sobre huracanes. Esto abarca la impartición de formación a los asociados principales (como los encargados de la gestión de emergencias y los medios de comunicación), así como a otros </w:t>
      </w:r>
      <w:r w:rsidRPr="000D2B28">
        <w:rPr>
          <w:lang w:val="es-ES_tradnl"/>
        </w:rPr>
        <w:lastRenderedPageBreak/>
        <w:t xml:space="preserve">SMHN a través del </w:t>
      </w:r>
      <w:r w:rsidR="00702852" w:rsidRPr="000D2B28">
        <w:rPr>
          <w:lang w:val="es-ES_tradnl"/>
        </w:rPr>
        <w:t>T</w:t>
      </w:r>
      <w:r w:rsidRPr="000D2B28">
        <w:rPr>
          <w:lang w:val="es-ES_tradnl"/>
        </w:rPr>
        <w:t xml:space="preserve">aller </w:t>
      </w:r>
      <w:r w:rsidR="00702852" w:rsidRPr="000D2B28">
        <w:rPr>
          <w:lang w:val="es-ES_tradnl"/>
        </w:rPr>
        <w:t xml:space="preserve">de la AR IV </w:t>
      </w:r>
      <w:r w:rsidRPr="000D2B28">
        <w:rPr>
          <w:lang w:val="es-ES_tradnl"/>
        </w:rPr>
        <w:t xml:space="preserve">sobre </w:t>
      </w:r>
      <w:r w:rsidR="00702852" w:rsidRPr="000D2B28">
        <w:rPr>
          <w:lang w:val="es-ES_tradnl"/>
        </w:rPr>
        <w:t>P</w:t>
      </w:r>
      <w:r w:rsidRPr="000D2B28">
        <w:rPr>
          <w:lang w:val="es-ES_tradnl"/>
        </w:rPr>
        <w:t xml:space="preserve">redicción y </w:t>
      </w:r>
      <w:r w:rsidR="00702852" w:rsidRPr="000D2B28">
        <w:rPr>
          <w:lang w:val="es-ES_tradnl"/>
        </w:rPr>
        <w:t>A</w:t>
      </w:r>
      <w:r w:rsidRPr="000D2B28">
        <w:rPr>
          <w:lang w:val="es-ES_tradnl"/>
        </w:rPr>
        <w:t xml:space="preserve">viso de </w:t>
      </w:r>
      <w:r w:rsidR="00702852" w:rsidRPr="000D2B28">
        <w:rPr>
          <w:lang w:val="es-ES_tradnl"/>
        </w:rPr>
        <w:t>H</w:t>
      </w:r>
      <w:r w:rsidRPr="000D2B28">
        <w:rPr>
          <w:lang w:val="es-ES_tradnl"/>
        </w:rPr>
        <w:t xml:space="preserve">uracanes de la OMM que se realiza cada año. Además, tanto en los Estados Unidos como en el Caribe se llevan a cabo giras de sensibilización sobre los huracanes en las que se invita a participar a las comunidades locales y al público en general, a fin de </w:t>
      </w:r>
      <w:r w:rsidR="00702852" w:rsidRPr="000D2B28">
        <w:rPr>
          <w:lang w:val="es-ES_tradnl"/>
        </w:rPr>
        <w:t xml:space="preserve">profundizar </w:t>
      </w:r>
      <w:r w:rsidRPr="000D2B28">
        <w:rPr>
          <w:lang w:val="es-ES_tradnl"/>
        </w:rPr>
        <w:t>los conocimientos sobre los peligros de los huracanes y fomentar las actividades de preparación antes del comienzo de cada temporada de huracanes. Algunas de estas actividades tienen lugar durante la Semana Nacional de Preparación ante Huracanes de los Estados Unidos, un momento en el que se subraya la importancia de la preparación individual.</w:t>
      </w:r>
    </w:p>
    <w:p w14:paraId="58337A78" w14:textId="77777777" w:rsidR="0028218C" w:rsidRPr="000D2B28" w:rsidRDefault="0028218C" w:rsidP="0028218C">
      <w:pPr>
        <w:keepNext/>
        <w:keepLines/>
        <w:numPr>
          <w:ilvl w:val="1"/>
          <w:numId w:val="0"/>
        </w:numPr>
        <w:tabs>
          <w:tab w:val="clear" w:pos="1134"/>
        </w:tabs>
        <w:spacing w:before="240"/>
        <w:jc w:val="left"/>
        <w:outlineLvl w:val="1"/>
        <w:rPr>
          <w:rFonts w:eastAsia="DengXian Light" w:cs="Calibri"/>
          <w:b/>
          <w:bCs/>
          <w:i/>
          <w:iCs/>
          <w:lang w:val="es-ES_tradnl"/>
        </w:rPr>
      </w:pPr>
      <w:bookmarkStart w:id="110" w:name="_Toc121319325"/>
      <w:bookmarkStart w:id="111" w:name="_Toc121402662"/>
      <w:r w:rsidRPr="000D2B28">
        <w:rPr>
          <w:b/>
          <w:bCs/>
          <w:i/>
          <w:iCs/>
          <w:lang w:val="es-ES_tradnl"/>
        </w:rPr>
        <w:t>4.9</w:t>
      </w:r>
      <w:r w:rsidRPr="000D2B28">
        <w:rPr>
          <w:lang w:val="es-ES_tradnl"/>
        </w:rPr>
        <w:tab/>
      </w:r>
      <w:r w:rsidRPr="000D2B28">
        <w:rPr>
          <w:b/>
          <w:bCs/>
          <w:i/>
          <w:iCs/>
          <w:lang w:val="es-ES_tradnl"/>
        </w:rPr>
        <w:t>Reflexiones finales</w:t>
      </w:r>
      <w:bookmarkEnd w:id="110"/>
      <w:bookmarkEnd w:id="111"/>
    </w:p>
    <w:p w14:paraId="49EE3478" w14:textId="559F263D" w:rsidR="0028218C" w:rsidRPr="000D2B28" w:rsidRDefault="0028218C" w:rsidP="0028218C">
      <w:pPr>
        <w:tabs>
          <w:tab w:val="clear" w:pos="1134"/>
        </w:tabs>
        <w:snapToGrid w:val="0"/>
        <w:spacing w:before="240" w:after="240"/>
        <w:ind w:right="-170"/>
        <w:jc w:val="left"/>
        <w:textAlignment w:val="baseline"/>
        <w:rPr>
          <w:rFonts w:eastAsia="Times New Roman" w:cs="Calibri"/>
          <w:lang w:val="es-ES_tradnl"/>
        </w:rPr>
      </w:pPr>
      <w:r w:rsidRPr="000D2B28">
        <w:rPr>
          <w:lang w:val="es-ES_tradnl"/>
        </w:rPr>
        <w:t>Todos los países, de una forma u otra, han puesto en vigor leyes y reglamentaciones que apoyan y validan la labor de los SMHN a la hora de proporcionar predicciones, advertencias y avisos oportunos para la protección de la población y de la economía.</w:t>
      </w:r>
    </w:p>
    <w:p w14:paraId="525FC87E" w14:textId="7F4EF2A5" w:rsidR="0028218C" w:rsidRPr="000D2B28" w:rsidRDefault="0028218C" w:rsidP="0028218C">
      <w:pPr>
        <w:tabs>
          <w:tab w:val="clear" w:pos="1134"/>
        </w:tabs>
        <w:adjustRightInd w:val="0"/>
        <w:snapToGrid w:val="0"/>
        <w:spacing w:before="240" w:after="240"/>
        <w:ind w:right="-170"/>
        <w:jc w:val="left"/>
        <w:rPr>
          <w:rFonts w:eastAsia="SimSun" w:cs="Times New Roman"/>
          <w:lang w:val="es-ES_tradnl"/>
        </w:rPr>
      </w:pPr>
      <w:r w:rsidRPr="000D2B28">
        <w:rPr>
          <w:lang w:val="es-ES_tradnl"/>
        </w:rPr>
        <w:t xml:space="preserve">Lo mismo podría decirse en relación con las asociaciones de colaboración en materia de sistemas de alerta temprana en todos los países, </w:t>
      </w:r>
      <w:r w:rsidR="00702852" w:rsidRPr="000D2B28">
        <w:rPr>
          <w:lang w:val="es-ES_tradnl"/>
        </w:rPr>
        <w:t xml:space="preserve">a través de las cuales se trabaja </w:t>
      </w:r>
      <w:r w:rsidRPr="000D2B28">
        <w:rPr>
          <w:lang w:val="es-ES_tradnl"/>
        </w:rPr>
        <w:t>normalmente de forma muy estrecha con los organismos de protección civil y gestión de desastres, así como con los gobiernos locales.</w:t>
      </w:r>
    </w:p>
    <w:p w14:paraId="3F9B6F00" w14:textId="77777777" w:rsidR="0028218C" w:rsidRPr="000D2B28" w:rsidRDefault="0028218C" w:rsidP="0028218C">
      <w:pPr>
        <w:tabs>
          <w:tab w:val="clear" w:pos="1134"/>
        </w:tabs>
        <w:snapToGrid w:val="0"/>
        <w:spacing w:before="240" w:after="240"/>
        <w:ind w:right="-170"/>
        <w:jc w:val="left"/>
        <w:rPr>
          <w:rFonts w:eastAsia="SimSun" w:cs="Times New Roman"/>
          <w:lang w:val="es-ES_tradnl"/>
        </w:rPr>
      </w:pPr>
      <w:r w:rsidRPr="000D2B28">
        <w:rPr>
          <w:lang w:val="es-ES_tradnl"/>
        </w:rPr>
        <w:t>El uso de la información sobre riesgos y vulnerabilidad se ha introducido en la mayoría de los centros meteorológicos que pronostican los ciclones. Hay diferentes maneras de hacerlo teniendo en cuenta los escenarios locales, pero la intención es la misma: evaluar la vulnerabilidad y la exposición a fin de orientar mejor a las personas para que se protejan.</w:t>
      </w:r>
    </w:p>
    <w:p w14:paraId="48FE3C0D" w14:textId="1C73659B" w:rsidR="0028218C" w:rsidRPr="000D2B28" w:rsidRDefault="0028218C" w:rsidP="0028218C">
      <w:pPr>
        <w:tabs>
          <w:tab w:val="clear" w:pos="1134"/>
        </w:tabs>
        <w:snapToGrid w:val="0"/>
        <w:spacing w:before="240" w:after="240"/>
        <w:ind w:right="-170"/>
        <w:jc w:val="left"/>
        <w:rPr>
          <w:rFonts w:eastAsia="SimSun" w:cs="Times New Roman"/>
          <w:lang w:val="es-ES_tradnl"/>
        </w:rPr>
      </w:pPr>
      <w:r w:rsidRPr="000D2B28">
        <w:rPr>
          <w:lang w:val="es-ES_tradnl"/>
        </w:rPr>
        <w:t xml:space="preserve">En todos los países, se emplean avisos oportunos, reconocibles, comprensibles y de fuentes autorizadas, así como mecanismos de difusión normalizados. En muchos países, los meteorólogos y expertos de los SMHN no </w:t>
      </w:r>
      <w:r w:rsidR="00702852" w:rsidRPr="000D2B28">
        <w:rPr>
          <w:lang w:val="es-ES_tradnl"/>
        </w:rPr>
        <w:t xml:space="preserve">son los que </w:t>
      </w:r>
      <w:r w:rsidRPr="000D2B28">
        <w:rPr>
          <w:lang w:val="es-ES_tradnl"/>
        </w:rPr>
        <w:t xml:space="preserve">presentan los avisos al público, sino que lo hacen a través de periodistas o boletines especiales que leen al aire los presentadores de </w:t>
      </w:r>
      <w:r w:rsidR="00702852" w:rsidRPr="000D2B28">
        <w:rPr>
          <w:lang w:val="es-ES_tradnl"/>
        </w:rPr>
        <w:t>noticias</w:t>
      </w:r>
      <w:r w:rsidRPr="000D2B28">
        <w:rPr>
          <w:lang w:val="es-ES_tradnl"/>
        </w:rPr>
        <w:t xml:space="preserve"> o </w:t>
      </w:r>
      <w:r w:rsidR="00702852" w:rsidRPr="000D2B28">
        <w:rPr>
          <w:lang w:val="es-ES_tradnl"/>
        </w:rPr>
        <w:t xml:space="preserve">a través de </w:t>
      </w:r>
      <w:r w:rsidRPr="000D2B28">
        <w:rPr>
          <w:lang w:val="es-ES_tradnl"/>
        </w:rPr>
        <w:t>cualquier otro medio.</w:t>
      </w:r>
    </w:p>
    <w:p w14:paraId="5C528B86" w14:textId="7975EEB4" w:rsidR="0028218C" w:rsidRPr="000D2B28" w:rsidRDefault="0028218C" w:rsidP="0028218C">
      <w:pPr>
        <w:tabs>
          <w:tab w:val="clear" w:pos="1134"/>
        </w:tabs>
        <w:snapToGrid w:val="0"/>
        <w:spacing w:before="240" w:after="240"/>
        <w:ind w:right="-170"/>
        <w:jc w:val="left"/>
        <w:rPr>
          <w:rFonts w:eastAsia="SimSun" w:cs="Times New Roman"/>
          <w:lang w:val="es-ES_tradnl"/>
        </w:rPr>
      </w:pPr>
      <w:r w:rsidRPr="000D2B28">
        <w:rPr>
          <w:lang w:val="es-ES_tradnl"/>
        </w:rPr>
        <w:t xml:space="preserve">El uso de un enfoque de peligros múltiples y los conceptos de la predicción que tiene en cuenta los impactos en el sistema de alerta temprana de ciclones tropicales se han aplicado </w:t>
      </w:r>
      <w:r w:rsidR="00E60681" w:rsidRPr="000D2B28">
        <w:rPr>
          <w:lang w:val="es-ES_tradnl"/>
        </w:rPr>
        <w:t xml:space="preserve">solo </w:t>
      </w:r>
      <w:r w:rsidRPr="000D2B28">
        <w:rPr>
          <w:lang w:val="es-ES_tradnl"/>
        </w:rPr>
        <w:t>en algunos países, mientras que otros están empezando a estudiar el uso de dicho tipo de predicción. Es imperioso desarrollar y aplicar, en todas las cuencas donde se producen ciclones tropicales, un enfoque de peligros múltiples junto con la predicción que tiene en cuenta los impactos. Se trata de una deficiencia que debe subsanarse en un futuro próximo.</w:t>
      </w:r>
      <w:bookmarkStart w:id="112" w:name="_Int_DDb9qXd0"/>
      <w:bookmarkEnd w:id="112"/>
    </w:p>
    <w:p w14:paraId="65BF747C" w14:textId="1869010C" w:rsidR="0028218C" w:rsidRPr="000D2B28" w:rsidRDefault="0028218C" w:rsidP="0028218C">
      <w:pPr>
        <w:tabs>
          <w:tab w:val="clear" w:pos="1134"/>
        </w:tabs>
        <w:snapToGrid w:val="0"/>
        <w:spacing w:before="240" w:after="240"/>
        <w:ind w:right="-170"/>
        <w:jc w:val="left"/>
        <w:rPr>
          <w:rFonts w:eastAsia="SimSun" w:cs="Times New Roman"/>
          <w:lang w:val="es-ES_tradnl"/>
        </w:rPr>
      </w:pPr>
      <w:r w:rsidRPr="000D2B28">
        <w:rPr>
          <w:lang w:val="es-ES_tradnl"/>
        </w:rPr>
        <w:t xml:space="preserve">Aunque varios SMHN desempeñan un papel importante y destacado en las actividades de </w:t>
      </w:r>
      <w:r w:rsidR="00D95313" w:rsidRPr="000D2B28">
        <w:rPr>
          <w:lang w:val="es-ES_tradnl"/>
        </w:rPr>
        <w:t>concienciación</w:t>
      </w:r>
      <w:r w:rsidRPr="000D2B28">
        <w:rPr>
          <w:lang w:val="es-ES_tradnl"/>
        </w:rPr>
        <w:t xml:space="preserve"> y educación de la población, hay muchos de ellos que tienen una actividad muy limitada en este campo debido a la falta de personal o de recursos económicos. Es necesario compartir el material disponible para ayudar a los países </w:t>
      </w:r>
      <w:r w:rsidR="00E60681" w:rsidRPr="000D2B28">
        <w:rPr>
          <w:lang w:val="es-ES_tradnl"/>
        </w:rPr>
        <w:t>que no participan tanto en las actividades</w:t>
      </w:r>
      <w:r w:rsidRPr="000D2B28">
        <w:rPr>
          <w:lang w:val="es-ES_tradnl"/>
        </w:rPr>
        <w:t xml:space="preserve"> </w:t>
      </w:r>
      <w:r w:rsidR="00E60681" w:rsidRPr="000D2B28">
        <w:rPr>
          <w:lang w:val="es-ES_tradnl"/>
        </w:rPr>
        <w:t xml:space="preserve">de </w:t>
      </w:r>
      <w:r w:rsidR="0046632C" w:rsidRPr="000D2B28">
        <w:rPr>
          <w:lang w:val="es-ES_tradnl"/>
        </w:rPr>
        <w:t xml:space="preserve">concienciación </w:t>
      </w:r>
      <w:r w:rsidRPr="000D2B28">
        <w:rPr>
          <w:lang w:val="es-ES_tradnl"/>
        </w:rPr>
        <w:t>y educación del público.</w:t>
      </w:r>
    </w:p>
    <w:p w14:paraId="7CE4ACF5" w14:textId="785EF26F" w:rsidR="0028218C" w:rsidRPr="000D2B28" w:rsidRDefault="00E60681" w:rsidP="0028218C">
      <w:pPr>
        <w:tabs>
          <w:tab w:val="clear" w:pos="1134"/>
        </w:tabs>
        <w:spacing w:before="240" w:after="240"/>
        <w:ind w:right="-170"/>
        <w:jc w:val="left"/>
        <w:rPr>
          <w:rFonts w:eastAsia="DengXian Light" w:cs="Times New Roman"/>
          <w:lang w:val="es-ES_tradnl"/>
        </w:rPr>
      </w:pPr>
      <w:r w:rsidRPr="000D2B28">
        <w:rPr>
          <w:lang w:val="es-ES_tradnl"/>
        </w:rPr>
        <w:t>Las experiencias del pasado</w:t>
      </w:r>
      <w:r w:rsidR="0028218C" w:rsidRPr="000D2B28">
        <w:rPr>
          <w:lang w:val="es-ES_tradnl"/>
        </w:rPr>
        <w:t xml:space="preserve"> en </w:t>
      </w:r>
      <w:r w:rsidRPr="000D2B28">
        <w:rPr>
          <w:lang w:val="es-ES_tradnl"/>
        </w:rPr>
        <w:t xml:space="preserve">las </w:t>
      </w:r>
      <w:r w:rsidR="0028218C" w:rsidRPr="000D2B28">
        <w:rPr>
          <w:lang w:val="es-ES_tradnl"/>
        </w:rPr>
        <w:t xml:space="preserve">que el sistema de alerta temprana de ciclones tropicales dio lugar a mejoras en la prevención y la preparación en caso de emergencias son la norma para los países situados en cuencas donde se producen los ciclones. Cabe señalar que, aunque </w:t>
      </w:r>
      <w:r w:rsidRPr="000D2B28">
        <w:rPr>
          <w:lang w:val="es-ES_tradnl"/>
        </w:rPr>
        <w:t>las experiencias</w:t>
      </w:r>
      <w:r w:rsidR="0028218C" w:rsidRPr="000D2B28">
        <w:rPr>
          <w:lang w:val="es-ES_tradnl"/>
        </w:rPr>
        <w:t xml:space="preserve"> en l</w:t>
      </w:r>
      <w:r w:rsidRPr="000D2B28">
        <w:rPr>
          <w:lang w:val="es-ES_tradnl"/>
        </w:rPr>
        <w:t>a</w:t>
      </w:r>
      <w:r w:rsidR="0028218C" w:rsidRPr="000D2B28">
        <w:rPr>
          <w:lang w:val="es-ES_tradnl"/>
        </w:rPr>
        <w:t xml:space="preserve">s que se lograron resultados satisfactorios son importantes, también lo son </w:t>
      </w:r>
      <w:r w:rsidRPr="000D2B28">
        <w:rPr>
          <w:lang w:val="es-ES_tradnl"/>
        </w:rPr>
        <w:t xml:space="preserve">las </w:t>
      </w:r>
      <w:r w:rsidR="0028218C" w:rsidRPr="000D2B28">
        <w:rPr>
          <w:lang w:val="es-ES_tradnl"/>
        </w:rPr>
        <w:t xml:space="preserve">que no alcanzaron buenos resultados o incluso </w:t>
      </w:r>
      <w:r w:rsidRPr="000D2B28">
        <w:rPr>
          <w:lang w:val="es-ES_tradnl"/>
        </w:rPr>
        <w:t xml:space="preserve">las </w:t>
      </w:r>
      <w:r w:rsidR="0028218C" w:rsidRPr="000D2B28">
        <w:rPr>
          <w:lang w:val="es-ES_tradnl"/>
        </w:rPr>
        <w:t xml:space="preserve">que acabaron en desastre. En estos casos, pueden obtenerse y estudiarse enseñanzas que, aunque se hayan adquirido </w:t>
      </w:r>
      <w:r w:rsidR="009C79B3" w:rsidRPr="000D2B28">
        <w:rPr>
          <w:lang w:val="es-ES_tradnl"/>
        </w:rPr>
        <w:t>sobre la</w:t>
      </w:r>
      <w:r w:rsidR="00D77EE7" w:rsidRPr="000D2B28">
        <w:rPr>
          <w:lang w:val="es-ES_tradnl"/>
        </w:rPr>
        <w:t xml:space="preserve"> base de errores</w:t>
      </w:r>
      <w:r w:rsidR="0028218C" w:rsidRPr="000D2B28">
        <w:rPr>
          <w:lang w:val="es-ES_tradnl"/>
        </w:rPr>
        <w:t xml:space="preserve">, promueven los futuros pasos para mejorar el sistema de alerta temprana de ciclones tropicales y lograr resultados más satisfactorios en el futuro. </w:t>
      </w:r>
    </w:p>
    <w:p w14:paraId="10782C5D" w14:textId="77777777" w:rsidR="0028218C" w:rsidRPr="000D2B28" w:rsidRDefault="0028218C">
      <w:pPr>
        <w:tabs>
          <w:tab w:val="clear" w:pos="1134"/>
        </w:tabs>
        <w:jc w:val="left"/>
        <w:rPr>
          <w:rFonts w:eastAsia="Verdana" w:cs="Verdana"/>
          <w:b/>
          <w:bCs/>
          <w:iCs/>
          <w:sz w:val="22"/>
          <w:szCs w:val="22"/>
          <w:lang w:val="es-ES_tradnl" w:eastAsia="zh-TW"/>
        </w:rPr>
      </w:pPr>
      <w:bookmarkStart w:id="113" w:name="_Annex_1:_Country"/>
      <w:bookmarkStart w:id="114" w:name="ANNEX_1"/>
      <w:bookmarkStart w:id="115" w:name="_Toc121319326"/>
      <w:bookmarkStart w:id="116" w:name="_Toc121402663"/>
      <w:bookmarkEnd w:id="113"/>
      <w:r w:rsidRPr="000D2B28">
        <w:rPr>
          <w:lang w:val="es-ES_tradnl"/>
        </w:rPr>
        <w:br w:type="page"/>
      </w:r>
    </w:p>
    <w:p w14:paraId="6BCC3321" w14:textId="73674485" w:rsidR="0028218C" w:rsidRPr="000D2B28" w:rsidRDefault="0028218C" w:rsidP="0028218C">
      <w:pPr>
        <w:pStyle w:val="Heading2"/>
        <w:spacing w:before="240" w:after="0"/>
      </w:pPr>
      <w:r w:rsidRPr="000D2B28">
        <w:lastRenderedPageBreak/>
        <w:t xml:space="preserve">Anexo 1. Ejemplos de casos </w:t>
      </w:r>
      <w:bookmarkEnd w:id="114"/>
      <w:bookmarkEnd w:id="115"/>
      <w:bookmarkEnd w:id="116"/>
      <w:r w:rsidR="0046632C" w:rsidRPr="000D2B28">
        <w:t>de distintos países</w:t>
      </w:r>
    </w:p>
    <w:p w14:paraId="050FA5E6" w14:textId="23D8858A"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En el anexo 1, se muestran ejemplos de buenas prácticas de varios Miembros de la OMM que ya han creado procedimientos y mecanismos de coordinación del MHEWS para sus servicios nacionales en caso</w:t>
      </w:r>
      <w:r w:rsidR="00F3479C" w:rsidRPr="000D2B28">
        <w:rPr>
          <w:lang w:val="es-ES_tradnl"/>
        </w:rPr>
        <w:t>s</w:t>
      </w:r>
      <w:r w:rsidRPr="000D2B28">
        <w:rPr>
          <w:lang w:val="es-ES_tradnl"/>
        </w:rPr>
        <w:t xml:space="preserve"> de ciclones tropicales. Este anexo está abierto a todos los Miembros de la OMM que deseen compartir sus buenas prácticas y ejemplos de éxito </w:t>
      </w:r>
      <w:r w:rsidR="00F3479C" w:rsidRPr="000D2B28">
        <w:rPr>
          <w:lang w:val="es-ES_tradnl"/>
        </w:rPr>
        <w:t xml:space="preserve">de </w:t>
      </w:r>
      <w:r w:rsidRPr="000D2B28">
        <w:rPr>
          <w:lang w:val="es-ES_tradnl"/>
        </w:rPr>
        <w:t xml:space="preserve">sus servicios nacionales </w:t>
      </w:r>
      <w:r w:rsidR="007B6561" w:rsidRPr="000D2B28">
        <w:rPr>
          <w:lang w:val="es-ES_tradnl"/>
        </w:rPr>
        <w:t xml:space="preserve">al utilizar </w:t>
      </w:r>
      <w:r w:rsidR="00F3479C" w:rsidRPr="000D2B28">
        <w:rPr>
          <w:lang w:val="es-ES_tradnl"/>
        </w:rPr>
        <w:t xml:space="preserve">los </w:t>
      </w:r>
      <w:r w:rsidRPr="000D2B28">
        <w:rPr>
          <w:lang w:val="es-ES_tradnl"/>
        </w:rPr>
        <w:t xml:space="preserve">procedimientos y </w:t>
      </w:r>
      <w:r w:rsidR="00F3479C" w:rsidRPr="000D2B28">
        <w:rPr>
          <w:lang w:val="es-ES_tradnl"/>
        </w:rPr>
        <w:t xml:space="preserve">los </w:t>
      </w:r>
      <w:r w:rsidRPr="000D2B28">
        <w:rPr>
          <w:lang w:val="es-ES_tradnl"/>
        </w:rPr>
        <w:t>mecanismos de coordinación del MHEWS.</w:t>
      </w:r>
      <w:bookmarkStart w:id="117" w:name="_Int_yG9YJUw1"/>
      <w:bookmarkEnd w:id="117"/>
    </w:p>
    <w:p w14:paraId="445C27F2" w14:textId="77777777" w:rsidR="00A40EA4" w:rsidRPr="000D2B28" w:rsidRDefault="00A40EA4" w:rsidP="00A40EA4">
      <w:pPr>
        <w:pStyle w:val="Heading3"/>
        <w:tabs>
          <w:tab w:val="clear" w:pos="1134"/>
        </w:tabs>
        <w:spacing w:before="240" w:after="0"/>
      </w:pPr>
      <w:bookmarkStart w:id="118" w:name="_Toc121319327"/>
      <w:bookmarkStart w:id="119" w:name="_Toc121402664"/>
      <w:r w:rsidRPr="000D2B28">
        <w:t>1.1</w:t>
      </w:r>
      <w:r w:rsidRPr="000D2B28">
        <w:tab/>
        <w:t>Estudio de caso de las Islas Caimán</w:t>
      </w:r>
      <w:bookmarkEnd w:id="118"/>
      <w:bookmarkEnd w:id="119"/>
    </w:p>
    <w:p w14:paraId="1E753C05" w14:textId="1107E935"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E</w:t>
      </w:r>
      <w:r w:rsidR="00F3479C" w:rsidRPr="000D2B28">
        <w:rPr>
          <w:lang w:val="es-ES_tradnl"/>
        </w:rPr>
        <w:t>n e</w:t>
      </w:r>
      <w:r w:rsidRPr="000D2B28">
        <w:rPr>
          <w:lang w:val="es-ES_tradnl"/>
        </w:rPr>
        <w:t xml:space="preserve">l sistema de alerta temprana de ciclones tropicales de las Islas Caimán </w:t>
      </w:r>
      <w:r w:rsidR="00F3479C" w:rsidRPr="000D2B28">
        <w:rPr>
          <w:lang w:val="es-ES_tradnl"/>
        </w:rPr>
        <w:t xml:space="preserve">participan </w:t>
      </w:r>
      <w:r w:rsidRPr="000D2B28">
        <w:rPr>
          <w:lang w:val="es-ES_tradnl"/>
        </w:rPr>
        <w:t xml:space="preserve">numerosos organismos que apoyan al HMCI </w:t>
      </w:r>
      <w:r w:rsidR="00F3479C" w:rsidRPr="000D2B28">
        <w:rPr>
          <w:lang w:val="es-ES_tradnl"/>
        </w:rPr>
        <w:t xml:space="preserve">en calidad de </w:t>
      </w:r>
      <w:r w:rsidRPr="000D2B28">
        <w:rPr>
          <w:lang w:val="es-ES_tradnl"/>
        </w:rPr>
        <w:t xml:space="preserve">organismo principal. </w:t>
      </w:r>
      <w:r w:rsidR="00C16D0F" w:rsidRPr="000D2B28">
        <w:rPr>
          <w:lang w:val="es-ES_tradnl"/>
        </w:rPr>
        <w:t>El</w:t>
      </w:r>
      <w:r w:rsidRPr="000D2B28">
        <w:rPr>
          <w:lang w:val="es-ES_tradnl"/>
        </w:rPr>
        <w:t xml:space="preserve"> HMCI </w:t>
      </w:r>
      <w:r w:rsidR="00C16D0F" w:rsidRPr="000D2B28">
        <w:rPr>
          <w:lang w:val="es-ES_tradnl"/>
        </w:rPr>
        <w:t xml:space="preserve">se ocupa de </w:t>
      </w:r>
      <w:r w:rsidRPr="000D2B28">
        <w:rPr>
          <w:lang w:val="es-ES_tradnl"/>
        </w:rPr>
        <w:t xml:space="preserve">facilitar y coordinar el desarrollo y la ejecución de programas integrales de gestión de desastres. La Ley de Preparación </w:t>
      </w:r>
      <w:r w:rsidR="00174A8B" w:rsidRPr="000D2B28">
        <w:rPr>
          <w:lang w:val="es-ES_tradnl"/>
        </w:rPr>
        <w:t xml:space="preserve">en </w:t>
      </w:r>
      <w:r w:rsidRPr="000D2B28">
        <w:rPr>
          <w:lang w:val="es-ES_tradnl"/>
        </w:rPr>
        <w:t>Caso de Desastre y Gestión de Peligros de 2019 establece el marco jurídico para el funcionamiento del HMCI. Un grupo de altos funcionarios gubernamentales, presidido por el Vicegobernador, cumplen funciones en el NHMC, cuya responsabilidad es gestionar la respuesta a</w:t>
      </w:r>
      <w:r w:rsidR="00174A8B" w:rsidRPr="000D2B28">
        <w:rPr>
          <w:lang w:val="es-ES_tradnl"/>
        </w:rPr>
        <w:t>nte</w:t>
      </w:r>
      <w:r w:rsidRPr="000D2B28">
        <w:rPr>
          <w:lang w:val="es-ES_tradnl"/>
        </w:rPr>
        <w:t xml:space="preserve"> cualquier amenaza no relacionada con la seguridad </w:t>
      </w:r>
      <w:r w:rsidR="00174A8B" w:rsidRPr="000D2B28">
        <w:rPr>
          <w:lang w:val="es-ES_tradnl"/>
        </w:rPr>
        <w:t xml:space="preserve">física </w:t>
      </w:r>
      <w:r w:rsidRPr="000D2B28">
        <w:rPr>
          <w:lang w:val="es-ES_tradnl"/>
        </w:rPr>
        <w:t xml:space="preserve">que afecte a las Islas Caimán, incluidos los avisos de sistemas tropicales. </w:t>
      </w:r>
      <w:r w:rsidR="00CF5E00" w:rsidRPr="000D2B28">
        <w:rPr>
          <w:lang w:val="es-ES_tradnl"/>
        </w:rPr>
        <w:t xml:space="preserve">Al ser un </w:t>
      </w:r>
      <w:r w:rsidRPr="000D2B28">
        <w:rPr>
          <w:lang w:val="es-ES_tradnl"/>
        </w:rPr>
        <w:t>territorio de ultramar del Reino Unido, se crea un</w:t>
      </w:r>
      <w:r w:rsidR="001267D9" w:rsidRPr="000D2B28">
        <w:rPr>
          <w:lang w:val="es-ES_tradnl"/>
        </w:rPr>
        <w:t>a Dirección</w:t>
      </w:r>
      <w:r w:rsidRPr="000D2B28">
        <w:rPr>
          <w:lang w:val="es-ES_tradnl"/>
        </w:rPr>
        <w:t xml:space="preserve"> Ejecutiv</w:t>
      </w:r>
      <w:r w:rsidR="001267D9" w:rsidRPr="000D2B28">
        <w:rPr>
          <w:lang w:val="es-ES_tradnl"/>
        </w:rPr>
        <w:t>a</w:t>
      </w:r>
      <w:r w:rsidRPr="000D2B28">
        <w:rPr>
          <w:lang w:val="es-ES_tradnl"/>
        </w:rPr>
        <w:t xml:space="preserve"> Nacional de Gestión de Peligros dirigido por el Gobernador </w:t>
      </w:r>
      <w:r w:rsidR="00CF5E00" w:rsidRPr="000D2B28">
        <w:rPr>
          <w:lang w:val="es-ES_tradnl"/>
        </w:rPr>
        <w:t xml:space="preserve">General </w:t>
      </w:r>
      <w:r w:rsidRPr="000D2B28">
        <w:rPr>
          <w:lang w:val="es-ES_tradnl"/>
        </w:rPr>
        <w:t>para comunicarse con las autoridades del Reino Unido, los territorios de ultramar, otras jurisdicciones y las organizaciones internacionales a través de la Oficina del Gobernador</w:t>
      </w:r>
      <w:r w:rsidR="00CF5E00" w:rsidRPr="000D2B28">
        <w:rPr>
          <w:lang w:val="es-ES_tradnl"/>
        </w:rPr>
        <w:t xml:space="preserve"> General</w:t>
      </w:r>
      <w:r w:rsidRPr="000D2B28">
        <w:rPr>
          <w:lang w:val="es-ES_tradnl"/>
        </w:rPr>
        <w:t>. El HMCI y el Servicio Meteorológico Nacional de las Islas Caimán</w:t>
      </w:r>
      <w:r w:rsidR="0057411D" w:rsidRPr="000D2B28">
        <w:rPr>
          <w:lang w:val="es-ES_tradnl"/>
        </w:rPr>
        <w:t>, en su calidad de</w:t>
      </w:r>
      <w:r w:rsidRPr="000D2B28">
        <w:rPr>
          <w:lang w:val="es-ES_tradnl"/>
        </w:rPr>
        <w:t xml:space="preserve"> componentes del sistema de alerta temprana de ciclones tropicales</w:t>
      </w:r>
      <w:r w:rsidR="0057411D" w:rsidRPr="000D2B28">
        <w:rPr>
          <w:lang w:val="es-ES_tradnl"/>
        </w:rPr>
        <w:t>, trabajan en estrecha colaboración</w:t>
      </w:r>
      <w:r w:rsidRPr="000D2B28">
        <w:rPr>
          <w:lang w:val="es-ES_tradnl"/>
        </w:rPr>
        <w:t xml:space="preserve">. La Ley sobre </w:t>
      </w:r>
      <w:r w:rsidR="00CF5E00" w:rsidRPr="000D2B28">
        <w:rPr>
          <w:lang w:val="es-ES_tradnl"/>
        </w:rPr>
        <w:t>el Servicio Meteorológico Nacional</w:t>
      </w:r>
      <w:r w:rsidRPr="000D2B28">
        <w:rPr>
          <w:lang w:val="es-ES_tradnl"/>
        </w:rPr>
        <w:t xml:space="preserve"> de 2010 establece el marco jurídico para el funcionamiento del Servicio Meteorológico Nacional de las Islas Caimán.</w:t>
      </w:r>
    </w:p>
    <w:p w14:paraId="128C3BC6" w14:textId="02AB0B1D"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 xml:space="preserve">Este servicio realiza la vigilancia de una zona de monitoreo que se extiende desde América del Sur hasta la latitud 25° N y desde América Central hasta la longitud 60° W. Como parte de sus responsabilidades relacionadas con el monitoreo y los avisos, crea y difunde actualizaciones y avisos en forma de texto y gráficos a todos los contactos de los medios de comunicación, a la población y a los miembros de la comunidad de gestión de desastres. El Servicio Meteorológico Nacional de las Islas Caimán publica declaraciones e imágenes gráficas para la génesis de todos los </w:t>
      </w:r>
      <w:r w:rsidR="006F3910" w:rsidRPr="000D2B28">
        <w:rPr>
          <w:lang w:val="es-ES_tradnl"/>
        </w:rPr>
        <w:t xml:space="preserve">ciclones tropicales </w:t>
      </w:r>
      <w:r w:rsidRPr="000D2B28">
        <w:rPr>
          <w:lang w:val="es-ES_tradnl"/>
        </w:rPr>
        <w:t xml:space="preserve">y continúa realizando estas actualizaciones en función de la ubicación del sistema. En el caso de los sistemas situados fuera de la zona de monitoreo, no se facilitan más actualizaciones. Para los sistemas dentro de la zona de monitoreo, el número de estas imágenes gráficas se incrementa a fin de incluir datos </w:t>
      </w:r>
      <w:r w:rsidR="006F3910" w:rsidRPr="000D2B28">
        <w:rPr>
          <w:lang w:val="es-ES_tradnl"/>
        </w:rPr>
        <w:t xml:space="preserve">para </w:t>
      </w:r>
      <w:r w:rsidRPr="000D2B28">
        <w:rPr>
          <w:lang w:val="es-ES_tradnl"/>
        </w:rPr>
        <w:t xml:space="preserve">todos los boletines publicados por el NHC </w:t>
      </w:r>
      <w:r w:rsidR="0057411D" w:rsidRPr="000D2B28">
        <w:rPr>
          <w:lang w:val="es-ES_tradnl"/>
        </w:rPr>
        <w:t xml:space="preserve">de todos los </w:t>
      </w:r>
      <w:r w:rsidRPr="000D2B28">
        <w:rPr>
          <w:lang w:val="es-ES_tradnl"/>
        </w:rPr>
        <w:t>sistema</w:t>
      </w:r>
      <w:r w:rsidR="0057411D" w:rsidRPr="000D2B28">
        <w:rPr>
          <w:lang w:val="es-ES_tradnl"/>
        </w:rPr>
        <w:t>s</w:t>
      </w:r>
      <w:r w:rsidR="001267D9" w:rsidRPr="000D2B28">
        <w:rPr>
          <w:lang w:val="es-ES_tradnl"/>
        </w:rPr>
        <w:t>,</w:t>
      </w:r>
      <w:r w:rsidRPr="000D2B28">
        <w:rPr>
          <w:lang w:val="es-ES_tradnl"/>
        </w:rPr>
        <w:t xml:space="preserve"> </w:t>
      </w:r>
      <w:r w:rsidR="00EE2831" w:rsidRPr="000D2B28">
        <w:rPr>
          <w:lang w:val="es-ES_tradnl"/>
        </w:rPr>
        <w:t xml:space="preserve">independientemente del momento de su evolución, </w:t>
      </w:r>
      <w:r w:rsidRPr="000D2B28">
        <w:rPr>
          <w:lang w:val="es-ES_tradnl"/>
        </w:rPr>
        <w:t>sobre todo en el caso de aquellos que se encuentran en una trayectoria que supone una amenaza para las Islas Caimán. Con la finalidad de mejorar sus servicios, el SMN ha iniciado con sus asociados un proceso de desarrollo de un sistema avisos y predicción que tiene en cuenta los impactos a partir del paso del huracán Grace en agosto de 2021.</w:t>
      </w:r>
    </w:p>
    <w:p w14:paraId="28DDD7FF" w14:textId="5DF411CB"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 xml:space="preserve">En términos de educación pública, el SMN trabaja en estrecha colaboración con el HMCI para llevar a cabo actividades conjuntas encaminadas a educar a la población. Aunque ambos organismos </w:t>
      </w:r>
      <w:r w:rsidR="00A35755" w:rsidRPr="000D2B28">
        <w:rPr>
          <w:lang w:val="es-ES_tradnl"/>
        </w:rPr>
        <w:t xml:space="preserve">trabajan en colaboración </w:t>
      </w:r>
      <w:r w:rsidRPr="000D2B28">
        <w:rPr>
          <w:lang w:val="es-ES_tradnl"/>
        </w:rPr>
        <w:t>en numerosas ocasiones, también imparten educación pública por separado.</w:t>
      </w:r>
    </w:p>
    <w:p w14:paraId="61B42CE6" w14:textId="4A8BAA39" w:rsidR="00A40EA4" w:rsidRPr="000D2B28" w:rsidRDefault="00A40EA4" w:rsidP="00A40EA4">
      <w:pPr>
        <w:tabs>
          <w:tab w:val="clear" w:pos="1134"/>
        </w:tabs>
        <w:snapToGrid w:val="0"/>
        <w:spacing w:before="240" w:after="240"/>
        <w:ind w:right="-170"/>
        <w:jc w:val="left"/>
        <w:rPr>
          <w:rFonts w:eastAsia="SimSun" w:cs="Calibri"/>
          <w:lang w:val="es-ES_tradnl"/>
        </w:rPr>
      </w:pPr>
      <w:r w:rsidRPr="000D2B28">
        <w:rPr>
          <w:lang w:val="es-ES_tradnl"/>
        </w:rPr>
        <w:t xml:space="preserve">Las puestas en práctica anuales sobre huracanes, </w:t>
      </w:r>
      <w:r w:rsidR="00A35755" w:rsidRPr="000D2B28">
        <w:rPr>
          <w:lang w:val="es-ES_tradnl"/>
        </w:rPr>
        <w:t xml:space="preserve">y </w:t>
      </w:r>
      <w:r w:rsidRPr="000D2B28">
        <w:rPr>
          <w:lang w:val="es-ES_tradnl"/>
        </w:rPr>
        <w:t xml:space="preserve">los informes </w:t>
      </w:r>
      <w:r w:rsidR="00A35755" w:rsidRPr="000D2B28">
        <w:rPr>
          <w:lang w:val="es-ES_tradnl"/>
        </w:rPr>
        <w:t xml:space="preserve">y las evaluaciones </w:t>
      </w:r>
      <w:r w:rsidRPr="000D2B28">
        <w:rPr>
          <w:lang w:val="es-ES_tradnl"/>
        </w:rPr>
        <w:t xml:space="preserve">posteriores a las tormentas son los principales métodos para mejorar los sistemas de alerta temprana. Un buen ejemplo de ello fueron los informes y la evaluación posterior a la tormenta de 2021, que indicaron que el sitio web de SMN de las Islas Caimán no era adecuado para </w:t>
      </w:r>
      <w:r w:rsidR="005E6959" w:rsidRPr="000D2B28">
        <w:rPr>
          <w:lang w:val="es-ES_tradnl"/>
        </w:rPr>
        <w:t>la consecución de</w:t>
      </w:r>
      <w:r w:rsidR="00A35755" w:rsidRPr="000D2B28">
        <w:rPr>
          <w:lang w:val="es-ES_tradnl"/>
        </w:rPr>
        <w:t xml:space="preserve"> </w:t>
      </w:r>
      <w:r w:rsidRPr="000D2B28">
        <w:rPr>
          <w:lang w:val="es-ES_tradnl"/>
        </w:rPr>
        <w:t xml:space="preserve">su propósito, por lo que el Gobierno aprobó los fondos para la creación de un nuevo sitio web. Aunque la mejora del sistema de alerta temprana es </w:t>
      </w:r>
      <w:r w:rsidR="00A35755" w:rsidRPr="000D2B28">
        <w:rPr>
          <w:lang w:val="es-ES_tradnl"/>
        </w:rPr>
        <w:t xml:space="preserve">el </w:t>
      </w:r>
      <w:r w:rsidRPr="000D2B28">
        <w:rPr>
          <w:lang w:val="es-ES_tradnl"/>
        </w:rPr>
        <w:t xml:space="preserve">resultado clave </w:t>
      </w:r>
      <w:r w:rsidR="00A35755" w:rsidRPr="000D2B28">
        <w:rPr>
          <w:lang w:val="es-ES_tradnl"/>
        </w:rPr>
        <w:t xml:space="preserve">que se procura lograr a través </w:t>
      </w:r>
      <w:r w:rsidRPr="000D2B28">
        <w:rPr>
          <w:lang w:val="es-ES_tradnl"/>
        </w:rPr>
        <w:t xml:space="preserve">de las puestas en práctica anuales y las evaluaciones posteriores a las tormentas, no hay mejor prueba para un sistema de alerta temprana que un fenómeno real. Las Islas Caimán </w:t>
      </w:r>
      <w:r w:rsidRPr="000D2B28">
        <w:rPr>
          <w:lang w:val="es-ES_tradnl"/>
        </w:rPr>
        <w:lastRenderedPageBreak/>
        <w:t xml:space="preserve">aprendieron esta dura lección con el paso del huracán Iván en 2004, que </w:t>
      </w:r>
      <w:r w:rsidR="00A35755" w:rsidRPr="000D2B28">
        <w:rPr>
          <w:lang w:val="es-ES_tradnl"/>
        </w:rPr>
        <w:t xml:space="preserve">generó </w:t>
      </w:r>
      <w:r w:rsidRPr="000D2B28">
        <w:rPr>
          <w:lang w:val="es-ES_tradnl"/>
        </w:rPr>
        <w:t>importantes cambios en el sistema de alerta temprana.</w:t>
      </w:r>
    </w:p>
    <w:p w14:paraId="582B5689" w14:textId="77777777" w:rsidR="00A40EA4" w:rsidRPr="000D2B28" w:rsidRDefault="00A40EA4" w:rsidP="00A40EA4">
      <w:pPr>
        <w:pStyle w:val="Heading3"/>
        <w:spacing w:before="240" w:after="0"/>
      </w:pPr>
      <w:bookmarkStart w:id="120" w:name="_Toc121319328"/>
      <w:bookmarkStart w:id="121" w:name="_Toc121402665"/>
      <w:r w:rsidRPr="000D2B28">
        <w:t>1.2</w:t>
      </w:r>
      <w:r w:rsidRPr="000D2B28">
        <w:tab/>
        <w:t>China: el sistema de alerta temprana y respuesta ante tifones en el país</w:t>
      </w:r>
      <w:bookmarkEnd w:id="120"/>
      <w:bookmarkEnd w:id="121"/>
    </w:p>
    <w:p w14:paraId="11A39D97" w14:textId="77777777" w:rsidR="00A40EA4" w:rsidRPr="000D2B28" w:rsidRDefault="00A40EA4" w:rsidP="00A40EA4">
      <w:pPr>
        <w:pStyle w:val="WMOIndent1"/>
        <w:tabs>
          <w:tab w:val="clear" w:pos="567"/>
          <w:tab w:val="left" w:pos="1134"/>
        </w:tabs>
        <w:ind w:left="0" w:firstLine="0"/>
        <w:rPr>
          <w:b/>
          <w:bCs/>
          <w:i/>
          <w:iCs/>
        </w:rPr>
      </w:pPr>
      <w:bookmarkStart w:id="122" w:name="_Hlk113462328"/>
      <w:r w:rsidRPr="000D2B28">
        <w:rPr>
          <w:b/>
          <w:bCs/>
          <w:i/>
          <w:iCs/>
        </w:rPr>
        <w:t>1.2.1</w:t>
      </w:r>
      <w:r w:rsidRPr="000D2B28">
        <w:t xml:space="preserve"> </w:t>
      </w:r>
      <w:r w:rsidRPr="000D2B28">
        <w:tab/>
      </w:r>
      <w:r w:rsidRPr="000D2B28">
        <w:rPr>
          <w:b/>
          <w:bCs/>
          <w:i/>
          <w:iCs/>
        </w:rPr>
        <w:t>Introducción</w:t>
      </w:r>
      <w:bookmarkEnd w:id="122"/>
    </w:p>
    <w:p w14:paraId="4CE158D6" w14:textId="47BFC444" w:rsidR="00A40EA4" w:rsidRPr="000D2B28" w:rsidRDefault="00A40EA4" w:rsidP="00A40EA4">
      <w:pPr>
        <w:tabs>
          <w:tab w:val="clear" w:pos="1134"/>
        </w:tabs>
        <w:suppressAutoHyphens/>
        <w:snapToGrid w:val="0"/>
        <w:spacing w:before="240" w:after="240"/>
        <w:ind w:right="-170"/>
        <w:jc w:val="left"/>
        <w:rPr>
          <w:rFonts w:eastAsia="DengXian" w:cs="Calibri"/>
          <w:lang w:val="es-ES_tradnl"/>
        </w:rPr>
      </w:pPr>
      <w:r w:rsidRPr="000D2B28">
        <w:rPr>
          <w:lang w:val="es-ES_tradnl"/>
        </w:rPr>
        <w:t xml:space="preserve">A fin de movilizar y coordinar los esfuerzos de toda la sociedad para prevenir y controlar las crecidas y las sequías y mitigar los daños causados por los desastres subsiguientes con miras a salvaguardar la vida y </w:t>
      </w:r>
      <w:r w:rsidR="00504FE4" w:rsidRPr="000D2B28">
        <w:rPr>
          <w:lang w:val="es-ES_tradnl"/>
        </w:rPr>
        <w:t>los bienes</w:t>
      </w:r>
      <w:r w:rsidRPr="000D2B28">
        <w:rPr>
          <w:lang w:val="es-ES_tradnl"/>
        </w:rPr>
        <w:t xml:space="preserve"> de las personas, China ha formulado y mejorado sus leyes y </w:t>
      </w:r>
      <w:r w:rsidR="00C83869" w:rsidRPr="000D2B28">
        <w:rPr>
          <w:lang w:val="es-ES_tradnl"/>
        </w:rPr>
        <w:t>reglamentaciones</w:t>
      </w:r>
      <w:r w:rsidRPr="000D2B28">
        <w:rPr>
          <w:lang w:val="es-ES_tradnl"/>
        </w:rPr>
        <w:t xml:space="preserve">; por ejemplo, la Ley sobre Meteorología, la Ley sobre el Control de Crecidas y el Reglamento de Control de Sequías de la República Popular China, la ley sobre respuesta a emergencias y el plan nacional general de emergencia para emergencias públicas, </w:t>
      </w:r>
      <w:r w:rsidR="005E6959" w:rsidRPr="000D2B28">
        <w:rPr>
          <w:lang w:val="es-ES_tradnl"/>
        </w:rPr>
        <w:t xml:space="preserve">y </w:t>
      </w:r>
      <w:r w:rsidRPr="000D2B28">
        <w:rPr>
          <w:lang w:val="es-ES_tradnl"/>
        </w:rPr>
        <w:t xml:space="preserve">las medidas para la emisión y difusión de señales de alerta temprana de desastres meteorológicos </w:t>
      </w:r>
      <w:r w:rsidR="00504FE4" w:rsidRPr="000D2B28">
        <w:rPr>
          <w:lang w:val="es-ES_tradnl"/>
        </w:rPr>
        <w:t xml:space="preserve">aprobadas </w:t>
      </w:r>
      <w:r w:rsidRPr="000D2B28">
        <w:rPr>
          <w:lang w:val="es-ES_tradnl"/>
        </w:rPr>
        <w:t>por el Consejo de Estado.</w:t>
      </w:r>
    </w:p>
    <w:p w14:paraId="7C19DF4F" w14:textId="3E0DE2CA" w:rsidR="00A40EA4" w:rsidRPr="000D2B28" w:rsidRDefault="00A40EA4" w:rsidP="00A40EA4">
      <w:pPr>
        <w:tabs>
          <w:tab w:val="clear" w:pos="1134"/>
        </w:tabs>
        <w:suppressAutoHyphens/>
        <w:snapToGrid w:val="0"/>
        <w:spacing w:before="240" w:after="240"/>
        <w:ind w:right="-170"/>
        <w:jc w:val="left"/>
        <w:rPr>
          <w:rFonts w:eastAsia="DengXian" w:cs="Times New Roman"/>
          <w:lang w:val="es-ES_tradnl"/>
        </w:rPr>
      </w:pPr>
      <w:r w:rsidRPr="000D2B28">
        <w:rPr>
          <w:lang w:val="es-ES_tradnl"/>
        </w:rPr>
        <w:t xml:space="preserve">Se creó un sistema integral de control de crecidas y tifones, dirigido por el gobierno con fuerzas conjuntas de </w:t>
      </w:r>
      <w:r w:rsidR="00504FE4" w:rsidRPr="000D2B28">
        <w:rPr>
          <w:lang w:val="es-ES_tradnl"/>
        </w:rPr>
        <w:t xml:space="preserve">diversos </w:t>
      </w:r>
      <w:r w:rsidRPr="000D2B28">
        <w:rPr>
          <w:lang w:val="es-ES_tradnl"/>
        </w:rPr>
        <w:t xml:space="preserve">departamentos, la rendición de cuentas asignada a distintos niveles y una amplia participación social. Durante la práctica, se respetaron los principios </w:t>
      </w:r>
      <w:r w:rsidR="00504FE4" w:rsidRPr="000D2B28">
        <w:rPr>
          <w:lang w:val="es-ES_tradnl"/>
        </w:rPr>
        <w:t xml:space="preserve">de medidas </w:t>
      </w:r>
      <w:r w:rsidRPr="000D2B28">
        <w:rPr>
          <w:lang w:val="es-ES_tradnl"/>
        </w:rPr>
        <w:t>orientad</w:t>
      </w:r>
      <w:r w:rsidR="00504FE4" w:rsidRPr="000D2B28">
        <w:rPr>
          <w:lang w:val="es-ES_tradnl"/>
        </w:rPr>
        <w:t>a</w:t>
      </w:r>
      <w:r w:rsidRPr="000D2B28">
        <w:rPr>
          <w:lang w:val="es-ES_tradnl"/>
        </w:rPr>
        <w:t xml:space="preserve">s a las personas para garantizar la seguridad de la vida y los bienes de las personas, a lo cual se dio prioridad para evitar víctimas mortales y reducir al mínimo las pérdidas. Se adoptó un enfoque holístico, integrado y orientado a la prevención. En respuesta a los tifones y las crecidas, se ha hecho todo lo posible por adoptar medidas </w:t>
      </w:r>
      <w:r w:rsidR="00504FE4" w:rsidRPr="000D2B28">
        <w:rPr>
          <w:lang w:val="es-ES_tradnl"/>
        </w:rPr>
        <w:t>con un fundamento científico sólido</w:t>
      </w:r>
      <w:r w:rsidRPr="000D2B28">
        <w:rPr>
          <w:lang w:val="es-ES_tradnl"/>
        </w:rPr>
        <w:t xml:space="preserve"> durante todo el proceso de monitoreo, predicción, prevención, resistencia, rescate y asistencia, y por adoptar medidas </w:t>
      </w:r>
      <w:r w:rsidR="00504FE4" w:rsidRPr="000D2B28">
        <w:rPr>
          <w:lang w:val="es-ES_tradnl"/>
        </w:rPr>
        <w:t>sin perjuicios</w:t>
      </w:r>
      <w:r w:rsidRPr="000D2B28">
        <w:rPr>
          <w:lang w:val="es-ES_tradnl"/>
        </w:rPr>
        <w:t xml:space="preserve">. Se </w:t>
      </w:r>
      <w:r w:rsidR="0098141D" w:rsidRPr="000D2B28">
        <w:rPr>
          <w:lang w:val="es-ES_tradnl"/>
        </w:rPr>
        <w:t xml:space="preserve">aprobó </w:t>
      </w:r>
      <w:r w:rsidR="005871B6" w:rsidRPr="000D2B28">
        <w:rPr>
          <w:lang w:val="es-ES_tradnl"/>
        </w:rPr>
        <w:t xml:space="preserve">un </w:t>
      </w:r>
      <w:r w:rsidRPr="000D2B28">
        <w:rPr>
          <w:lang w:val="es-ES_tradnl"/>
        </w:rPr>
        <w:t>sistema de trabajo mediante el cual el jefe de la administración asume toda la responsabilidad para aprovechar al máximo las singulares fortalezas políticas e institucionales de China en cuanto a la movilización eficiente de los recursos sociales y para asegurarse de que las responsabilidades del control de crecidas se asignaran en todos los niveles y a todas las personas en el mismo nivel.</w:t>
      </w:r>
    </w:p>
    <w:p w14:paraId="0798C42D" w14:textId="2E57AF9C" w:rsidR="00A40EA4" w:rsidRPr="000D2B28" w:rsidRDefault="00A40EA4" w:rsidP="00A40EA4">
      <w:pPr>
        <w:tabs>
          <w:tab w:val="clear" w:pos="1134"/>
        </w:tabs>
        <w:suppressAutoHyphens/>
        <w:snapToGrid w:val="0"/>
        <w:spacing w:before="240" w:after="240"/>
        <w:ind w:right="-170"/>
        <w:jc w:val="left"/>
        <w:rPr>
          <w:rFonts w:eastAsia="DengXian" w:cs="Calibri"/>
          <w:lang w:val="es-ES_tradnl"/>
        </w:rPr>
      </w:pPr>
      <w:r w:rsidRPr="000D2B28">
        <w:rPr>
          <w:lang w:val="es-ES_tradnl"/>
        </w:rPr>
        <w:t xml:space="preserve">Los años de práctica en el control de crecidas y tifones han demostrado que el sistema dirigido por el gobierno con fuerzas conjuntas de </w:t>
      </w:r>
      <w:r w:rsidR="005871B6" w:rsidRPr="000D2B28">
        <w:rPr>
          <w:lang w:val="es-ES_tradnl"/>
        </w:rPr>
        <w:t xml:space="preserve">diversos </w:t>
      </w:r>
      <w:r w:rsidRPr="000D2B28">
        <w:rPr>
          <w:lang w:val="es-ES_tradnl"/>
        </w:rPr>
        <w:t xml:space="preserve">departamentos, la rendición de cuentas asignada a distintos niveles y una amplia participación social </w:t>
      </w:r>
      <w:r w:rsidR="00504E80" w:rsidRPr="000D2B28">
        <w:rPr>
          <w:lang w:val="es-ES_tradnl"/>
        </w:rPr>
        <w:t xml:space="preserve">se </w:t>
      </w:r>
      <w:r w:rsidRPr="000D2B28">
        <w:rPr>
          <w:lang w:val="es-ES_tradnl"/>
        </w:rPr>
        <w:t xml:space="preserve">ha </w:t>
      </w:r>
      <w:r w:rsidR="00504E80" w:rsidRPr="000D2B28">
        <w:rPr>
          <w:lang w:val="es-ES_tradnl"/>
        </w:rPr>
        <w:t xml:space="preserve">convertido en </w:t>
      </w:r>
      <w:r w:rsidRPr="000D2B28">
        <w:rPr>
          <w:lang w:val="es-ES_tradnl"/>
        </w:rPr>
        <w:t>un acuerdo institucional eficaz y exitoso.</w:t>
      </w:r>
    </w:p>
    <w:p w14:paraId="0AAAAA2C" w14:textId="77777777" w:rsidR="00A40EA4" w:rsidRPr="000D2B28" w:rsidRDefault="00A40EA4" w:rsidP="00A40EA4">
      <w:pPr>
        <w:pStyle w:val="WMOIndent1"/>
        <w:tabs>
          <w:tab w:val="clear" w:pos="567"/>
          <w:tab w:val="left" w:pos="1134"/>
        </w:tabs>
        <w:ind w:left="0" w:firstLine="0"/>
        <w:rPr>
          <w:b/>
          <w:bCs/>
          <w:i/>
          <w:iCs/>
        </w:rPr>
      </w:pPr>
      <w:r w:rsidRPr="000D2B28">
        <w:rPr>
          <w:b/>
          <w:bCs/>
          <w:i/>
          <w:iCs/>
        </w:rPr>
        <w:t>1.2.2</w:t>
      </w:r>
      <w:r w:rsidRPr="000D2B28">
        <w:t xml:space="preserve"> </w:t>
      </w:r>
      <w:r w:rsidRPr="000D2B28">
        <w:tab/>
      </w:r>
      <w:r w:rsidRPr="000D2B28">
        <w:rPr>
          <w:b/>
          <w:bCs/>
          <w:i/>
          <w:iCs/>
        </w:rPr>
        <w:t>Cadena de mando de la organización</w:t>
      </w:r>
    </w:p>
    <w:p w14:paraId="504F19D3" w14:textId="77777777" w:rsidR="00A40EA4" w:rsidRPr="000D2B28" w:rsidRDefault="00A40EA4" w:rsidP="00A40EA4">
      <w:pPr>
        <w:tabs>
          <w:tab w:val="clear" w:pos="1134"/>
        </w:tabs>
        <w:suppressAutoHyphens/>
        <w:snapToGrid w:val="0"/>
        <w:spacing w:before="240"/>
        <w:rPr>
          <w:rFonts w:eastAsia="DengXian" w:cs="Calibri"/>
          <w:lang w:val="es-ES_tradnl"/>
        </w:rPr>
      </w:pPr>
      <w:r w:rsidRPr="000D2B28">
        <w:rPr>
          <w:lang w:val="es-ES_tradnl"/>
        </w:rPr>
        <w:t xml:space="preserve">1.2.2.1 </w:t>
      </w:r>
      <w:r w:rsidRPr="000D2B28">
        <w:rPr>
          <w:lang w:val="es-ES_tradnl"/>
        </w:rPr>
        <w:tab/>
        <w:t>Estructura orgánica</w:t>
      </w:r>
    </w:p>
    <w:p w14:paraId="059E8434" w14:textId="30BCC442" w:rsidR="00A40EA4" w:rsidRPr="000D2B28" w:rsidRDefault="005871B6" w:rsidP="00A40EA4">
      <w:pPr>
        <w:tabs>
          <w:tab w:val="clear" w:pos="1134"/>
        </w:tabs>
        <w:suppressAutoHyphens/>
        <w:snapToGrid w:val="0"/>
        <w:spacing w:before="240" w:after="240"/>
        <w:ind w:right="-170"/>
        <w:jc w:val="left"/>
        <w:rPr>
          <w:rFonts w:eastAsia="DengXian" w:cs="Calibri"/>
          <w:lang w:val="es-ES_tradnl"/>
        </w:rPr>
      </w:pPr>
      <w:r w:rsidRPr="000D2B28">
        <w:rPr>
          <w:lang w:val="es-ES_tradnl"/>
        </w:rPr>
        <w:t>Contar con u</w:t>
      </w:r>
      <w:r w:rsidR="00A40EA4" w:rsidRPr="000D2B28">
        <w:rPr>
          <w:lang w:val="es-ES_tradnl"/>
        </w:rPr>
        <w:t xml:space="preserve">na estructura orgánica completa para el sistema de alerta temprana de tifones constituye un cimiento importante para la respuesta a los tifones. De acuerdo con las leyes y reglamentaciones y de conformidad con los principios de liderazgo unificado, asignación de responsabilidades a los diferentes niveles de gobierno y la combinación de niveles verticales y horizontales </w:t>
      </w:r>
      <w:r w:rsidRPr="000D2B28">
        <w:rPr>
          <w:lang w:val="es-ES_tradnl"/>
        </w:rPr>
        <w:t xml:space="preserve">en </w:t>
      </w:r>
      <w:r w:rsidR="00A40EA4" w:rsidRPr="000D2B28">
        <w:rPr>
          <w:lang w:val="es-ES_tradnl"/>
        </w:rPr>
        <w:t xml:space="preserve">las funciones del gobierno, a la vez que se depende principalmente de los bloques de funciones horizontales de gobierno, los gobiernos nacional, provinciales, municipales y de condado han establecido </w:t>
      </w:r>
      <w:r w:rsidR="00A14D8C" w:rsidRPr="000D2B28">
        <w:rPr>
          <w:lang w:val="es-ES_tradnl"/>
        </w:rPr>
        <w:t>sedes</w:t>
      </w:r>
      <w:r w:rsidR="00C83869" w:rsidRPr="000D2B28">
        <w:rPr>
          <w:lang w:val="es-ES_tradnl"/>
        </w:rPr>
        <w:t xml:space="preserve"> </w:t>
      </w:r>
      <w:r w:rsidR="00A40EA4" w:rsidRPr="000D2B28">
        <w:rPr>
          <w:lang w:val="es-ES_tradnl"/>
        </w:rPr>
        <w:t xml:space="preserve">de alerta temprana y respuesta ante tifones sobre las que el gobierno asume la responsabilidad general, con la participación de los dirigentes de los departamentos pertinentes. Estas </w:t>
      </w:r>
      <w:r w:rsidR="00A14D8C" w:rsidRPr="000D2B28">
        <w:rPr>
          <w:lang w:val="es-ES_tradnl"/>
        </w:rPr>
        <w:t xml:space="preserve">sedes </w:t>
      </w:r>
      <w:r w:rsidR="00A40EA4" w:rsidRPr="000D2B28">
        <w:rPr>
          <w:lang w:val="es-ES_tradnl"/>
        </w:rPr>
        <w:t>se encargan de la organización, el mando, la coordinación, la supervisión y otras labores cotidianas de la alerta temprana y respuesta ante tifones en su región específica. Cada municipio (</w:t>
      </w:r>
      <w:proofErr w:type="spellStart"/>
      <w:r w:rsidR="00A40EA4" w:rsidRPr="000D2B28">
        <w:rPr>
          <w:lang w:val="es-ES_tradnl"/>
        </w:rPr>
        <w:t>subdistrito</w:t>
      </w:r>
      <w:proofErr w:type="spellEnd"/>
      <w:r w:rsidR="00A40EA4" w:rsidRPr="000D2B28">
        <w:rPr>
          <w:lang w:val="es-ES_tradnl"/>
        </w:rPr>
        <w:t xml:space="preserve">), así como los departamentos y unidades relacionados con las tareas de respuesta ante tifones también han establecido su </w:t>
      </w:r>
      <w:r w:rsidR="005E6959" w:rsidRPr="000D2B28">
        <w:rPr>
          <w:lang w:val="es-ES_tradnl"/>
        </w:rPr>
        <w:t xml:space="preserve">sede </w:t>
      </w:r>
      <w:r w:rsidR="00A40EA4" w:rsidRPr="000D2B28">
        <w:rPr>
          <w:lang w:val="es-ES_tradnl"/>
        </w:rPr>
        <w:t xml:space="preserve">o grupo de liderazgo, y se encargan </w:t>
      </w:r>
      <w:r w:rsidRPr="000D2B28">
        <w:rPr>
          <w:lang w:val="es-ES_tradnl"/>
        </w:rPr>
        <w:t>de la labor</w:t>
      </w:r>
      <w:r w:rsidR="00A40EA4" w:rsidRPr="000D2B28">
        <w:rPr>
          <w:lang w:val="es-ES_tradnl"/>
        </w:rPr>
        <w:t xml:space="preserve"> diari</w:t>
      </w:r>
      <w:r w:rsidRPr="000D2B28">
        <w:rPr>
          <w:lang w:val="es-ES_tradnl"/>
        </w:rPr>
        <w:t>a</w:t>
      </w:r>
      <w:r w:rsidR="00A40EA4" w:rsidRPr="000D2B28">
        <w:rPr>
          <w:lang w:val="es-ES_tradnl"/>
        </w:rPr>
        <w:t>, como la organización y la coordinación en su propio municipio (</w:t>
      </w:r>
      <w:proofErr w:type="spellStart"/>
      <w:r w:rsidR="00A40EA4" w:rsidRPr="000D2B28">
        <w:rPr>
          <w:lang w:val="es-ES_tradnl"/>
        </w:rPr>
        <w:t>subdistrito</w:t>
      </w:r>
      <w:proofErr w:type="spellEnd"/>
      <w:r w:rsidR="00A40EA4" w:rsidRPr="000D2B28">
        <w:rPr>
          <w:lang w:val="es-ES_tradnl"/>
        </w:rPr>
        <w:t xml:space="preserve">), departamentos y unidades de acuerdo con la división de responsabilidades. </w:t>
      </w:r>
      <w:r w:rsidRPr="000D2B28">
        <w:rPr>
          <w:lang w:val="es-ES_tradnl"/>
        </w:rPr>
        <w:t>En consecuencia</w:t>
      </w:r>
      <w:r w:rsidR="00A40EA4" w:rsidRPr="000D2B28">
        <w:rPr>
          <w:lang w:val="es-ES_tradnl"/>
        </w:rPr>
        <w:t xml:space="preserve">, se estableció un sistema dirigido por el gobierno con fuerzas conjuntas de </w:t>
      </w:r>
      <w:r w:rsidRPr="000D2B28">
        <w:rPr>
          <w:lang w:val="es-ES_tradnl"/>
        </w:rPr>
        <w:t xml:space="preserve">diversos </w:t>
      </w:r>
      <w:r w:rsidR="00A40EA4" w:rsidRPr="000D2B28">
        <w:rPr>
          <w:lang w:val="es-ES_tradnl"/>
        </w:rPr>
        <w:t xml:space="preserve">departamentos, la rendición de cuentas asignada a distintos niveles y una amplia participación social desde el punto de vista organizativo, que conformó un </w:t>
      </w:r>
      <w:r w:rsidR="00A40EA4" w:rsidRPr="000D2B28">
        <w:rPr>
          <w:lang w:val="es-ES_tradnl"/>
        </w:rPr>
        <w:lastRenderedPageBreak/>
        <w:t>esfuerzo conjunto de prevención y respuesta para lograr un sistema integrado de alerta temprana y respuesta ante tifones a escala nacional.</w:t>
      </w:r>
    </w:p>
    <w:p w14:paraId="2D427C7C" w14:textId="29EAACA7" w:rsidR="00A40EA4" w:rsidRPr="000D2B28" w:rsidRDefault="00A40EA4" w:rsidP="00A40EA4">
      <w:pPr>
        <w:tabs>
          <w:tab w:val="clear" w:pos="1134"/>
        </w:tabs>
        <w:suppressAutoHyphens/>
        <w:snapToGrid w:val="0"/>
        <w:spacing w:before="240" w:after="240"/>
        <w:ind w:right="-170"/>
        <w:jc w:val="left"/>
        <w:rPr>
          <w:rFonts w:eastAsia="DengXian" w:cs="Calibri"/>
          <w:lang w:val="es-ES_tradnl"/>
        </w:rPr>
      </w:pPr>
      <w:r w:rsidRPr="000D2B28">
        <w:rPr>
          <w:lang w:val="es-ES_tradnl"/>
        </w:rPr>
        <w:t xml:space="preserve">Bajo la dirección del Consejo de Estado, la Oficina Estatal de Control de Crecidas (SFCH) se encarga de dirigir y organizar las actividades nacionales de respuesta a los tifones, con un </w:t>
      </w:r>
      <w:r w:rsidR="00776158" w:rsidRPr="000D2B28">
        <w:rPr>
          <w:lang w:val="es-ES_tradnl"/>
        </w:rPr>
        <w:t xml:space="preserve">director </w:t>
      </w:r>
      <w:r w:rsidRPr="000D2B28">
        <w:rPr>
          <w:lang w:val="es-ES_tradnl"/>
        </w:rPr>
        <w:t xml:space="preserve">general (viceprimer ministro del Consejo de Estado), dos o tres </w:t>
      </w:r>
      <w:r w:rsidR="00776158" w:rsidRPr="000D2B28">
        <w:rPr>
          <w:lang w:val="es-ES_tradnl"/>
        </w:rPr>
        <w:t xml:space="preserve">directores </w:t>
      </w:r>
      <w:r w:rsidRPr="000D2B28">
        <w:rPr>
          <w:lang w:val="es-ES_tradnl"/>
        </w:rPr>
        <w:t xml:space="preserve">generales adjuntos, un secretario general (viceministro de Gestión de Emergencias), dos secretarios generales adjuntos (subdirector general de la CMA y </w:t>
      </w:r>
      <w:r w:rsidR="005871B6" w:rsidRPr="000D2B28">
        <w:rPr>
          <w:lang w:val="es-ES_tradnl"/>
        </w:rPr>
        <w:t xml:space="preserve">un </w:t>
      </w:r>
      <w:r w:rsidRPr="000D2B28">
        <w:rPr>
          <w:lang w:val="es-ES_tradnl"/>
        </w:rPr>
        <w:t xml:space="preserve">oficial de la Comisión Militar Central), y varios miembros (representados por el funcionario </w:t>
      </w:r>
      <w:r w:rsidR="00776158" w:rsidRPr="000D2B28">
        <w:rPr>
          <w:lang w:val="es-ES_tradnl"/>
        </w:rPr>
        <w:t xml:space="preserve">designado </w:t>
      </w:r>
      <w:r w:rsidRPr="000D2B28">
        <w:rPr>
          <w:lang w:val="es-ES_tradnl"/>
        </w:rPr>
        <w:t>de los organismos miembros).</w:t>
      </w:r>
    </w:p>
    <w:p w14:paraId="6AAE605C" w14:textId="77777777" w:rsidR="00A40EA4" w:rsidRPr="000D2B28" w:rsidRDefault="00A40EA4" w:rsidP="00A40EA4">
      <w:pPr>
        <w:tabs>
          <w:tab w:val="clear" w:pos="1134"/>
        </w:tabs>
        <w:suppressAutoHyphens/>
        <w:snapToGrid w:val="0"/>
        <w:spacing w:before="240"/>
        <w:rPr>
          <w:rFonts w:eastAsia="DengXian" w:cs="Calibri"/>
          <w:lang w:val="es-ES_tradnl"/>
        </w:rPr>
      </w:pPr>
      <w:r w:rsidRPr="000D2B28">
        <w:rPr>
          <w:lang w:val="es-ES_tradnl"/>
        </w:rPr>
        <w:t xml:space="preserve">1.2.2.2 </w:t>
      </w:r>
      <w:r w:rsidRPr="000D2B28">
        <w:rPr>
          <w:lang w:val="es-ES_tradnl"/>
        </w:rPr>
        <w:tab/>
        <w:t>División de responsabilidades</w:t>
      </w:r>
    </w:p>
    <w:p w14:paraId="3EB395EB" w14:textId="3CD677FD" w:rsidR="00A40EA4" w:rsidRPr="000D2B28" w:rsidRDefault="00A40EA4" w:rsidP="00A40EA4">
      <w:pPr>
        <w:tabs>
          <w:tab w:val="clear" w:pos="1134"/>
        </w:tabs>
        <w:suppressAutoHyphens/>
        <w:snapToGrid w:val="0"/>
        <w:spacing w:before="240" w:after="240"/>
        <w:ind w:right="-170"/>
        <w:jc w:val="left"/>
        <w:rPr>
          <w:rFonts w:ascii="Calibri" w:eastAsia="DengXian" w:hAnsi="Calibri" w:cs="Calibri"/>
          <w:sz w:val="24"/>
          <w:szCs w:val="24"/>
          <w:lang w:val="es-ES_tradnl"/>
        </w:rPr>
      </w:pPr>
      <w:r w:rsidRPr="000D2B28">
        <w:rPr>
          <w:lang w:val="es-ES_tradnl"/>
        </w:rPr>
        <w:t xml:space="preserve">La SFCH ha establecido su sede en el Ministerio de Gestión de Emergencias, donde se encarga de organizar, coordinar, orientar y supervisar las actividades nacionales de alerta temprana y respuesta a los tifones. Los organismos miembros de la SFCH, de acuerdo con las Responsabilidades de los Organismos Miembros de la Oficina Estatal de Control de Crecidas y Sequías establecidas por la SFCH, trabajan en estrecha colaboración bajo la dirección de la SFCH para </w:t>
      </w:r>
      <w:r w:rsidR="00504E80" w:rsidRPr="000D2B28">
        <w:rPr>
          <w:lang w:val="es-ES_tradnl"/>
        </w:rPr>
        <w:t>cumplir</w:t>
      </w:r>
      <w:r w:rsidRPr="000D2B28">
        <w:rPr>
          <w:lang w:val="es-ES_tradnl"/>
        </w:rPr>
        <w:t xml:space="preserve"> sus funciones en materia de alerta temprana y respuesta a los tifones. Los principales organismos miembros de la SFCH y sus funciones son los siguientes:</w:t>
      </w:r>
    </w:p>
    <w:p w14:paraId="0A8B32D0" w14:textId="77777777" w:rsidR="00A40EA4" w:rsidRPr="000D2B28" w:rsidRDefault="00A40EA4" w:rsidP="00A40EA4">
      <w:pPr>
        <w:numPr>
          <w:ilvl w:val="0"/>
          <w:numId w:val="22"/>
        </w:numPr>
        <w:tabs>
          <w:tab w:val="clear" w:pos="1134"/>
        </w:tabs>
        <w:suppressAutoHyphens/>
        <w:snapToGrid w:val="0"/>
        <w:spacing w:before="240" w:after="240"/>
        <w:ind w:left="1134" w:right="-170" w:hanging="567"/>
        <w:jc w:val="left"/>
        <w:rPr>
          <w:rFonts w:eastAsia="DengXian" w:cs="Calibri"/>
          <w:lang w:val="es-ES_tradnl"/>
        </w:rPr>
      </w:pPr>
      <w:r w:rsidRPr="000D2B28">
        <w:rPr>
          <w:lang w:val="es-ES_tradnl"/>
        </w:rPr>
        <w:t>La CMA se ocupa del monitoreo y la predicción de tifones. Analiza y pronostica crecidas y desastres causados por tifones, emite predicciones y avisos de tifones de forma oportuna, y participa en la respuesta de emergencia a desastres provocados por tifones.</w:t>
      </w:r>
    </w:p>
    <w:p w14:paraId="19291242" w14:textId="0E55B25E" w:rsidR="00A40EA4" w:rsidRPr="000D2B28" w:rsidRDefault="00A40EA4" w:rsidP="00A40EA4">
      <w:pPr>
        <w:numPr>
          <w:ilvl w:val="0"/>
          <w:numId w:val="22"/>
        </w:numPr>
        <w:tabs>
          <w:tab w:val="clear" w:pos="1134"/>
        </w:tabs>
        <w:suppressAutoHyphens/>
        <w:snapToGrid w:val="0"/>
        <w:spacing w:before="240" w:after="240"/>
        <w:ind w:left="1134" w:right="-170" w:hanging="567"/>
        <w:jc w:val="left"/>
        <w:rPr>
          <w:rFonts w:eastAsia="DengXian" w:cs="Calibri"/>
          <w:lang w:val="es-ES_tradnl"/>
        </w:rPr>
      </w:pPr>
      <w:r w:rsidRPr="000D2B28">
        <w:rPr>
          <w:lang w:val="es-ES_tradnl"/>
        </w:rPr>
        <w:t xml:space="preserve">El Ministerio de Gestión de Emergencias asume la labor diaria de la SFCH y se encarga de organizar, coordinar, supervisar y guiar las actividades diarias de respuesta a los tifones. Este ministerio organiza la gestión de los recursos hídricos durante los tifones en los principales ríos y proyectos hídricos, organiza y orienta la </w:t>
      </w:r>
      <w:r w:rsidR="00EB685D" w:rsidRPr="000D2B28">
        <w:rPr>
          <w:lang w:val="es-ES_tradnl"/>
        </w:rPr>
        <w:t xml:space="preserve">creación </w:t>
      </w:r>
      <w:r w:rsidRPr="000D2B28">
        <w:rPr>
          <w:lang w:val="es-ES_tradnl"/>
        </w:rPr>
        <w:t xml:space="preserve">y la gestión de los proyectos nacionales de respuesta a los tifones, y supervisa a los gobiernos locales para que lleven adelante la reparación de </w:t>
      </w:r>
      <w:r w:rsidR="00EB685D" w:rsidRPr="000D2B28">
        <w:rPr>
          <w:lang w:val="es-ES_tradnl"/>
        </w:rPr>
        <w:t>la infraestructura</w:t>
      </w:r>
      <w:r w:rsidRPr="000D2B28">
        <w:rPr>
          <w:lang w:val="es-ES_tradnl"/>
        </w:rPr>
        <w:t xml:space="preserve"> hídric</w:t>
      </w:r>
      <w:r w:rsidR="00EB685D" w:rsidRPr="000D2B28">
        <w:rPr>
          <w:lang w:val="es-ES_tradnl"/>
        </w:rPr>
        <w:t>a</w:t>
      </w:r>
      <w:r w:rsidRPr="000D2B28">
        <w:rPr>
          <w:lang w:val="es-ES_tradnl"/>
        </w:rPr>
        <w:t xml:space="preserve"> dañad</w:t>
      </w:r>
      <w:r w:rsidR="00EB685D" w:rsidRPr="000D2B28">
        <w:rPr>
          <w:lang w:val="es-ES_tradnl"/>
        </w:rPr>
        <w:t>a</w:t>
      </w:r>
      <w:r w:rsidRPr="000D2B28">
        <w:rPr>
          <w:lang w:val="es-ES_tradnl"/>
        </w:rPr>
        <w:t xml:space="preserve"> por las crecidas provocadas por los tifones.</w:t>
      </w:r>
    </w:p>
    <w:p w14:paraId="57AE2665" w14:textId="671ED8FF" w:rsidR="00A40EA4" w:rsidRPr="000D2B28" w:rsidRDefault="00A40EA4" w:rsidP="00A40EA4">
      <w:pPr>
        <w:numPr>
          <w:ilvl w:val="0"/>
          <w:numId w:val="22"/>
        </w:numPr>
        <w:tabs>
          <w:tab w:val="clear" w:pos="1134"/>
        </w:tabs>
        <w:suppressAutoHyphens/>
        <w:snapToGrid w:val="0"/>
        <w:spacing w:before="240" w:after="240"/>
        <w:ind w:left="1134" w:right="-170" w:hanging="567"/>
        <w:jc w:val="left"/>
        <w:rPr>
          <w:rFonts w:eastAsia="DengXian" w:cs="Calibri"/>
          <w:lang w:val="es-ES_tradnl"/>
        </w:rPr>
      </w:pPr>
      <w:r w:rsidRPr="000D2B28">
        <w:rPr>
          <w:lang w:val="es-ES_tradnl"/>
        </w:rPr>
        <w:t xml:space="preserve">El Ministerio de Industria y Tecnología de la Información </w:t>
      </w:r>
      <w:r w:rsidR="00504E80" w:rsidRPr="000D2B28">
        <w:rPr>
          <w:lang w:val="es-ES_tradnl"/>
        </w:rPr>
        <w:t>se encarga</w:t>
      </w:r>
      <w:r w:rsidRPr="000D2B28">
        <w:rPr>
          <w:lang w:val="es-ES_tradnl"/>
        </w:rPr>
        <w:t xml:space="preserve"> de la seguridad y la reparación de la </w:t>
      </w:r>
      <w:r w:rsidR="00E8307E" w:rsidRPr="000D2B28">
        <w:rPr>
          <w:lang w:val="es-ES_tradnl"/>
        </w:rPr>
        <w:t xml:space="preserve">infraestructura </w:t>
      </w:r>
      <w:r w:rsidRPr="000D2B28">
        <w:rPr>
          <w:lang w:val="es-ES_tradnl"/>
        </w:rPr>
        <w:t xml:space="preserve">pública de comunicación </w:t>
      </w:r>
      <w:r w:rsidR="00E8307E" w:rsidRPr="000D2B28">
        <w:rPr>
          <w:lang w:val="es-ES_tradnl"/>
        </w:rPr>
        <w:t xml:space="preserve">en emergencias </w:t>
      </w:r>
      <w:r w:rsidRPr="000D2B28">
        <w:rPr>
          <w:lang w:val="es-ES_tradnl"/>
        </w:rPr>
        <w:t>para respaldar la comunicación durante los tifones.</w:t>
      </w:r>
    </w:p>
    <w:p w14:paraId="4F03E847" w14:textId="41220F9C" w:rsidR="00A40EA4" w:rsidRPr="000D2B28" w:rsidRDefault="00A40EA4" w:rsidP="00A40EA4">
      <w:pPr>
        <w:numPr>
          <w:ilvl w:val="0"/>
          <w:numId w:val="22"/>
        </w:numPr>
        <w:tabs>
          <w:tab w:val="clear" w:pos="1134"/>
        </w:tabs>
        <w:suppressAutoHyphens/>
        <w:snapToGrid w:val="0"/>
        <w:spacing w:before="240" w:after="240"/>
        <w:ind w:left="1134" w:right="-170" w:hanging="567"/>
        <w:jc w:val="left"/>
        <w:rPr>
          <w:rFonts w:eastAsia="DengXian" w:cs="Calibri"/>
          <w:lang w:val="es-ES_tradnl"/>
        </w:rPr>
      </w:pPr>
      <w:r w:rsidRPr="000D2B28">
        <w:rPr>
          <w:lang w:val="es-ES_tradnl"/>
        </w:rPr>
        <w:t xml:space="preserve">El Ministerio de Transporte tiene a su cargo la seguridad de las carreteras, los ferrocarriles, la aviación y las instalaciones de transporte </w:t>
      </w:r>
      <w:r w:rsidR="00E8307E" w:rsidRPr="000D2B28">
        <w:rPr>
          <w:lang w:val="es-ES_tradnl"/>
        </w:rPr>
        <w:t xml:space="preserve">por agua </w:t>
      </w:r>
      <w:r w:rsidRPr="000D2B28">
        <w:rPr>
          <w:lang w:val="es-ES_tradnl"/>
        </w:rPr>
        <w:t>durante los tifones, de la búsqueda y rescate en el mar y del transporte de personal, materiales y equipos durante los tifones.</w:t>
      </w:r>
    </w:p>
    <w:p w14:paraId="63F2C1BC" w14:textId="77777777" w:rsidR="00A40EA4" w:rsidRPr="000D2B28" w:rsidRDefault="00A40EA4" w:rsidP="00A40EA4">
      <w:pPr>
        <w:numPr>
          <w:ilvl w:val="0"/>
          <w:numId w:val="22"/>
        </w:numPr>
        <w:tabs>
          <w:tab w:val="clear" w:pos="1134"/>
        </w:tabs>
        <w:suppressAutoHyphens/>
        <w:snapToGrid w:val="0"/>
        <w:spacing w:before="240" w:after="240"/>
        <w:ind w:left="1134" w:right="-170" w:hanging="567"/>
        <w:jc w:val="left"/>
        <w:rPr>
          <w:rFonts w:eastAsia="DengXian" w:cs="Calibri"/>
          <w:lang w:val="es-ES_tradnl"/>
        </w:rPr>
      </w:pPr>
      <w:r w:rsidRPr="000D2B28">
        <w:rPr>
          <w:lang w:val="es-ES_tradnl"/>
        </w:rPr>
        <w:t>La Administración Nacional de Radio y Televisión se asegura de que las emisoras de radio y televisión en todos los niveles den a conocer la respuesta al tifón, y de que se comunique de forma oportuna la información sobre crecidas emitida por la SFCH, así como la información importante sobre la respuesta al tifón en todo el país.</w:t>
      </w:r>
    </w:p>
    <w:p w14:paraId="72FF303F" w14:textId="7FFACB26" w:rsidR="00A40EA4" w:rsidRPr="000D2B28" w:rsidRDefault="00A40EA4" w:rsidP="00A40EA4">
      <w:pPr>
        <w:numPr>
          <w:ilvl w:val="0"/>
          <w:numId w:val="22"/>
        </w:numPr>
        <w:tabs>
          <w:tab w:val="clear" w:pos="1134"/>
        </w:tabs>
        <w:suppressAutoHyphens/>
        <w:snapToGrid w:val="0"/>
        <w:spacing w:before="240" w:after="240"/>
        <w:ind w:left="1134" w:right="-170" w:hanging="567"/>
        <w:jc w:val="left"/>
        <w:rPr>
          <w:rFonts w:eastAsia="DengXian" w:cs="Calibri"/>
          <w:lang w:val="es-ES_tradnl"/>
        </w:rPr>
      </w:pPr>
      <w:r w:rsidRPr="000D2B28">
        <w:rPr>
          <w:lang w:val="es-ES_tradnl"/>
        </w:rPr>
        <w:t xml:space="preserve">El Ministerio de Asuntos Civiles se ocupa del socorro en caso de desastres durante los tifones. Este ministerio coordina las actividades destinadas a verificar los desastres, publica actualizaciones oficiales unificadas sobre los desastres y suministra información sobre grandes desastres a la SFCH de manera oportuna. El ministerio también se encarga de organizar y coordinar el socorro brindado a los damnificados y la </w:t>
      </w:r>
      <w:r w:rsidR="005219D0" w:rsidRPr="000D2B28">
        <w:rPr>
          <w:lang w:val="es-ES_tradnl"/>
        </w:rPr>
        <w:t>ayuda para la</w:t>
      </w:r>
      <w:r w:rsidRPr="000D2B28">
        <w:rPr>
          <w:lang w:val="es-ES_tradnl"/>
        </w:rPr>
        <w:t xml:space="preserve"> subsistencia de las personas en las zonas afectadas por los tifones. También gestiona, distribuye y supervisa los fondos centrales de socorro para las personas afectadas. Además, el Ministerio de Asuntos Civiles organiza, orienta y gestiona las donaciones de socorro en caso de desastres.</w:t>
      </w:r>
    </w:p>
    <w:p w14:paraId="42EAD0C1" w14:textId="30BBBD51" w:rsidR="00A40EA4" w:rsidRPr="000D2B28" w:rsidRDefault="00A40EA4" w:rsidP="00A40EA4">
      <w:pPr>
        <w:numPr>
          <w:ilvl w:val="0"/>
          <w:numId w:val="22"/>
        </w:numPr>
        <w:tabs>
          <w:tab w:val="clear" w:pos="1134"/>
        </w:tabs>
        <w:suppressAutoHyphens/>
        <w:snapToGrid w:val="0"/>
        <w:spacing w:before="240" w:after="240"/>
        <w:ind w:left="1134" w:right="-170" w:hanging="567"/>
        <w:jc w:val="left"/>
        <w:rPr>
          <w:rFonts w:eastAsia="DengXian" w:cs="Calibri"/>
          <w:lang w:val="es-ES_tradnl"/>
        </w:rPr>
      </w:pPr>
      <w:r w:rsidRPr="000D2B28">
        <w:rPr>
          <w:lang w:val="es-ES_tradnl"/>
        </w:rPr>
        <w:lastRenderedPageBreak/>
        <w:t xml:space="preserve">El Ministerio de Seguridad Pública mantiene el orden social en las zonas afectadas, lucha contra la desinformación, el saqueo y el robo de materiales </w:t>
      </w:r>
      <w:r w:rsidR="005219D0" w:rsidRPr="000D2B28">
        <w:rPr>
          <w:lang w:val="es-ES_tradnl"/>
        </w:rPr>
        <w:t xml:space="preserve">durante </w:t>
      </w:r>
      <w:r w:rsidRPr="000D2B28">
        <w:rPr>
          <w:lang w:val="es-ES_tradnl"/>
        </w:rPr>
        <w:t>la respuesta a los tifones, así como las actividades delictivas que dañan las instalaciones de respuesta a los tifones. El ministerio también ayuda a organizar la evacuación y la reubicación de personas de zonas peligrosas.</w:t>
      </w:r>
    </w:p>
    <w:p w14:paraId="45575D4C" w14:textId="77777777" w:rsidR="00A40EA4" w:rsidRPr="000D2B28" w:rsidRDefault="00A40EA4" w:rsidP="00A40EA4">
      <w:pPr>
        <w:tabs>
          <w:tab w:val="clear" w:pos="1134"/>
        </w:tabs>
        <w:suppressAutoHyphens/>
        <w:snapToGrid w:val="0"/>
        <w:spacing w:before="240"/>
        <w:rPr>
          <w:rFonts w:eastAsia="DengXian" w:cs="Calibri"/>
          <w:lang w:val="es-ES_tradnl"/>
        </w:rPr>
      </w:pPr>
      <w:r w:rsidRPr="000D2B28">
        <w:rPr>
          <w:lang w:val="es-ES_tradnl"/>
        </w:rPr>
        <w:t xml:space="preserve">1.2.2.3 </w:t>
      </w:r>
      <w:r w:rsidRPr="000D2B28">
        <w:rPr>
          <w:lang w:val="es-ES_tradnl"/>
        </w:rPr>
        <w:tab/>
        <w:t>Sistema de trabajo</w:t>
      </w:r>
    </w:p>
    <w:p w14:paraId="43A2F6A3" w14:textId="4CA61D66" w:rsidR="00A40EA4" w:rsidRPr="000D2B28" w:rsidRDefault="00A40EA4" w:rsidP="00A40EA4">
      <w:pPr>
        <w:tabs>
          <w:tab w:val="clear" w:pos="1134"/>
        </w:tabs>
        <w:suppressAutoHyphens/>
        <w:snapToGrid w:val="0"/>
        <w:spacing w:before="240" w:after="240"/>
        <w:ind w:right="-170"/>
        <w:jc w:val="left"/>
        <w:rPr>
          <w:rFonts w:eastAsia="DengXian" w:cs="Calibri"/>
          <w:lang w:val="es-ES_tradnl"/>
        </w:rPr>
      </w:pPr>
      <w:r w:rsidRPr="000D2B28">
        <w:rPr>
          <w:lang w:val="es-ES_tradnl"/>
        </w:rPr>
        <w:t xml:space="preserve">La configuración del sistema de alerta temprana y respuesta ante tifones de China ha adoptado un sistema en virtud del cual el jefe de la administración asume toda la responsabilidad. Los jefes administrativos de los gobiernos locales, los departamentos y los organismos de todos los niveles son los directores </w:t>
      </w:r>
      <w:r w:rsidR="00A14D8C" w:rsidRPr="000D2B28">
        <w:rPr>
          <w:lang w:val="es-ES_tradnl"/>
        </w:rPr>
        <w:t xml:space="preserve">encargados </w:t>
      </w:r>
      <w:r w:rsidRPr="000D2B28">
        <w:rPr>
          <w:lang w:val="es-ES_tradnl"/>
        </w:rPr>
        <w:t xml:space="preserve">de la respuesta a los tifones, y tienen a su cargo el establecimiento de </w:t>
      </w:r>
      <w:r w:rsidR="00525560" w:rsidRPr="000D2B28">
        <w:rPr>
          <w:lang w:val="es-ES_tradnl"/>
        </w:rPr>
        <w:t xml:space="preserve">las </w:t>
      </w:r>
      <w:r w:rsidR="00A14D8C" w:rsidRPr="000D2B28">
        <w:rPr>
          <w:lang w:val="es-ES_tradnl"/>
        </w:rPr>
        <w:t>sedes</w:t>
      </w:r>
      <w:r w:rsidR="00525560" w:rsidRPr="000D2B28">
        <w:rPr>
          <w:lang w:val="es-ES_tradnl"/>
        </w:rPr>
        <w:t xml:space="preserve"> </w:t>
      </w:r>
      <w:r w:rsidRPr="000D2B28">
        <w:rPr>
          <w:lang w:val="es-ES_tradnl"/>
        </w:rPr>
        <w:t xml:space="preserve">locales (o grupos directivos) para la respuesta a los tifones bajo el liderazgo y la orientación de las </w:t>
      </w:r>
      <w:r w:rsidR="001E3B45" w:rsidRPr="000D2B28">
        <w:rPr>
          <w:lang w:val="es-ES_tradnl"/>
        </w:rPr>
        <w:t xml:space="preserve">sedes centrales </w:t>
      </w:r>
      <w:r w:rsidR="003B35ED" w:rsidRPr="000D2B28">
        <w:rPr>
          <w:lang w:val="es-ES_tradnl"/>
        </w:rPr>
        <w:t xml:space="preserve">de nivel </w:t>
      </w:r>
      <w:r w:rsidRPr="000D2B28">
        <w:rPr>
          <w:lang w:val="es-ES_tradnl"/>
        </w:rPr>
        <w:t xml:space="preserve">superior, además de proporcionar liderazgo y orientación generales a las </w:t>
      </w:r>
      <w:r w:rsidR="00A14D8C" w:rsidRPr="000D2B28">
        <w:rPr>
          <w:lang w:val="es-ES_tradnl"/>
        </w:rPr>
        <w:t>sedes</w:t>
      </w:r>
      <w:r w:rsidR="001E3B45" w:rsidRPr="000D2B28">
        <w:rPr>
          <w:lang w:val="es-ES_tradnl"/>
        </w:rPr>
        <w:t xml:space="preserve"> </w:t>
      </w:r>
      <w:r w:rsidRPr="000D2B28">
        <w:rPr>
          <w:lang w:val="es-ES_tradnl"/>
        </w:rPr>
        <w:t xml:space="preserve">locales de modo que lleven a cabo las actividades de respuesta a los tifones en sus esferas de responsabilidad. Bajo la dirección, el mando y la coordinación unificados de la SFCH, las </w:t>
      </w:r>
      <w:r w:rsidR="001E3B45" w:rsidRPr="000D2B28">
        <w:rPr>
          <w:lang w:val="es-ES_tradnl"/>
        </w:rPr>
        <w:t xml:space="preserve">sedes centrales </w:t>
      </w:r>
      <w:r w:rsidRPr="000D2B28">
        <w:rPr>
          <w:lang w:val="es-ES_tradnl"/>
        </w:rPr>
        <w:t xml:space="preserve">(o grupos directivos) de cada nivel ponen en marcha la respuesta a los tifones en todo el país, que está dirigida por el gobierno con fuerzas conjuntas de </w:t>
      </w:r>
      <w:r w:rsidR="001E3B45" w:rsidRPr="000D2B28">
        <w:rPr>
          <w:lang w:val="es-ES_tradnl"/>
        </w:rPr>
        <w:t xml:space="preserve">diversos </w:t>
      </w:r>
      <w:r w:rsidRPr="000D2B28">
        <w:rPr>
          <w:lang w:val="es-ES_tradnl"/>
        </w:rPr>
        <w:t xml:space="preserve">departamentos, la rendición de cuentas asignada a distintos niveles y una amplia participación social. Se ha establecido un sistema de trabajo de alerta temprana y respuesta en caso de tifones bajo la dirección de la SFCH para reforzar y normalizar el sistema de alerta temprana y respuesta en caso de tifones de la SFCH. En caso de emergencia, los departamentos meteorológicos de todos los niveles pueden enviar el informe especial sobre el monitoreo y la predicción de tifones directamente al gobierno local, y las respuestas deben ser organizadas e implementadas con prontitud por su respectiva oficina de control de crecidas y respuesta a tifones tras obtener la aprobación del gobierno. Un equipo de orientación operativa debe ser enviado a </w:t>
      </w:r>
      <w:r w:rsidR="001E3B45" w:rsidRPr="000D2B28">
        <w:rPr>
          <w:lang w:val="es-ES_tradnl"/>
        </w:rPr>
        <w:t xml:space="preserve">la </w:t>
      </w:r>
      <w:r w:rsidRPr="000D2B28">
        <w:rPr>
          <w:lang w:val="es-ES_tradnl"/>
        </w:rPr>
        <w:t>primera línea para guiar las labores de respuesta a los tifones en caso necesario.</w:t>
      </w:r>
    </w:p>
    <w:p w14:paraId="5DDCB6BC" w14:textId="77777777" w:rsidR="00A40EA4" w:rsidRPr="000D2B28" w:rsidRDefault="00A40EA4" w:rsidP="00A40EA4">
      <w:pPr>
        <w:tabs>
          <w:tab w:val="clear" w:pos="1134"/>
        </w:tabs>
        <w:suppressAutoHyphens/>
        <w:snapToGrid w:val="0"/>
        <w:spacing w:before="240"/>
        <w:rPr>
          <w:rFonts w:eastAsia="DengXian" w:cs="Calibri"/>
          <w:lang w:val="es-ES_tradnl"/>
        </w:rPr>
      </w:pPr>
      <w:r w:rsidRPr="000D2B28">
        <w:rPr>
          <w:lang w:val="es-ES_tradnl"/>
        </w:rPr>
        <w:t xml:space="preserve">1.2.3 </w:t>
      </w:r>
      <w:r w:rsidRPr="000D2B28">
        <w:rPr>
          <w:lang w:val="es-ES_tradnl"/>
        </w:rPr>
        <w:tab/>
        <w:t>Sistema de alerta temprana y preparación</w:t>
      </w:r>
    </w:p>
    <w:p w14:paraId="775B3D3C" w14:textId="1455628A" w:rsidR="00A40EA4" w:rsidRPr="000D2B28" w:rsidRDefault="00A40EA4" w:rsidP="00A40EA4">
      <w:pPr>
        <w:tabs>
          <w:tab w:val="clear" w:pos="1134"/>
        </w:tabs>
        <w:suppressAutoHyphens/>
        <w:snapToGrid w:val="0"/>
        <w:spacing w:before="240" w:after="240"/>
        <w:ind w:right="-170"/>
        <w:jc w:val="left"/>
        <w:rPr>
          <w:rFonts w:eastAsia="DengXian" w:cs="Times New Roman"/>
          <w:lang w:val="es-ES_tradnl"/>
        </w:rPr>
      </w:pPr>
      <w:r w:rsidRPr="000D2B28">
        <w:rPr>
          <w:lang w:val="es-ES_tradnl"/>
        </w:rPr>
        <w:t xml:space="preserve">Para reducir al mínimo el número de víctimas y las pérdidas provocadas por los tifones, los gobiernos de todos los niveles, así como los departamentos y organismos pertinentes deben tener en cuenta sus responsabilidades en las labores de respuesta a los tifones y las condiciones prácticas de los proyectos de defensa, </w:t>
      </w:r>
      <w:r w:rsidR="004E47CC" w:rsidRPr="000D2B28">
        <w:rPr>
          <w:lang w:val="es-ES_tradnl"/>
        </w:rPr>
        <w:t>y</w:t>
      </w:r>
      <w:r w:rsidRPr="000D2B28">
        <w:rPr>
          <w:lang w:val="es-ES_tradnl"/>
        </w:rPr>
        <w:t xml:space="preserve"> formular protocolos de respuesta a los tifones</w:t>
      </w:r>
      <w:r w:rsidR="004E47CC" w:rsidRPr="000D2B28">
        <w:rPr>
          <w:lang w:val="es-ES_tradnl"/>
        </w:rPr>
        <w:t xml:space="preserve"> en consecuencia</w:t>
      </w:r>
      <w:r w:rsidRPr="000D2B28">
        <w:rPr>
          <w:lang w:val="es-ES_tradnl"/>
        </w:rPr>
        <w:t xml:space="preserve">. En el Reglamento de la República Popular China sobre Control de Crecidas, se especifican los procedimientos para la elaboración de protocolos de respuesta a los tifones y las responsabilidades de los departamentos y organismos que realizan tareas de respuesta a tifones durante </w:t>
      </w:r>
      <w:r w:rsidR="0004417B" w:rsidRPr="000D2B28">
        <w:rPr>
          <w:lang w:val="es-ES_tradnl"/>
        </w:rPr>
        <w:t xml:space="preserve">la </w:t>
      </w:r>
      <w:r w:rsidRPr="000D2B28">
        <w:rPr>
          <w:lang w:val="es-ES_tradnl"/>
        </w:rPr>
        <w:t>elaboración</w:t>
      </w:r>
      <w:r w:rsidR="0004417B" w:rsidRPr="000D2B28">
        <w:rPr>
          <w:lang w:val="es-ES_tradnl"/>
        </w:rPr>
        <w:t xml:space="preserve"> de dichos protocolos</w:t>
      </w:r>
      <w:r w:rsidRPr="000D2B28">
        <w:rPr>
          <w:lang w:val="es-ES_tradnl"/>
        </w:rPr>
        <w:t>. E</w:t>
      </w:r>
      <w:r w:rsidR="0004417B" w:rsidRPr="000D2B28">
        <w:rPr>
          <w:lang w:val="es-ES_tradnl"/>
        </w:rPr>
        <w:t>n e</w:t>
      </w:r>
      <w:r w:rsidRPr="000D2B28">
        <w:rPr>
          <w:lang w:val="es-ES_tradnl"/>
        </w:rPr>
        <w:t>l reglamento</w:t>
      </w:r>
      <w:r w:rsidR="00FC72EC" w:rsidRPr="000D2B28">
        <w:rPr>
          <w:lang w:val="es-ES_tradnl"/>
        </w:rPr>
        <w:t>,</w:t>
      </w:r>
      <w:r w:rsidRPr="000D2B28">
        <w:rPr>
          <w:lang w:val="es-ES_tradnl"/>
        </w:rPr>
        <w:t xml:space="preserve"> </w:t>
      </w:r>
      <w:r w:rsidR="0004417B" w:rsidRPr="000D2B28">
        <w:rPr>
          <w:lang w:val="es-ES_tradnl"/>
        </w:rPr>
        <w:t xml:space="preserve">se </w:t>
      </w:r>
      <w:r w:rsidRPr="000D2B28">
        <w:rPr>
          <w:lang w:val="es-ES_tradnl"/>
        </w:rPr>
        <w:t>establece</w:t>
      </w:r>
      <w:r w:rsidR="0004417B" w:rsidRPr="000D2B28">
        <w:rPr>
          <w:lang w:val="es-ES_tradnl"/>
        </w:rPr>
        <w:t>n</w:t>
      </w:r>
      <w:r w:rsidRPr="000D2B28">
        <w:rPr>
          <w:lang w:val="es-ES_tradnl"/>
        </w:rPr>
        <w:t xml:space="preserve"> además las responsabilidades jurídicas de quienes no elaboren ni ejecuten los planes conforme a los requisitos.</w:t>
      </w:r>
    </w:p>
    <w:p w14:paraId="02491911" w14:textId="71E7D2DF" w:rsidR="00A40EA4" w:rsidRPr="000D2B28" w:rsidRDefault="00A40EA4" w:rsidP="00A40EA4">
      <w:pPr>
        <w:tabs>
          <w:tab w:val="clear" w:pos="1134"/>
        </w:tabs>
        <w:suppressAutoHyphens/>
        <w:snapToGrid w:val="0"/>
        <w:spacing w:before="240" w:after="240"/>
        <w:ind w:right="-170"/>
        <w:jc w:val="left"/>
        <w:rPr>
          <w:rFonts w:eastAsia="DengXian" w:cs="Calibri"/>
          <w:lang w:val="es-ES_tradnl"/>
        </w:rPr>
      </w:pPr>
      <w:r w:rsidRPr="000D2B28">
        <w:rPr>
          <w:lang w:val="es-ES_tradnl"/>
        </w:rPr>
        <w:t>Un protocolo completo debe incluir: el sistema organizativo (dirección, enlace de emergencia y organismos de operación), la prevención y los avisos (señal, clasificación y principales protocolos de defensa), la respuesta de emergencia (</w:t>
      </w:r>
      <w:r w:rsidR="0004417B" w:rsidRPr="000D2B28">
        <w:rPr>
          <w:lang w:val="es-ES_tradnl"/>
        </w:rPr>
        <w:t xml:space="preserve">clasificación </w:t>
      </w:r>
      <w:r w:rsidRPr="000D2B28">
        <w:rPr>
          <w:lang w:val="es-ES_tradnl"/>
        </w:rPr>
        <w:t xml:space="preserve">y acción, medidas, divulgación de información y respuestas finales), la gestión posterior al desastre (asistencia, suministro de materiales, reconstrucción, seguros e indemnizaciones, investigación y resumen), la preparación en caso de emergencias (comunicación e información, emergencia y rescate, garantía profesional, seguridad y atención médica, material y financiera, preparación para la movilización social), la supervisión y la gestión (intercambio de información pública, formación, </w:t>
      </w:r>
      <w:r w:rsidR="00504E80" w:rsidRPr="000D2B28">
        <w:rPr>
          <w:lang w:val="es-ES_tradnl"/>
        </w:rPr>
        <w:t>puestas en prácti</w:t>
      </w:r>
      <w:r w:rsidR="00626542" w:rsidRPr="000D2B28">
        <w:rPr>
          <w:lang w:val="es-ES_tradnl"/>
        </w:rPr>
        <w:t>c</w:t>
      </w:r>
      <w:r w:rsidR="00504E80" w:rsidRPr="000D2B28">
        <w:rPr>
          <w:lang w:val="es-ES_tradnl"/>
        </w:rPr>
        <w:t>a</w:t>
      </w:r>
      <w:r w:rsidRPr="000D2B28">
        <w:rPr>
          <w:lang w:val="es-ES_tradnl"/>
        </w:rPr>
        <w:t xml:space="preserve">, recompensas y castigos, y gestión de protocolos). </w:t>
      </w:r>
      <w:r w:rsidR="0004417B" w:rsidRPr="000D2B28">
        <w:rPr>
          <w:lang w:val="es-ES_tradnl"/>
        </w:rPr>
        <w:t xml:space="preserve">A </w:t>
      </w:r>
      <w:r w:rsidRPr="000D2B28">
        <w:rPr>
          <w:lang w:val="es-ES_tradnl"/>
        </w:rPr>
        <w:t>continuación</w:t>
      </w:r>
      <w:r w:rsidR="00FC72EC" w:rsidRPr="000D2B28">
        <w:rPr>
          <w:lang w:val="es-ES_tradnl"/>
        </w:rPr>
        <w:t>,</w:t>
      </w:r>
      <w:r w:rsidRPr="000D2B28">
        <w:rPr>
          <w:lang w:val="es-ES_tradnl"/>
        </w:rPr>
        <w:t xml:space="preserve"> se resumen algunos de los elementos centrales del protocolo</w:t>
      </w:r>
      <w:r w:rsidR="0004417B" w:rsidRPr="000D2B28">
        <w:rPr>
          <w:lang w:val="es-ES_tradnl"/>
        </w:rPr>
        <w:t xml:space="preserve"> que combinan la alerta temprana y la respuesta a los tifones</w:t>
      </w:r>
      <w:r w:rsidRPr="000D2B28">
        <w:rPr>
          <w:lang w:val="es-ES_tradnl"/>
        </w:rPr>
        <w:t>.</w:t>
      </w:r>
    </w:p>
    <w:p w14:paraId="495354CD" w14:textId="77777777" w:rsidR="00A40EA4" w:rsidRPr="000D2B28" w:rsidRDefault="00A40EA4" w:rsidP="00A40EA4">
      <w:pPr>
        <w:tabs>
          <w:tab w:val="clear" w:pos="1134"/>
        </w:tabs>
        <w:suppressAutoHyphens/>
        <w:snapToGrid w:val="0"/>
        <w:spacing w:before="240"/>
        <w:rPr>
          <w:rFonts w:eastAsia="DengXian" w:cs="Calibri"/>
          <w:lang w:val="es-ES_tradnl"/>
        </w:rPr>
      </w:pPr>
      <w:r w:rsidRPr="000D2B28">
        <w:rPr>
          <w:lang w:val="es-ES_tradnl"/>
        </w:rPr>
        <w:t xml:space="preserve">1.2.3.1 </w:t>
      </w:r>
      <w:r w:rsidRPr="000D2B28">
        <w:rPr>
          <w:lang w:val="es-ES_tradnl"/>
        </w:rPr>
        <w:tab/>
        <w:t>Señales de alerta temprana</w:t>
      </w:r>
    </w:p>
    <w:p w14:paraId="1CE91C16" w14:textId="2C2C7E70" w:rsidR="00A40EA4" w:rsidRPr="000D2B28" w:rsidRDefault="00A40EA4" w:rsidP="00A40EA4">
      <w:pPr>
        <w:tabs>
          <w:tab w:val="clear" w:pos="1134"/>
        </w:tabs>
        <w:suppressAutoHyphens/>
        <w:snapToGrid w:val="0"/>
        <w:spacing w:before="240" w:after="240"/>
        <w:ind w:right="-170"/>
        <w:jc w:val="left"/>
        <w:rPr>
          <w:rFonts w:eastAsia="DengXian" w:cs="Calibri"/>
          <w:lang w:val="es-ES_tradnl"/>
        </w:rPr>
      </w:pPr>
      <w:r w:rsidRPr="000D2B28">
        <w:rPr>
          <w:lang w:val="es-ES_tradnl"/>
        </w:rPr>
        <w:lastRenderedPageBreak/>
        <w:t xml:space="preserve">El Centro Meteorológico Nacional de la CMA determina las zonas de aviso </w:t>
      </w:r>
      <w:r w:rsidR="00EE6B0E" w:rsidRPr="000D2B28">
        <w:rPr>
          <w:lang w:val="es-ES_tradnl"/>
        </w:rPr>
        <w:t xml:space="preserve">para las siguientes </w:t>
      </w:r>
      <w:r w:rsidRPr="000D2B28">
        <w:rPr>
          <w:lang w:val="es-ES_tradnl"/>
        </w:rPr>
        <w:t xml:space="preserve">24 y 48 horas (los tifones situados en esta zona de aviso tocarán tierra o afectarán a China continental en 24 o 48 horas) en función de las características climáticas de los tifones que afectan al país. En la práctica, la CMA realiza un monitoreo riguroso y proporciona predicciones continuas de tifones en el noroeste del océano Pacífico (incluido el mar de China meridional). Cuando un tifón </w:t>
      </w:r>
      <w:r w:rsidR="00EE6B0E" w:rsidRPr="000D2B28">
        <w:rPr>
          <w:lang w:val="es-ES_tradnl"/>
        </w:rPr>
        <w:t xml:space="preserve">ingresa </w:t>
      </w:r>
      <w:r w:rsidRPr="000D2B28">
        <w:rPr>
          <w:lang w:val="es-ES_tradnl"/>
        </w:rPr>
        <w:t xml:space="preserve">o se prevé que </w:t>
      </w:r>
      <w:r w:rsidR="00EE6B0E" w:rsidRPr="000D2B28">
        <w:rPr>
          <w:lang w:val="es-ES_tradnl"/>
        </w:rPr>
        <w:t xml:space="preserve">ingresará </w:t>
      </w:r>
      <w:r w:rsidRPr="000D2B28">
        <w:rPr>
          <w:lang w:val="es-ES_tradnl"/>
        </w:rPr>
        <w:t>en la zona de aviso y tiene o se prevé que tendrá un impacto inminente en China (continental) (con fuertes vientos, lluvias torrenciales y crecidas, mareas de tormenta e inundaciones), la CMA utiliza la plataforma nacional de publicación de información sobre desastres de emergencia para emitir avisos de tifón e informar sin demora a la SFCH.</w:t>
      </w:r>
      <w:bookmarkStart w:id="123" w:name="OLE_LINK1"/>
      <w:bookmarkEnd w:id="123"/>
    </w:p>
    <w:p w14:paraId="35E739C8" w14:textId="134331DD" w:rsidR="00A40EA4" w:rsidRPr="000D2B28" w:rsidRDefault="00A40EA4" w:rsidP="00A40EA4">
      <w:pPr>
        <w:tabs>
          <w:tab w:val="clear" w:pos="1134"/>
        </w:tabs>
        <w:suppressAutoHyphens/>
        <w:snapToGrid w:val="0"/>
        <w:spacing w:before="240" w:after="240"/>
        <w:ind w:right="-170"/>
        <w:jc w:val="left"/>
        <w:rPr>
          <w:rFonts w:eastAsia="DengXian" w:cs="Times New Roman"/>
          <w:lang w:val="es-ES_tradnl"/>
        </w:rPr>
      </w:pPr>
      <w:r w:rsidRPr="000D2B28">
        <w:rPr>
          <w:lang w:val="es-ES_tradnl"/>
        </w:rPr>
        <w:t xml:space="preserve">Por lo general, los avisos se dividen en cuatro niveles en función del posible peligro, la urgencia y las actividades del tifón: nivel IV (general), nivel III (grave), nivel II (violento) y nivel I (extremadamente violento), </w:t>
      </w:r>
      <w:r w:rsidR="00504E80" w:rsidRPr="000D2B28">
        <w:rPr>
          <w:lang w:val="es-ES_tradnl"/>
        </w:rPr>
        <w:t xml:space="preserve">y se etiquetan </w:t>
      </w:r>
      <w:r w:rsidRPr="000D2B28">
        <w:rPr>
          <w:lang w:val="es-ES_tradnl"/>
        </w:rPr>
        <w:t xml:space="preserve">con colores </w:t>
      </w:r>
      <w:r w:rsidR="00EE6B0E" w:rsidRPr="000D2B28">
        <w:rPr>
          <w:lang w:val="es-ES_tradnl"/>
        </w:rPr>
        <w:t xml:space="preserve">como </w:t>
      </w:r>
      <w:r w:rsidRPr="000D2B28">
        <w:rPr>
          <w:lang w:val="es-ES_tradnl"/>
        </w:rPr>
        <w:t xml:space="preserve">"aviso azul", "aviso amarillo", "aviso </w:t>
      </w:r>
      <w:r w:rsidR="00E433AE" w:rsidRPr="000D2B28">
        <w:rPr>
          <w:lang w:val="es-ES_tradnl"/>
        </w:rPr>
        <w:t>naranja</w:t>
      </w:r>
      <w:r w:rsidRPr="000D2B28">
        <w:rPr>
          <w:lang w:val="es-ES_tradnl"/>
        </w:rPr>
        <w:t xml:space="preserve">" y "aviso rojo", respectivamente, </w:t>
      </w:r>
      <w:r w:rsidR="00EE6B0E" w:rsidRPr="000D2B28">
        <w:rPr>
          <w:lang w:val="es-ES_tradnl"/>
        </w:rPr>
        <w:t xml:space="preserve">según </w:t>
      </w:r>
      <w:r w:rsidRPr="000D2B28">
        <w:rPr>
          <w:lang w:val="es-ES_tradnl"/>
        </w:rPr>
        <w:t>se indica en la figura 1.2-1.</w:t>
      </w:r>
      <w:bookmarkStart w:id="124" w:name="_Int_Ix0ocUbl"/>
      <w:bookmarkEnd w:id="124"/>
    </w:p>
    <w:p w14:paraId="02A07392" w14:textId="6AF16135" w:rsidR="00A40EA4" w:rsidRPr="000D2B28" w:rsidRDefault="00857127" w:rsidP="00A40EA4">
      <w:pPr>
        <w:tabs>
          <w:tab w:val="clear" w:pos="1134"/>
        </w:tabs>
        <w:suppressAutoHyphens/>
        <w:snapToGrid w:val="0"/>
        <w:spacing w:before="240"/>
        <w:jc w:val="center"/>
        <w:rPr>
          <w:rFonts w:ascii="Calibri" w:eastAsia="DengXian" w:hAnsi="Calibri" w:cs="Calibri"/>
          <w:sz w:val="24"/>
          <w:szCs w:val="24"/>
          <w:lang w:val="es-ES_tradnl" w:eastAsia="zh-CN"/>
        </w:rPr>
      </w:pPr>
      <w:r w:rsidRPr="000E4631">
        <w:rPr>
          <w:rFonts w:ascii="Calibri" w:eastAsia="DengXian" w:hAnsi="Calibri" w:cs="Calibri"/>
          <w:noProof/>
          <w:sz w:val="24"/>
          <w:szCs w:val="24"/>
          <w:lang w:eastAsia="zh-CN"/>
        </w:rPr>
        <w:drawing>
          <wp:inline distT="0" distB="0" distL="0" distR="0" wp14:anchorId="492B1E32" wp14:editId="16324C64">
            <wp:extent cx="5918400" cy="1396800"/>
            <wp:effectExtent l="0" t="0" r="635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18400" cy="1396800"/>
                    </a:xfrm>
                    <a:prstGeom prst="rect">
                      <a:avLst/>
                    </a:prstGeom>
                    <a:noFill/>
                    <a:ln>
                      <a:noFill/>
                    </a:ln>
                    <a:effectLst/>
                  </pic:spPr>
                </pic:pic>
              </a:graphicData>
            </a:graphic>
          </wp:inline>
        </w:drawing>
      </w:r>
    </w:p>
    <w:p w14:paraId="607E4735" w14:textId="542FE62F" w:rsidR="00A40EA4" w:rsidRPr="000D2B28" w:rsidRDefault="00A40EA4" w:rsidP="00A40EA4">
      <w:pPr>
        <w:tabs>
          <w:tab w:val="clear" w:pos="1134"/>
        </w:tabs>
        <w:suppressAutoHyphens/>
        <w:snapToGrid w:val="0"/>
        <w:spacing w:before="240"/>
        <w:ind w:left="1287" w:right="567" w:hanging="720"/>
        <w:jc w:val="center"/>
        <w:rPr>
          <w:rFonts w:eastAsia="DengXian" w:cs="Times New Roman"/>
          <w:b/>
          <w:bCs/>
          <w:sz w:val="18"/>
          <w:szCs w:val="18"/>
          <w:lang w:val="es-ES_tradnl"/>
        </w:rPr>
      </w:pPr>
      <w:r w:rsidRPr="000D2B28">
        <w:rPr>
          <w:b/>
          <w:bCs/>
          <w:lang w:val="es-ES_tradnl"/>
        </w:rPr>
        <w:t xml:space="preserve">Figura 1.2-1. Señales de aviso de tifón por colores (avisos azul, amarillo, </w:t>
      </w:r>
      <w:r w:rsidR="00E433AE" w:rsidRPr="000D2B28">
        <w:rPr>
          <w:b/>
          <w:bCs/>
          <w:lang w:val="es-ES_tradnl"/>
        </w:rPr>
        <w:t xml:space="preserve">naranja </w:t>
      </w:r>
      <w:r w:rsidRPr="000D2B28">
        <w:rPr>
          <w:b/>
          <w:bCs/>
          <w:lang w:val="es-ES_tradnl"/>
        </w:rPr>
        <w:t>y rojo)</w:t>
      </w:r>
    </w:p>
    <w:p w14:paraId="677EABAC" w14:textId="77777777" w:rsidR="00A40EA4" w:rsidRPr="000D2B28" w:rsidRDefault="00A40EA4" w:rsidP="00A40EA4">
      <w:pPr>
        <w:numPr>
          <w:ilvl w:val="0"/>
          <w:numId w:val="18"/>
        </w:numPr>
        <w:tabs>
          <w:tab w:val="clear" w:pos="1134"/>
        </w:tabs>
        <w:suppressAutoHyphens/>
        <w:snapToGrid w:val="0"/>
        <w:spacing w:before="240" w:after="240"/>
        <w:ind w:left="1134" w:right="-170" w:hanging="567"/>
        <w:jc w:val="left"/>
        <w:rPr>
          <w:rFonts w:eastAsia="DengXian" w:cs="Calibri"/>
          <w:lang w:val="es-ES_tradnl"/>
        </w:rPr>
      </w:pPr>
      <w:r w:rsidRPr="000D2B28">
        <w:rPr>
          <w:lang w:val="es-ES_tradnl"/>
        </w:rPr>
        <w:t>Aviso azul de tifón: nivel IV. Es probable que el tifón afecte o haya afectado a la zona en un plazo de 24 horas, con una fuerza media del viento en las zonas costeras o continentales igual o superior a 6, o ráfagas de viento iguales o superiores a 8, que probablemente persistan.</w:t>
      </w:r>
      <w:bookmarkStart w:id="125" w:name="_Hlk113460395"/>
      <w:bookmarkEnd w:id="125"/>
    </w:p>
    <w:p w14:paraId="018CDA27" w14:textId="77777777" w:rsidR="00A40EA4" w:rsidRPr="000D2B28" w:rsidRDefault="00A40EA4" w:rsidP="00A40EA4">
      <w:pPr>
        <w:numPr>
          <w:ilvl w:val="0"/>
          <w:numId w:val="18"/>
        </w:numPr>
        <w:tabs>
          <w:tab w:val="clear" w:pos="1134"/>
        </w:tabs>
        <w:suppressAutoHyphens/>
        <w:snapToGrid w:val="0"/>
        <w:spacing w:before="240" w:after="240"/>
        <w:ind w:left="1134" w:right="-170" w:hanging="567"/>
        <w:jc w:val="left"/>
        <w:rPr>
          <w:rFonts w:eastAsia="DengXian" w:cs="Calibri"/>
          <w:lang w:val="es-ES_tradnl"/>
        </w:rPr>
      </w:pPr>
      <w:r w:rsidRPr="000D2B28">
        <w:rPr>
          <w:lang w:val="es-ES_tradnl"/>
        </w:rPr>
        <w:t>Aviso amarillo de tifón: nivel III. Es probable que el tifón afecte o haya afectado a la zona en un plazo de 24 horas, con una fuerza media del viento en las zonas costeras o continentales igual o superior a 8, o ráfagas de viento iguales o superiores a 10, que probablemente persistan.</w:t>
      </w:r>
    </w:p>
    <w:p w14:paraId="1399B687" w14:textId="77777777" w:rsidR="00A40EA4" w:rsidRPr="000D2B28" w:rsidRDefault="00A40EA4" w:rsidP="00A40EA4">
      <w:pPr>
        <w:numPr>
          <w:ilvl w:val="0"/>
          <w:numId w:val="18"/>
        </w:numPr>
        <w:tabs>
          <w:tab w:val="clear" w:pos="1134"/>
        </w:tabs>
        <w:suppressAutoHyphens/>
        <w:snapToGrid w:val="0"/>
        <w:spacing w:before="240" w:after="240"/>
        <w:ind w:left="1134" w:right="-170" w:hanging="567"/>
        <w:jc w:val="left"/>
        <w:rPr>
          <w:rFonts w:eastAsia="DengXian" w:cs="Calibri"/>
          <w:lang w:val="es-ES_tradnl"/>
        </w:rPr>
      </w:pPr>
      <w:r w:rsidRPr="000D2B28">
        <w:rPr>
          <w:lang w:val="es-ES_tradnl"/>
        </w:rPr>
        <w:t>Aviso naranja de tifón: nivel II. Es probable que el tifón afecte o haya afectado a la zona en un plazo de 12 horas, con una fuerza media del viento en las zonas costeras o continentales igual o superior a 10, o ráfagas de viento iguales o superiores a 12, que probablemente persistan.</w:t>
      </w:r>
    </w:p>
    <w:p w14:paraId="0AFC20E7" w14:textId="77777777" w:rsidR="00A40EA4" w:rsidRPr="000D2B28" w:rsidRDefault="00A40EA4" w:rsidP="00A40EA4">
      <w:pPr>
        <w:numPr>
          <w:ilvl w:val="0"/>
          <w:numId w:val="18"/>
        </w:numPr>
        <w:tabs>
          <w:tab w:val="clear" w:pos="1134"/>
        </w:tabs>
        <w:suppressAutoHyphens/>
        <w:snapToGrid w:val="0"/>
        <w:spacing w:before="240" w:after="240"/>
        <w:ind w:left="1134" w:right="-170" w:hanging="567"/>
        <w:jc w:val="left"/>
        <w:rPr>
          <w:rFonts w:ascii="Calibri" w:eastAsia="DengXian" w:hAnsi="Calibri" w:cs="Calibri"/>
          <w:sz w:val="24"/>
          <w:szCs w:val="24"/>
          <w:lang w:val="es-ES_tradnl"/>
        </w:rPr>
      </w:pPr>
      <w:r w:rsidRPr="000D2B28">
        <w:rPr>
          <w:lang w:val="es-ES_tradnl"/>
        </w:rPr>
        <w:t>Aviso rojo de tifón: nivel I. Es probable que el tifón afecte o haya afectado a la zona en un plazo de 6 horas, con una fuerza media del viento en las zonas costeras o continentales igual o superior a 12, o ráfagas de viento iguales o superiores a 14, que probablemente persistan.</w:t>
      </w:r>
    </w:p>
    <w:p w14:paraId="05870451" w14:textId="77777777" w:rsidR="00A40EA4" w:rsidRPr="000D2B28" w:rsidRDefault="00A40EA4" w:rsidP="00A40EA4">
      <w:pPr>
        <w:tabs>
          <w:tab w:val="clear" w:pos="1134"/>
        </w:tabs>
        <w:suppressAutoHyphens/>
        <w:snapToGrid w:val="0"/>
        <w:spacing w:before="240" w:after="240"/>
        <w:ind w:right="-170"/>
        <w:rPr>
          <w:rFonts w:eastAsia="DengXian" w:cs="Calibri"/>
          <w:lang w:val="es-ES_tradnl"/>
        </w:rPr>
      </w:pPr>
      <w:r w:rsidRPr="000D2B28">
        <w:rPr>
          <w:lang w:val="es-ES_tradnl"/>
        </w:rPr>
        <w:t xml:space="preserve">1.2.3.2 </w:t>
      </w:r>
      <w:r w:rsidRPr="000D2B28">
        <w:rPr>
          <w:lang w:val="es-ES_tradnl"/>
        </w:rPr>
        <w:tab/>
        <w:t>Medidas de respuesta</w:t>
      </w:r>
    </w:p>
    <w:p w14:paraId="27BD50B6" w14:textId="495F2A1F" w:rsidR="00A40EA4" w:rsidRPr="000D2B28" w:rsidRDefault="00A40EA4" w:rsidP="00A40EA4">
      <w:pPr>
        <w:tabs>
          <w:tab w:val="clear" w:pos="1134"/>
        </w:tabs>
        <w:suppressAutoHyphens/>
        <w:snapToGrid w:val="0"/>
        <w:spacing w:before="240" w:after="240"/>
        <w:ind w:right="-170"/>
        <w:jc w:val="left"/>
        <w:rPr>
          <w:rFonts w:eastAsia="DengXian" w:cs="Calibri"/>
          <w:lang w:val="es-ES_tradnl"/>
        </w:rPr>
      </w:pPr>
      <w:r w:rsidRPr="000D2B28">
        <w:rPr>
          <w:lang w:val="es-ES_tradnl"/>
        </w:rPr>
        <w:t xml:space="preserve">La SFCH y sus organismos miembros deben analizar el posible impacto de los tifones basándose en las señales de </w:t>
      </w:r>
      <w:r w:rsidR="00142E18" w:rsidRPr="000D2B28">
        <w:rPr>
          <w:lang w:val="es-ES_tradnl"/>
        </w:rPr>
        <w:t xml:space="preserve">alerta </w:t>
      </w:r>
      <w:r w:rsidRPr="000D2B28">
        <w:rPr>
          <w:lang w:val="es-ES_tradnl"/>
        </w:rPr>
        <w:t xml:space="preserve">de tifones y en las características y responsabilidades de sus propios sectores, y deben emitir conjuntamente con la CMA alertas especiales, como las crecidas repentinas y los peligros geológicos, y activar las respuestas de emergencia que correspondan. La respuesta de emergencia también se divide en cuatro niveles (niveles IV, III, II y I en orden </w:t>
      </w:r>
      <w:r w:rsidRPr="000D2B28">
        <w:rPr>
          <w:lang w:val="es-ES_tradnl"/>
        </w:rPr>
        <w:lastRenderedPageBreak/>
        <w:t>ascendente</w:t>
      </w:r>
      <w:r w:rsidR="00142E18" w:rsidRPr="000D2B28">
        <w:rPr>
          <w:lang w:val="es-ES_tradnl"/>
        </w:rPr>
        <w:t xml:space="preserve"> de gravedad</w:t>
      </w:r>
      <w:r w:rsidRPr="000D2B28">
        <w:rPr>
          <w:lang w:val="es-ES_tradnl"/>
        </w:rPr>
        <w:t xml:space="preserve">), que suelen corresponderse con los avisos de cuatro niveles codificados por colores, pero es posible que el nivel de la respuesta no coincida con los niveles de aviso. En la práctica, </w:t>
      </w:r>
      <w:r w:rsidR="000464F6" w:rsidRPr="000D2B28">
        <w:rPr>
          <w:lang w:val="es-ES_tradnl"/>
        </w:rPr>
        <w:t xml:space="preserve">al respetar </w:t>
      </w:r>
      <w:r w:rsidRPr="000D2B28">
        <w:rPr>
          <w:lang w:val="es-ES_tradnl"/>
        </w:rPr>
        <w:t xml:space="preserve">los principios </w:t>
      </w:r>
      <w:r w:rsidR="009D5B1B" w:rsidRPr="000D2B28">
        <w:rPr>
          <w:lang w:val="es-ES_tradnl"/>
        </w:rPr>
        <w:t>“</w:t>
      </w:r>
      <w:r w:rsidRPr="000D2B28">
        <w:rPr>
          <w:lang w:val="es-ES_tradnl"/>
        </w:rPr>
        <w:t xml:space="preserve">orientados a las personas, </w:t>
      </w:r>
      <w:r w:rsidR="0089589C" w:rsidRPr="000D2B28">
        <w:rPr>
          <w:lang w:val="es-ES_tradnl"/>
        </w:rPr>
        <w:t>mejor sobreestimar la situación que no predecirla</w:t>
      </w:r>
      <w:r w:rsidR="009D5B1B" w:rsidRPr="000D2B28">
        <w:rPr>
          <w:lang w:val="es-ES_tradnl"/>
        </w:rPr>
        <w:t>”</w:t>
      </w:r>
      <w:r w:rsidRPr="000D2B28">
        <w:rPr>
          <w:lang w:val="es-ES_tradnl"/>
        </w:rPr>
        <w:t xml:space="preserve">, el nivel de la respuesta suele ser ligeramente superior al nivel del aviso (por ejemplo, iniciar una respuesta de nivel I al recibir un aviso de nivel II). Además, cuando la crecida se estabilice y el peligro haya terminado o se haya eliminado, el Departamento Meteorológico y la </w:t>
      </w:r>
      <w:r w:rsidR="0089589C" w:rsidRPr="000D2B28">
        <w:rPr>
          <w:lang w:val="es-ES_tradnl"/>
        </w:rPr>
        <w:t>sede</w:t>
      </w:r>
      <w:r w:rsidR="000464F6" w:rsidRPr="000D2B28">
        <w:rPr>
          <w:lang w:val="es-ES_tradnl"/>
        </w:rPr>
        <w:t xml:space="preserve"> </w:t>
      </w:r>
      <w:r w:rsidRPr="000D2B28">
        <w:rPr>
          <w:lang w:val="es-ES_tradnl"/>
        </w:rPr>
        <w:t>pertinente quitarán la alerta de tifón y el estado de respuesta de emergencia de acuerdo con los resultados de la consulta. A continuación se enumeran las medidas de respuesta para el nivel I:</w:t>
      </w:r>
    </w:p>
    <w:p w14:paraId="24CE1792" w14:textId="69DB4B1A" w:rsidR="00A40EA4" w:rsidRPr="000D2B28" w:rsidRDefault="00A40EA4" w:rsidP="00A40EA4">
      <w:pPr>
        <w:numPr>
          <w:ilvl w:val="0"/>
          <w:numId w:val="19"/>
        </w:numPr>
        <w:tabs>
          <w:tab w:val="clear" w:pos="1134"/>
        </w:tabs>
        <w:suppressAutoHyphens/>
        <w:snapToGrid w:val="0"/>
        <w:spacing w:before="240" w:after="240"/>
        <w:ind w:left="1134" w:right="-170" w:hanging="567"/>
        <w:jc w:val="left"/>
        <w:rPr>
          <w:rFonts w:eastAsia="DengXian" w:cs="Calibri"/>
          <w:lang w:val="es-ES_tradnl"/>
        </w:rPr>
      </w:pPr>
      <w:r w:rsidRPr="000D2B28">
        <w:rPr>
          <w:lang w:val="es-ES_tradnl"/>
        </w:rPr>
        <w:t xml:space="preserve">SFCH: El </w:t>
      </w:r>
      <w:r w:rsidR="00F94C70" w:rsidRPr="000D2B28">
        <w:rPr>
          <w:lang w:val="es-ES_tradnl"/>
        </w:rPr>
        <w:t xml:space="preserve">director </w:t>
      </w:r>
      <w:r w:rsidRPr="000D2B28">
        <w:rPr>
          <w:lang w:val="es-ES_tradnl"/>
        </w:rPr>
        <w:t xml:space="preserve">general debe presidir la reunión nacional extraordinaria sobre el tifón, a la que deben asistir los jefes de las </w:t>
      </w:r>
      <w:r w:rsidR="000464F6" w:rsidRPr="000D2B28">
        <w:rPr>
          <w:lang w:val="es-ES_tradnl"/>
        </w:rPr>
        <w:t xml:space="preserve">sedes </w:t>
      </w:r>
      <w:r w:rsidRPr="000D2B28">
        <w:rPr>
          <w:lang w:val="es-ES_tradnl"/>
        </w:rPr>
        <w:t xml:space="preserve">y adoptar disposiciones de emergencia para la respuesta al tifón. </w:t>
      </w:r>
      <w:r w:rsidR="000464F6" w:rsidRPr="000D2B28">
        <w:rPr>
          <w:lang w:val="es-ES_tradnl"/>
        </w:rPr>
        <w:t xml:space="preserve">Deben </w:t>
      </w:r>
      <w:r w:rsidRPr="000D2B28">
        <w:rPr>
          <w:lang w:val="es-ES_tradnl"/>
        </w:rPr>
        <w:t>fortalecerse las orientaciones sobre la respuesta. El principal dirigente del Consejo de Estado debe brindar un discurso televisado para movilizar a militares y civiles en la lucha contra el desastre.</w:t>
      </w:r>
    </w:p>
    <w:p w14:paraId="116AF5C6" w14:textId="265B35E2" w:rsidR="00A40EA4" w:rsidRPr="000D2B28" w:rsidRDefault="000464F6" w:rsidP="00A40EA4">
      <w:pPr>
        <w:numPr>
          <w:ilvl w:val="0"/>
          <w:numId w:val="19"/>
        </w:numPr>
        <w:tabs>
          <w:tab w:val="clear" w:pos="1134"/>
        </w:tabs>
        <w:suppressAutoHyphens/>
        <w:snapToGrid w:val="0"/>
        <w:spacing w:before="240" w:after="240"/>
        <w:ind w:left="1134" w:right="-170" w:hanging="567"/>
        <w:jc w:val="left"/>
        <w:rPr>
          <w:rFonts w:eastAsia="DengXian" w:cs="Calibri"/>
          <w:lang w:val="es-ES_tradnl"/>
        </w:rPr>
      </w:pPr>
      <w:r w:rsidRPr="000D2B28">
        <w:rPr>
          <w:lang w:val="es-ES_tradnl"/>
        </w:rPr>
        <w:t xml:space="preserve">Sedes </w:t>
      </w:r>
      <w:r w:rsidR="00F94C70" w:rsidRPr="000D2B28">
        <w:rPr>
          <w:lang w:val="es-ES_tradnl"/>
        </w:rPr>
        <w:t xml:space="preserve">de </w:t>
      </w:r>
      <w:r w:rsidR="00A40EA4" w:rsidRPr="000D2B28">
        <w:rPr>
          <w:lang w:val="es-ES_tradnl"/>
        </w:rPr>
        <w:t xml:space="preserve">todos los niveles: El jefe de las </w:t>
      </w:r>
      <w:r w:rsidRPr="000D2B28">
        <w:rPr>
          <w:lang w:val="es-ES_tradnl"/>
        </w:rPr>
        <w:t xml:space="preserve">sedes </w:t>
      </w:r>
      <w:r w:rsidR="00A40EA4" w:rsidRPr="000D2B28">
        <w:rPr>
          <w:lang w:val="es-ES_tradnl"/>
        </w:rPr>
        <w:t xml:space="preserve">debe </w:t>
      </w:r>
      <w:r w:rsidR="00F94C70" w:rsidRPr="000D2B28">
        <w:rPr>
          <w:lang w:val="es-ES_tradnl"/>
        </w:rPr>
        <w:t xml:space="preserve">asumir </w:t>
      </w:r>
      <w:r w:rsidR="00A40EA4" w:rsidRPr="000D2B28">
        <w:rPr>
          <w:lang w:val="es-ES_tradnl"/>
        </w:rPr>
        <w:t>el mando y aplicar con prontitud todas las medidas de respuesta y rescate en caso de tifón. Las posibles condiciones peligrosas deben subsanarse de forma oportuna y hay que hacer todo lo posible para proteger la vida y los bienes de las personas.</w:t>
      </w:r>
    </w:p>
    <w:p w14:paraId="4F6371D3" w14:textId="00CCE355" w:rsidR="00A40EA4" w:rsidRPr="000D2B28" w:rsidRDefault="00A40EA4" w:rsidP="00A40EA4">
      <w:pPr>
        <w:numPr>
          <w:ilvl w:val="0"/>
          <w:numId w:val="19"/>
        </w:numPr>
        <w:tabs>
          <w:tab w:val="clear" w:pos="1134"/>
        </w:tabs>
        <w:suppressAutoHyphens/>
        <w:snapToGrid w:val="0"/>
        <w:spacing w:before="240" w:after="240"/>
        <w:ind w:left="1134" w:right="-170" w:hanging="567"/>
        <w:jc w:val="left"/>
        <w:rPr>
          <w:rFonts w:eastAsia="DengXian" w:cs="Calibri"/>
          <w:lang w:val="es-ES_tradnl"/>
        </w:rPr>
      </w:pPr>
      <w:r w:rsidRPr="000D2B28">
        <w:rPr>
          <w:lang w:val="es-ES_tradnl"/>
        </w:rPr>
        <w:t xml:space="preserve">Organismos miembros de las </w:t>
      </w:r>
      <w:r w:rsidR="000464F6" w:rsidRPr="000D2B28">
        <w:rPr>
          <w:lang w:val="es-ES_tradnl"/>
        </w:rPr>
        <w:t xml:space="preserve">sedes </w:t>
      </w:r>
      <w:r w:rsidR="00F94C70" w:rsidRPr="000D2B28">
        <w:rPr>
          <w:lang w:val="es-ES_tradnl"/>
        </w:rPr>
        <w:t xml:space="preserve">de </w:t>
      </w:r>
      <w:r w:rsidRPr="000D2B28">
        <w:rPr>
          <w:lang w:val="es-ES_tradnl"/>
        </w:rPr>
        <w:t>todos los niveles: Los principales dirigentes deben organizar y solicitar al sistema o al sector correspondiente que trabajen a pleno rendimiento en la respuesta y el rescate en caso de tifón, y deben velar por que se apliquen las medidas de respuesta.</w:t>
      </w:r>
    </w:p>
    <w:p w14:paraId="35129963" w14:textId="4644A582" w:rsidR="00A40EA4" w:rsidRPr="000D2B28" w:rsidRDefault="00A40EA4" w:rsidP="00A40EA4">
      <w:pPr>
        <w:numPr>
          <w:ilvl w:val="0"/>
          <w:numId w:val="19"/>
        </w:numPr>
        <w:tabs>
          <w:tab w:val="clear" w:pos="1134"/>
        </w:tabs>
        <w:suppressAutoHyphens/>
        <w:snapToGrid w:val="0"/>
        <w:spacing w:before="240" w:after="240"/>
        <w:ind w:left="1134" w:right="-170" w:hanging="567"/>
        <w:jc w:val="left"/>
        <w:rPr>
          <w:rFonts w:eastAsia="DengXian" w:cs="Times New Roman"/>
          <w:lang w:val="es-ES_tradnl"/>
        </w:rPr>
      </w:pPr>
      <w:r w:rsidRPr="000D2B28">
        <w:rPr>
          <w:lang w:val="es-ES_tradnl"/>
        </w:rPr>
        <w:t xml:space="preserve">Organismos de respuesta a tifones en todos los niveles y organismos de respuesta a emergencias pertinentes: Todas las medidas de respuesta deben aplicarse según la puesta en marcha centralizada de la </w:t>
      </w:r>
      <w:r w:rsidR="00571DE6" w:rsidRPr="000D2B28">
        <w:rPr>
          <w:lang w:val="es-ES_tradnl"/>
        </w:rPr>
        <w:t xml:space="preserve">sede </w:t>
      </w:r>
      <w:r w:rsidRPr="000D2B28">
        <w:rPr>
          <w:lang w:val="es-ES_tradnl"/>
        </w:rPr>
        <w:t xml:space="preserve">central. Hay que recordar a la población que compruebe si se aplican las medidas de autoprotección. Deben suspenderse las clases o adoptarse otras medidas de protección específicas para los centros de enseñanza primaria y secundaria (incluidos los institutos, los centros de enseñanza secundaria técnica y los centros de formación profesional y técnica), los </w:t>
      </w:r>
      <w:r w:rsidR="00571DE6" w:rsidRPr="000D2B28">
        <w:rPr>
          <w:lang w:val="es-ES_tradnl"/>
        </w:rPr>
        <w:t>centros de enseñanza preescolar</w:t>
      </w:r>
      <w:r w:rsidRPr="000D2B28">
        <w:rPr>
          <w:lang w:val="es-ES_tradnl"/>
        </w:rPr>
        <w:t xml:space="preserve"> y </w:t>
      </w:r>
      <w:r w:rsidR="00571DE6" w:rsidRPr="000D2B28">
        <w:rPr>
          <w:lang w:val="es-ES_tradnl"/>
        </w:rPr>
        <w:t xml:space="preserve">las instituciones </w:t>
      </w:r>
      <w:r w:rsidRPr="000D2B28">
        <w:rPr>
          <w:lang w:val="es-ES_tradnl"/>
        </w:rPr>
        <w:t xml:space="preserve">afines. La producción, el trabajo y los negocios deben suspenderse según proceda para las empresas e instituciones distintas de los organismos gubernamentales, </w:t>
      </w:r>
      <w:r w:rsidR="008E77AC" w:rsidRPr="000D2B28">
        <w:rPr>
          <w:lang w:val="es-ES_tradnl"/>
        </w:rPr>
        <w:t xml:space="preserve">y de </w:t>
      </w:r>
      <w:r w:rsidRPr="000D2B28">
        <w:rPr>
          <w:lang w:val="es-ES_tradnl"/>
        </w:rPr>
        <w:t>las empresas y las instituciones públicas que estén directamente relacionadas con el aseguramiento del funcionamiento social.</w:t>
      </w:r>
      <w:bookmarkStart w:id="126" w:name="OLE_LINK2"/>
    </w:p>
    <w:p w14:paraId="25933226" w14:textId="673FC65C" w:rsidR="00A40EA4" w:rsidRPr="000D2B28" w:rsidRDefault="00A40EA4" w:rsidP="00A40EA4">
      <w:pPr>
        <w:numPr>
          <w:ilvl w:val="0"/>
          <w:numId w:val="19"/>
        </w:numPr>
        <w:tabs>
          <w:tab w:val="clear" w:pos="1134"/>
        </w:tabs>
        <w:suppressAutoHyphens/>
        <w:snapToGrid w:val="0"/>
        <w:spacing w:before="240" w:after="240"/>
        <w:ind w:left="1134" w:right="-170" w:hanging="567"/>
        <w:jc w:val="left"/>
        <w:rPr>
          <w:rFonts w:eastAsia="DengXian" w:cs="Calibri"/>
          <w:lang w:val="es-ES_tradnl"/>
        </w:rPr>
      </w:pPr>
      <w:r w:rsidRPr="000D2B28">
        <w:rPr>
          <w:lang w:val="es-ES_tradnl"/>
        </w:rPr>
        <w:t xml:space="preserve">Todos los equipos de rescate profesionales deben declarar el estado de emergencia, despejar los drenajes y las carreteras, y realizar reparaciones de emergencia lo antes posible. Todas las instituciones encargadas de los materiales de emergencia deben </w:t>
      </w:r>
      <w:r w:rsidR="00571DE6" w:rsidRPr="000D2B28">
        <w:rPr>
          <w:lang w:val="es-ES_tradnl"/>
        </w:rPr>
        <w:t>garantizar la</w:t>
      </w:r>
      <w:r w:rsidRPr="000D2B28">
        <w:rPr>
          <w:lang w:val="es-ES_tradnl"/>
        </w:rPr>
        <w:t xml:space="preserve"> respuesta ante un tifón.</w:t>
      </w:r>
      <w:bookmarkEnd w:id="126"/>
    </w:p>
    <w:p w14:paraId="1AF7A4B6" w14:textId="0BC95D66" w:rsidR="00A40EA4" w:rsidRPr="000D2B28" w:rsidRDefault="00A40EA4" w:rsidP="00A40EA4">
      <w:pPr>
        <w:numPr>
          <w:ilvl w:val="0"/>
          <w:numId w:val="19"/>
        </w:numPr>
        <w:tabs>
          <w:tab w:val="clear" w:pos="1134"/>
        </w:tabs>
        <w:suppressAutoHyphens/>
        <w:snapToGrid w:val="0"/>
        <w:spacing w:before="240" w:after="240"/>
        <w:ind w:left="1134" w:right="-170" w:hanging="567"/>
        <w:jc w:val="left"/>
        <w:rPr>
          <w:rFonts w:eastAsia="DengXian" w:cs="Calibri"/>
          <w:lang w:val="es-ES_tradnl"/>
        </w:rPr>
      </w:pPr>
      <w:r w:rsidRPr="000D2B28">
        <w:rPr>
          <w:lang w:val="es-ES_tradnl"/>
        </w:rPr>
        <w:t xml:space="preserve">Los militares y la policía armada deben llevar a cabo las tareas de rescate y socorro de acuerdo con las instrucciones de las </w:t>
      </w:r>
      <w:r w:rsidR="00571DE6" w:rsidRPr="000D2B28">
        <w:rPr>
          <w:lang w:val="es-ES_tradnl"/>
        </w:rPr>
        <w:t>sedes</w:t>
      </w:r>
      <w:r w:rsidRPr="000D2B28">
        <w:rPr>
          <w:lang w:val="es-ES_tradnl"/>
        </w:rPr>
        <w:t>.</w:t>
      </w:r>
    </w:p>
    <w:p w14:paraId="2976A9D8" w14:textId="77777777" w:rsidR="00A40EA4" w:rsidRPr="000D2B28" w:rsidRDefault="00A40EA4" w:rsidP="00A40EA4">
      <w:pPr>
        <w:numPr>
          <w:ilvl w:val="0"/>
          <w:numId w:val="19"/>
        </w:numPr>
        <w:tabs>
          <w:tab w:val="clear" w:pos="1134"/>
        </w:tabs>
        <w:suppressAutoHyphens/>
        <w:snapToGrid w:val="0"/>
        <w:spacing w:before="240" w:after="240"/>
        <w:ind w:left="1134" w:right="-170" w:hanging="567"/>
        <w:jc w:val="left"/>
        <w:rPr>
          <w:rFonts w:eastAsia="DengXian" w:cs="Times New Roman"/>
          <w:lang w:val="es-ES_tradnl"/>
        </w:rPr>
      </w:pPr>
      <w:r w:rsidRPr="000D2B28">
        <w:rPr>
          <w:lang w:val="es-ES_tradnl"/>
        </w:rPr>
        <w:t>Los medios de comunicación y las instituciones de gestión de grandes pantallas en espacios públicos deben estar preparadas para colocar alertas relacionadas con el tifón, consejos de seguridad y avisos de emergencia en cualquier momento. Los operadores de telecomunicaciones deben ayudar a difundir la información mencionada a través de SMS.</w:t>
      </w:r>
    </w:p>
    <w:p w14:paraId="485E8122" w14:textId="77777777" w:rsidR="00A40EA4" w:rsidRPr="000D2B28" w:rsidRDefault="00A40EA4" w:rsidP="00A40EA4">
      <w:pPr>
        <w:pStyle w:val="WMOIndent1"/>
        <w:tabs>
          <w:tab w:val="clear" w:pos="567"/>
          <w:tab w:val="left" w:pos="1134"/>
        </w:tabs>
        <w:ind w:left="0" w:firstLine="0"/>
        <w:rPr>
          <w:b/>
          <w:bCs/>
          <w:i/>
          <w:iCs/>
        </w:rPr>
      </w:pPr>
      <w:r w:rsidRPr="000D2B28">
        <w:rPr>
          <w:b/>
          <w:bCs/>
          <w:i/>
          <w:iCs/>
        </w:rPr>
        <w:t>1.2.4</w:t>
      </w:r>
      <w:r w:rsidRPr="000D2B28">
        <w:t xml:space="preserve"> </w:t>
      </w:r>
      <w:r w:rsidRPr="000D2B28">
        <w:tab/>
      </w:r>
      <w:r w:rsidRPr="000D2B28">
        <w:rPr>
          <w:b/>
          <w:bCs/>
          <w:i/>
          <w:iCs/>
        </w:rPr>
        <w:t>Sistema de aseguramiento de la información</w:t>
      </w:r>
    </w:p>
    <w:p w14:paraId="6C8CE1FF" w14:textId="424C16FA" w:rsidR="00A40EA4" w:rsidRPr="000D2B28" w:rsidRDefault="00A40EA4" w:rsidP="00A40EA4">
      <w:pPr>
        <w:tabs>
          <w:tab w:val="clear" w:pos="1134"/>
        </w:tabs>
        <w:suppressAutoHyphens/>
        <w:snapToGrid w:val="0"/>
        <w:spacing w:before="240" w:after="240"/>
        <w:ind w:right="-170"/>
        <w:jc w:val="left"/>
        <w:rPr>
          <w:rFonts w:eastAsia="DengXian" w:cs="Calibri"/>
          <w:lang w:val="es-ES_tradnl"/>
        </w:rPr>
      </w:pPr>
      <w:r w:rsidRPr="000D2B28">
        <w:rPr>
          <w:lang w:val="es-ES_tradnl"/>
        </w:rPr>
        <w:t xml:space="preserve">El sistema de aseguramiento de la información se compone de sistemas de recopilación de información, difusión de información, apoyo a </w:t>
      </w:r>
      <w:r w:rsidR="00F94C70" w:rsidRPr="000D2B28">
        <w:rPr>
          <w:lang w:val="es-ES_tradnl"/>
        </w:rPr>
        <w:t>las</w:t>
      </w:r>
      <w:r w:rsidRPr="000D2B28">
        <w:rPr>
          <w:lang w:val="es-ES_tradnl"/>
        </w:rPr>
        <w:t xml:space="preserve"> decisiones y conferencias de</w:t>
      </w:r>
      <w:r w:rsidR="00111C5F" w:rsidRPr="000D2B28">
        <w:rPr>
          <w:lang w:val="es-ES_tradnl"/>
        </w:rPr>
        <w:t>l puesto de</w:t>
      </w:r>
      <w:r w:rsidRPr="000D2B28">
        <w:rPr>
          <w:lang w:val="es-ES_tradnl"/>
        </w:rPr>
        <w:t xml:space="preserve"> </w:t>
      </w:r>
      <w:r w:rsidRPr="000D2B28">
        <w:rPr>
          <w:lang w:val="es-ES_tradnl"/>
        </w:rPr>
        <w:lastRenderedPageBreak/>
        <w:t>mando, que pueden recopilar y transmitir información en tiempo real sobre el viento, las precipitaciones y las crecidas provocadas por el tifón, y ejecutar algunas funciones, como la gestión digital de malecones, estaciones de bombeo, instalaciones de terraplenes, proyectos vulnerables y secciones de proyectos, así como materiales de respuesta a crecidas y tifones, monitoreo por video de los principales lugares y períodos de respuesta a crecidas y tifones, y conferencias y mando remotos en las que participan varios departamentos. El sistema garantiza actualizaciones en tiempo real sobre el desastre y el envío masivo inmediato de información sobre la respuesta al tifón.</w:t>
      </w:r>
    </w:p>
    <w:p w14:paraId="73C6DC02" w14:textId="77777777" w:rsidR="00A40EA4" w:rsidRPr="000D2B28" w:rsidRDefault="00A40EA4" w:rsidP="00A40EA4">
      <w:pPr>
        <w:tabs>
          <w:tab w:val="clear" w:pos="1134"/>
        </w:tabs>
        <w:suppressAutoHyphens/>
        <w:snapToGrid w:val="0"/>
        <w:spacing w:before="240"/>
        <w:rPr>
          <w:rFonts w:eastAsia="DengXian" w:cs="Calibri"/>
          <w:lang w:val="es-ES_tradnl"/>
        </w:rPr>
      </w:pPr>
      <w:r w:rsidRPr="000D2B28">
        <w:rPr>
          <w:lang w:val="es-ES_tradnl"/>
        </w:rPr>
        <w:t xml:space="preserve">1.2.4.1 </w:t>
      </w:r>
      <w:r w:rsidRPr="000D2B28">
        <w:rPr>
          <w:lang w:val="es-ES_tradnl"/>
        </w:rPr>
        <w:tab/>
        <w:t>Sistema de recopilación de información</w:t>
      </w:r>
    </w:p>
    <w:p w14:paraId="2EF339FB" w14:textId="35546F40" w:rsidR="00A40EA4" w:rsidRPr="000D2B28" w:rsidRDefault="00A40EA4" w:rsidP="00A40EA4">
      <w:pPr>
        <w:tabs>
          <w:tab w:val="clear" w:pos="1134"/>
        </w:tabs>
        <w:suppressAutoHyphens/>
        <w:snapToGrid w:val="0"/>
        <w:spacing w:before="240" w:after="240"/>
        <w:ind w:right="-170"/>
        <w:jc w:val="left"/>
        <w:rPr>
          <w:rFonts w:eastAsia="DengXian" w:cs="Calibri"/>
          <w:lang w:val="es-ES_tradnl"/>
        </w:rPr>
      </w:pPr>
      <w:r w:rsidRPr="000D2B28">
        <w:rPr>
          <w:lang w:val="es-ES_tradnl"/>
        </w:rPr>
        <w:t xml:space="preserve">El sistema de recopilación de información integra datos en tiempo real sobre tifones y los factores de peligro que los acompañan y que pueden provocar desastres, como el viento, la lluvia y las mareas. El sistema también monitorea los cambios en el peligro o el desastre de las infraestructuras de control de crecidas (malecones, terraplenes, compuertas de bombeo, entre otros) de la SFCH y sus organismos miembros, el </w:t>
      </w:r>
      <w:r w:rsidR="00073549" w:rsidRPr="000D2B28">
        <w:rPr>
          <w:lang w:val="es-ES_tradnl"/>
        </w:rPr>
        <w:t xml:space="preserve">acopio </w:t>
      </w:r>
      <w:r w:rsidRPr="000D2B28">
        <w:rPr>
          <w:lang w:val="es-ES_tradnl"/>
        </w:rPr>
        <w:t>de materiales de respuesta a tifones y el envío de personal de respuesta a tifones.</w:t>
      </w:r>
    </w:p>
    <w:p w14:paraId="44041266" w14:textId="77777777" w:rsidR="00A40EA4" w:rsidRPr="000D2B28" w:rsidRDefault="00A40EA4" w:rsidP="00A40EA4">
      <w:pPr>
        <w:tabs>
          <w:tab w:val="clear" w:pos="1134"/>
        </w:tabs>
        <w:suppressAutoHyphens/>
        <w:snapToGrid w:val="0"/>
        <w:spacing w:before="240" w:after="240"/>
        <w:jc w:val="left"/>
        <w:rPr>
          <w:rFonts w:eastAsia="DengXian" w:cs="Calibri"/>
          <w:lang w:val="es-ES_tradnl"/>
        </w:rPr>
      </w:pPr>
      <w:r w:rsidRPr="000D2B28">
        <w:rPr>
          <w:lang w:val="es-ES_tradnl"/>
        </w:rPr>
        <w:t xml:space="preserve">1.2.4.2 </w:t>
      </w:r>
      <w:r w:rsidRPr="000D2B28">
        <w:rPr>
          <w:lang w:val="es-ES_tradnl"/>
        </w:rPr>
        <w:tab/>
        <w:t>Sistema de difusión de información</w:t>
      </w:r>
    </w:p>
    <w:p w14:paraId="6B42A014" w14:textId="2EDE6899" w:rsidR="00A40EA4" w:rsidRPr="000D2B28" w:rsidRDefault="00A40EA4" w:rsidP="00A40EA4">
      <w:pPr>
        <w:tabs>
          <w:tab w:val="clear" w:pos="1134"/>
        </w:tabs>
        <w:suppressAutoHyphens/>
        <w:snapToGrid w:val="0"/>
        <w:spacing w:before="240" w:after="240"/>
        <w:ind w:right="-170"/>
        <w:jc w:val="left"/>
        <w:rPr>
          <w:rFonts w:eastAsia="DengXian" w:cs="Calibri"/>
          <w:lang w:val="es-ES_tradnl"/>
        </w:rPr>
      </w:pPr>
      <w:r w:rsidRPr="000D2B28">
        <w:rPr>
          <w:lang w:val="es-ES_tradnl"/>
        </w:rPr>
        <w:t xml:space="preserve">Las señales de aviso de tifón se emiten a través del Sistema Nacional de Difusión de Avisos de Emergencia, organizado y coordinado por los departamentos gubernamentales y </w:t>
      </w:r>
      <w:r w:rsidR="002F1AE8" w:rsidRPr="000D2B28">
        <w:rPr>
          <w:lang w:val="es-ES_tradnl"/>
        </w:rPr>
        <w:t xml:space="preserve">creado </w:t>
      </w:r>
      <w:r w:rsidRPr="000D2B28">
        <w:rPr>
          <w:lang w:val="es-ES_tradnl"/>
        </w:rPr>
        <w:t>y gestionado por los departamentos meteorológicos. Este sistema sirve de plataforma autorizada para la recopilación y la distribución de avisos de múltiples tipos de peligros. Está constituido por un centro de difusión a nivel nacional, 31 centros de difusión a nivel provincial, 343 </w:t>
      </w:r>
      <w:r w:rsidR="00F06094" w:rsidRPr="000D2B28">
        <w:rPr>
          <w:lang w:val="es-ES_tradnl"/>
        </w:rPr>
        <w:t xml:space="preserve">organismos </w:t>
      </w:r>
      <w:r w:rsidRPr="000D2B28">
        <w:rPr>
          <w:lang w:val="es-ES_tradnl"/>
        </w:rPr>
        <w:t xml:space="preserve">de difusión a nivel </w:t>
      </w:r>
      <w:proofErr w:type="spellStart"/>
      <w:r w:rsidRPr="000D2B28">
        <w:rPr>
          <w:lang w:val="es-ES_tradnl"/>
        </w:rPr>
        <w:t>prefectural</w:t>
      </w:r>
      <w:proofErr w:type="spellEnd"/>
      <w:r w:rsidRPr="000D2B28">
        <w:rPr>
          <w:lang w:val="es-ES_tradnl"/>
        </w:rPr>
        <w:t xml:space="preserve"> y municipal, y 2</w:t>
      </w:r>
      <w:r w:rsidR="00B212ED" w:rsidRPr="000D2B28">
        <w:rPr>
          <w:lang w:val="es-ES_tradnl"/>
        </w:rPr>
        <w:t> </w:t>
      </w:r>
      <w:r w:rsidRPr="000D2B28">
        <w:rPr>
          <w:lang w:val="es-ES_tradnl"/>
        </w:rPr>
        <w:t>015 </w:t>
      </w:r>
      <w:r w:rsidR="00F06094" w:rsidRPr="000D2B28">
        <w:rPr>
          <w:lang w:val="es-ES_tradnl"/>
        </w:rPr>
        <w:t xml:space="preserve">organismos </w:t>
      </w:r>
      <w:r w:rsidRPr="000D2B28">
        <w:rPr>
          <w:lang w:val="es-ES_tradnl"/>
        </w:rPr>
        <w:t>de difusión a nivel de condado, que están a cargo de la difusión de avisos locales de tifón en todos los niveles de gobierno.</w:t>
      </w:r>
    </w:p>
    <w:p w14:paraId="760414FA" w14:textId="251831C5" w:rsidR="00A40EA4" w:rsidRPr="000D2B28" w:rsidRDefault="00A40EA4" w:rsidP="00A40EA4">
      <w:pPr>
        <w:tabs>
          <w:tab w:val="clear" w:pos="1134"/>
        </w:tabs>
        <w:suppressAutoHyphens/>
        <w:snapToGrid w:val="0"/>
        <w:spacing w:before="240" w:after="240"/>
        <w:ind w:right="-170"/>
        <w:jc w:val="left"/>
        <w:rPr>
          <w:rFonts w:eastAsia="DengXian" w:cs="Calibri"/>
          <w:lang w:val="es-ES_tradnl"/>
        </w:rPr>
      </w:pPr>
      <w:r w:rsidRPr="000D2B28">
        <w:rPr>
          <w:lang w:val="es-ES_tradnl"/>
        </w:rPr>
        <w:t xml:space="preserve">Una vez que se emite la señal de aviso de tifón, las agencias y servicios de los medios de comunicación, como las emisoras y las grandes pantallas de visualización en espacios públicos, deben insertar rápidamente las alertas, los consejos de seguridad y los avisos de emergencia pertinentes. Las cadenas de televisión deben colocar la señal de alerta en un lugar destacado de la pantalla. Los portales web de </w:t>
      </w:r>
      <w:r w:rsidR="00F06094" w:rsidRPr="000D2B28">
        <w:rPr>
          <w:lang w:val="es-ES_tradnl"/>
        </w:rPr>
        <w:t xml:space="preserve">las </w:t>
      </w:r>
      <w:r w:rsidR="00111C5F" w:rsidRPr="000D2B28">
        <w:rPr>
          <w:lang w:val="es-ES_tradnl"/>
        </w:rPr>
        <w:t xml:space="preserve">sedes </w:t>
      </w:r>
      <w:r w:rsidR="00F06094" w:rsidRPr="000D2B28">
        <w:rPr>
          <w:lang w:val="es-ES_tradnl"/>
        </w:rPr>
        <w:t xml:space="preserve">de </w:t>
      </w:r>
      <w:r w:rsidRPr="000D2B28">
        <w:rPr>
          <w:lang w:val="es-ES_tradnl"/>
        </w:rPr>
        <w:t xml:space="preserve">cada nivel y de sus organismos miembros también deben proporcionar el </w:t>
      </w:r>
      <w:r w:rsidR="00F06094" w:rsidRPr="000D2B28">
        <w:rPr>
          <w:lang w:val="es-ES_tradnl"/>
        </w:rPr>
        <w:t xml:space="preserve">informe </w:t>
      </w:r>
      <w:r w:rsidRPr="000D2B28">
        <w:rPr>
          <w:lang w:val="es-ES_tradnl"/>
        </w:rPr>
        <w:t xml:space="preserve">meteorológico, la predicción del tifón, los avisos de crecidas, los boletines de crecidas, el monitoreo de las compuertas, los informes diarios sobre el nivel del agua, los resúmenes informativos sobre el desastre, el seguimiento en tiempo real y otros datos relacionados con el tifón y la respuesta. En los últimos años, se han creado una plataforma de difusión por fax y una plataforma de envío masivo de SMS por teléfono móvil </w:t>
      </w:r>
      <w:r w:rsidR="00F06094" w:rsidRPr="000D2B28">
        <w:rPr>
          <w:lang w:val="es-ES_tradnl"/>
        </w:rPr>
        <w:t>que permite</w:t>
      </w:r>
      <w:r w:rsidR="00973D54" w:rsidRPr="000D2B28">
        <w:rPr>
          <w:lang w:val="es-ES_tradnl"/>
        </w:rPr>
        <w:t>n</w:t>
      </w:r>
      <w:r w:rsidR="00F06094" w:rsidRPr="000D2B28">
        <w:rPr>
          <w:lang w:val="es-ES_tradnl"/>
        </w:rPr>
        <w:t xml:space="preserve"> </w:t>
      </w:r>
      <w:r w:rsidRPr="000D2B28">
        <w:rPr>
          <w:lang w:val="es-ES_tradnl"/>
        </w:rPr>
        <w:t xml:space="preserve">enviar, a través de estos medios, </w:t>
      </w:r>
      <w:r w:rsidR="00F06094" w:rsidRPr="000D2B28">
        <w:rPr>
          <w:lang w:val="es-ES_tradnl"/>
        </w:rPr>
        <w:t xml:space="preserve">a </w:t>
      </w:r>
      <w:r w:rsidRPr="000D2B28">
        <w:rPr>
          <w:lang w:val="es-ES_tradnl"/>
        </w:rPr>
        <w:t xml:space="preserve">todos los niveles de las </w:t>
      </w:r>
      <w:r w:rsidR="00F06094" w:rsidRPr="000D2B28">
        <w:rPr>
          <w:lang w:val="es-ES_tradnl"/>
        </w:rPr>
        <w:t xml:space="preserve">sedes </w:t>
      </w:r>
      <w:r w:rsidRPr="000D2B28">
        <w:rPr>
          <w:lang w:val="es-ES_tradnl"/>
        </w:rPr>
        <w:t>y a sus organismos miembros, señales de avisos y de próximas medidas, como el ascenso o descenso de</w:t>
      </w:r>
      <w:r w:rsidR="00973D54" w:rsidRPr="000D2B28">
        <w:rPr>
          <w:lang w:val="es-ES_tradnl"/>
        </w:rPr>
        <w:t>l</w:t>
      </w:r>
      <w:r w:rsidRPr="000D2B28">
        <w:rPr>
          <w:lang w:val="es-ES_tradnl"/>
        </w:rPr>
        <w:t xml:space="preserve"> nivel </w:t>
      </w:r>
      <w:r w:rsidR="00973D54" w:rsidRPr="000D2B28">
        <w:rPr>
          <w:lang w:val="es-ES_tradnl"/>
        </w:rPr>
        <w:t xml:space="preserve">de los avisos </w:t>
      </w:r>
      <w:r w:rsidRPr="000D2B28">
        <w:rPr>
          <w:lang w:val="es-ES_tradnl"/>
        </w:rPr>
        <w:t>o la anulación de señales de avisos (lo que se denomina "notificación</w:t>
      </w:r>
      <w:r w:rsidR="00707143" w:rsidRPr="000D2B28">
        <w:rPr>
          <w:lang w:val="es-ES_tradnl"/>
        </w:rPr>
        <w:t xml:space="preserve"> previa</w:t>
      </w:r>
      <w:r w:rsidRPr="000D2B28">
        <w:rPr>
          <w:lang w:val="es-ES_tradnl"/>
        </w:rPr>
        <w:t>"). Los operadores de telecomunicaciones deben ayudar a difundir la información mencionada a través de SMS.</w:t>
      </w:r>
    </w:p>
    <w:p w14:paraId="15A5A273" w14:textId="77777777" w:rsidR="00A40EA4" w:rsidRPr="000D2B28" w:rsidRDefault="00A40EA4" w:rsidP="00A40EA4">
      <w:pPr>
        <w:pStyle w:val="WMOIndent1"/>
        <w:tabs>
          <w:tab w:val="clear" w:pos="567"/>
          <w:tab w:val="left" w:pos="1134"/>
        </w:tabs>
        <w:spacing w:after="240"/>
        <w:ind w:left="0" w:firstLine="0"/>
        <w:rPr>
          <w:b/>
          <w:bCs/>
          <w:i/>
          <w:iCs/>
        </w:rPr>
      </w:pPr>
      <w:r w:rsidRPr="000D2B28">
        <w:rPr>
          <w:b/>
          <w:bCs/>
          <w:i/>
          <w:iCs/>
        </w:rPr>
        <w:t>1.2.5</w:t>
      </w:r>
      <w:r w:rsidRPr="000D2B28">
        <w:t xml:space="preserve"> </w:t>
      </w:r>
      <w:r w:rsidRPr="000D2B28">
        <w:tab/>
      </w:r>
      <w:r w:rsidRPr="000D2B28">
        <w:rPr>
          <w:b/>
          <w:bCs/>
          <w:i/>
          <w:iCs/>
        </w:rPr>
        <w:t>Sistema de rescate y socorro</w:t>
      </w:r>
    </w:p>
    <w:p w14:paraId="0E55D159" w14:textId="46B3352F" w:rsidR="00A40EA4" w:rsidRPr="000D2B28" w:rsidRDefault="00A40EA4" w:rsidP="00A40EA4">
      <w:pPr>
        <w:tabs>
          <w:tab w:val="clear" w:pos="1134"/>
        </w:tabs>
        <w:suppressAutoHyphens/>
        <w:snapToGrid w:val="0"/>
        <w:spacing w:before="240" w:after="240"/>
        <w:ind w:right="-170"/>
        <w:jc w:val="left"/>
        <w:rPr>
          <w:rFonts w:eastAsia="DengXian" w:cs="Calibri"/>
          <w:lang w:val="es-ES_tradnl"/>
        </w:rPr>
      </w:pPr>
      <w:r w:rsidRPr="000D2B28">
        <w:rPr>
          <w:lang w:val="es-ES_tradnl"/>
        </w:rPr>
        <w:t xml:space="preserve">Un sistema de rescate y socorro en caso de tifón </w:t>
      </w:r>
      <w:r w:rsidR="00111C5F" w:rsidRPr="000D2B28">
        <w:rPr>
          <w:lang w:val="es-ES_tradnl"/>
        </w:rPr>
        <w:t xml:space="preserve">está compuesto </w:t>
      </w:r>
      <w:r w:rsidRPr="000D2B28">
        <w:rPr>
          <w:lang w:val="es-ES_tradnl"/>
        </w:rPr>
        <w:t xml:space="preserve">principalmente </w:t>
      </w:r>
      <w:r w:rsidR="002465B4" w:rsidRPr="000D2B28">
        <w:rPr>
          <w:lang w:val="es-ES_tradnl"/>
        </w:rPr>
        <w:t>por</w:t>
      </w:r>
      <w:r w:rsidR="00111C5F" w:rsidRPr="000D2B28">
        <w:rPr>
          <w:lang w:val="es-ES_tradnl"/>
        </w:rPr>
        <w:t xml:space="preserve"> </w:t>
      </w:r>
      <w:r w:rsidRPr="000D2B28">
        <w:rPr>
          <w:lang w:val="es-ES_tradnl"/>
        </w:rPr>
        <w:t>materiales de rescate, así como equipos de rescate y socorro. Los materiales de rescate incluyen principalmente más de 30 variedades</w:t>
      </w:r>
      <w:r w:rsidR="00073549" w:rsidRPr="000D2B28">
        <w:rPr>
          <w:lang w:val="es-ES_tradnl"/>
        </w:rPr>
        <w:t xml:space="preserve"> de productos</w:t>
      </w:r>
      <w:r w:rsidRPr="000D2B28">
        <w:rPr>
          <w:lang w:val="es-ES_tradnl"/>
        </w:rPr>
        <w:t xml:space="preserve">; por ejemplo, fardos de paja, sacos tejidos, madera, acero, bloques y piedras, que son almacenados por las </w:t>
      </w:r>
      <w:r w:rsidR="00073549" w:rsidRPr="000D2B28">
        <w:rPr>
          <w:lang w:val="es-ES_tradnl"/>
        </w:rPr>
        <w:t xml:space="preserve">sedes </w:t>
      </w:r>
      <w:r w:rsidRPr="000D2B28">
        <w:rPr>
          <w:lang w:val="es-ES_tradnl"/>
        </w:rPr>
        <w:t xml:space="preserve">de todos los niveles y sus organismos miembros, departamentos, instituciones encargadas de tareas de respuesta a tifones y organizaciones profesionales (incluidas las ONG). Los equipos de rescate y socorro incluyen expertos en rescate muy especializados, como equipos de meteorología, </w:t>
      </w:r>
      <w:r w:rsidR="00111C5F" w:rsidRPr="000D2B28">
        <w:rPr>
          <w:lang w:val="es-ES_tradnl"/>
        </w:rPr>
        <w:t>gestión de los recursos</w:t>
      </w:r>
      <w:r w:rsidR="00073549" w:rsidRPr="000D2B28">
        <w:rPr>
          <w:lang w:val="es-ES_tradnl"/>
        </w:rPr>
        <w:t xml:space="preserve"> hídricos</w:t>
      </w:r>
      <w:r w:rsidRPr="000D2B28">
        <w:rPr>
          <w:lang w:val="es-ES_tradnl"/>
        </w:rPr>
        <w:t xml:space="preserve">, energía eléctrica, ecología, gas, transporte, </w:t>
      </w:r>
      <w:r w:rsidR="00073549" w:rsidRPr="000D2B28">
        <w:rPr>
          <w:lang w:val="es-ES_tradnl"/>
        </w:rPr>
        <w:t>bomberos</w:t>
      </w:r>
      <w:r w:rsidRPr="000D2B28">
        <w:rPr>
          <w:lang w:val="es-ES_tradnl"/>
        </w:rPr>
        <w:t xml:space="preserve">, comunicaciones, protección del medioambiente y bioquímica. Los equipos también incluyen </w:t>
      </w:r>
      <w:r w:rsidR="00073549" w:rsidRPr="000D2B28">
        <w:rPr>
          <w:lang w:val="es-ES_tradnl"/>
        </w:rPr>
        <w:t xml:space="preserve">equipos móviles de </w:t>
      </w:r>
      <w:r w:rsidRPr="000D2B28">
        <w:rPr>
          <w:lang w:val="es-ES_tradnl"/>
        </w:rPr>
        <w:t xml:space="preserve">expertos en rescates, como los del ámbito de la construcción y la industria, militares, policía armada y seguridad pública </w:t>
      </w:r>
      <w:r w:rsidR="00073549" w:rsidRPr="000D2B28">
        <w:rPr>
          <w:lang w:val="es-ES_tradnl"/>
        </w:rPr>
        <w:t xml:space="preserve">dentro de los </w:t>
      </w:r>
      <w:r w:rsidRPr="000D2B28">
        <w:rPr>
          <w:lang w:val="es-ES_tradnl"/>
        </w:rPr>
        <w:t xml:space="preserve">equipos de tareas de rescate. Por otra parte, los departamentos de satélites, asuntos civiles y seguros también deben </w:t>
      </w:r>
      <w:r w:rsidR="00073549" w:rsidRPr="000D2B28">
        <w:rPr>
          <w:lang w:val="es-ES_tradnl"/>
        </w:rPr>
        <w:t xml:space="preserve">conformar </w:t>
      </w:r>
      <w:r w:rsidRPr="000D2B28">
        <w:rPr>
          <w:lang w:val="es-ES_tradnl"/>
        </w:rPr>
        <w:t xml:space="preserve">equipos </w:t>
      </w:r>
      <w:r w:rsidRPr="000D2B28">
        <w:rPr>
          <w:lang w:val="es-ES_tradnl"/>
        </w:rPr>
        <w:lastRenderedPageBreak/>
        <w:t>profesionales de rescate médico, control de enfermedades, asistencia civil y reclamaciones de seguros para proteger al máximo la vida y los bienes de la población.</w:t>
      </w:r>
      <w:bookmarkStart w:id="127" w:name="_Int_3hPFQAiM"/>
      <w:bookmarkStart w:id="128" w:name="_Int_e0S3x1GN"/>
      <w:bookmarkEnd w:id="127"/>
      <w:bookmarkEnd w:id="128"/>
    </w:p>
    <w:p w14:paraId="0D4D0652" w14:textId="77777777" w:rsidR="00A40EA4" w:rsidRPr="000D2B28" w:rsidRDefault="00A40EA4" w:rsidP="00A40EA4">
      <w:pPr>
        <w:tabs>
          <w:tab w:val="clear" w:pos="1134"/>
        </w:tabs>
        <w:suppressAutoHyphens/>
        <w:snapToGrid w:val="0"/>
        <w:spacing w:before="240" w:after="240"/>
        <w:jc w:val="left"/>
        <w:rPr>
          <w:rFonts w:eastAsia="DengXian" w:cs="Calibri"/>
          <w:lang w:val="es-ES_tradnl"/>
        </w:rPr>
      </w:pPr>
      <w:r w:rsidRPr="000D2B28">
        <w:rPr>
          <w:lang w:val="es-ES_tradnl"/>
        </w:rPr>
        <w:t xml:space="preserve">1.2.5.1 </w:t>
      </w:r>
      <w:r w:rsidRPr="000D2B28">
        <w:rPr>
          <w:lang w:val="es-ES_tradnl"/>
        </w:rPr>
        <w:tab/>
        <w:t>Acopio de material</w:t>
      </w:r>
    </w:p>
    <w:p w14:paraId="5EF83A19" w14:textId="77777777" w:rsidR="00A40EA4" w:rsidRPr="000D2B28" w:rsidRDefault="00A40EA4" w:rsidP="00A40EA4">
      <w:pPr>
        <w:tabs>
          <w:tab w:val="clear" w:pos="1134"/>
        </w:tabs>
        <w:suppressAutoHyphens/>
        <w:snapToGrid w:val="0"/>
        <w:spacing w:before="240" w:after="240"/>
        <w:ind w:right="-170"/>
        <w:jc w:val="left"/>
        <w:rPr>
          <w:rFonts w:eastAsia="DengXian" w:cs="Calibri"/>
          <w:lang w:val="es-ES_tradnl"/>
        </w:rPr>
      </w:pPr>
      <w:r w:rsidRPr="000D2B28">
        <w:rPr>
          <w:lang w:val="es-ES_tradnl"/>
        </w:rPr>
        <w:t>Los materiales necesarios para la respuesta en caso de tifón se acopian y se asignan razonablemente según el principio de que las responsabilidades deben asignarse en función de los niveles. En las principales zonas de respuesta al tifón, debe acopiarse cierta cantidad de suministros para casos de emergencia. En el protocolo de respuesta a los tifones, debe figurar una descripción detallada del lugar de almacenamiento, el protocolo de transporte, la información de contacto y el personal encargado de los materiales mencionados.</w:t>
      </w:r>
      <w:bookmarkStart w:id="129" w:name="_Int_ijtSA5B7"/>
      <w:bookmarkEnd w:id="129"/>
    </w:p>
    <w:p w14:paraId="73D9C7C4" w14:textId="77777777" w:rsidR="00A40EA4" w:rsidRPr="000D2B28" w:rsidRDefault="00A40EA4" w:rsidP="00A40EA4">
      <w:pPr>
        <w:tabs>
          <w:tab w:val="clear" w:pos="1134"/>
        </w:tabs>
        <w:suppressAutoHyphens/>
        <w:snapToGrid w:val="0"/>
        <w:spacing w:before="240" w:after="240"/>
        <w:jc w:val="left"/>
        <w:rPr>
          <w:rFonts w:eastAsia="DengXian" w:cs="Calibri"/>
          <w:lang w:val="es-ES_tradnl"/>
        </w:rPr>
      </w:pPr>
      <w:r w:rsidRPr="000D2B28">
        <w:rPr>
          <w:lang w:val="es-ES_tradnl"/>
        </w:rPr>
        <w:t>1.2.5.2</w:t>
      </w:r>
      <w:r w:rsidRPr="000D2B28">
        <w:rPr>
          <w:lang w:val="es-ES_tradnl"/>
        </w:rPr>
        <w:tab/>
        <w:t>Equipos de respuesta de emergencia</w:t>
      </w:r>
    </w:p>
    <w:p w14:paraId="04D19F9F" w14:textId="1711169A" w:rsidR="00A40EA4" w:rsidRPr="000D2B28" w:rsidRDefault="00A40EA4" w:rsidP="00A40EA4">
      <w:pPr>
        <w:tabs>
          <w:tab w:val="clear" w:pos="1134"/>
        </w:tabs>
        <w:suppressAutoHyphens/>
        <w:snapToGrid w:val="0"/>
        <w:spacing w:before="240" w:after="240"/>
        <w:ind w:right="-170"/>
        <w:jc w:val="left"/>
        <w:rPr>
          <w:rFonts w:eastAsia="DengXian" w:cs="Times New Roman"/>
          <w:lang w:val="es-ES_tradnl"/>
        </w:rPr>
      </w:pPr>
      <w:r w:rsidRPr="000D2B28">
        <w:rPr>
          <w:lang w:val="es-ES_tradnl"/>
        </w:rPr>
        <w:t xml:space="preserve">De acuerdo con el principio </w:t>
      </w:r>
      <w:r w:rsidR="007E5367" w:rsidRPr="000D2B28">
        <w:rPr>
          <w:lang w:val="es-ES_tradnl"/>
        </w:rPr>
        <w:t xml:space="preserve">que </w:t>
      </w:r>
      <w:r w:rsidR="009B089C" w:rsidRPr="000D2B28">
        <w:rPr>
          <w:lang w:val="es-ES_tradnl"/>
        </w:rPr>
        <w:t>procura</w:t>
      </w:r>
      <w:r w:rsidR="007E5367" w:rsidRPr="000D2B28">
        <w:rPr>
          <w:lang w:val="es-ES_tradnl"/>
        </w:rPr>
        <w:t xml:space="preserve"> </w:t>
      </w:r>
      <w:r w:rsidRPr="000D2B28">
        <w:rPr>
          <w:lang w:val="es-ES_tradnl"/>
        </w:rPr>
        <w:t>combinar equipos profesionales y equipos civiles, durante las respuestas a tifones en todos los niveles</w:t>
      </w:r>
      <w:r w:rsidR="00063403" w:rsidRPr="000D2B28">
        <w:rPr>
          <w:lang w:val="es-ES_tradnl"/>
        </w:rPr>
        <w:t>,</w:t>
      </w:r>
      <w:r w:rsidRPr="000D2B28">
        <w:rPr>
          <w:lang w:val="es-ES_tradnl"/>
        </w:rPr>
        <w:t xml:space="preserve"> se forma el equipo de respuesta conjunta de </w:t>
      </w:r>
      <w:r w:rsidR="007E5367" w:rsidRPr="000D2B28">
        <w:rPr>
          <w:lang w:val="es-ES_tradnl"/>
        </w:rPr>
        <w:t xml:space="preserve">efectivos </w:t>
      </w:r>
      <w:r w:rsidRPr="000D2B28">
        <w:rPr>
          <w:lang w:val="es-ES_tradnl"/>
        </w:rPr>
        <w:t xml:space="preserve">(policía) y civiles. Los equipos de rescate suelen estar formados por equipos de rescate profesionales de los organismos miembros de las </w:t>
      </w:r>
      <w:r w:rsidR="007E5367" w:rsidRPr="000D2B28">
        <w:rPr>
          <w:lang w:val="es-ES_tradnl"/>
        </w:rPr>
        <w:t>sedes</w:t>
      </w:r>
      <w:r w:rsidRPr="000D2B28">
        <w:rPr>
          <w:lang w:val="es-ES_tradnl"/>
        </w:rPr>
        <w:t>, l</w:t>
      </w:r>
      <w:r w:rsidR="004F0BD3" w:rsidRPr="000D2B28">
        <w:rPr>
          <w:lang w:val="es-ES_tradnl"/>
        </w:rPr>
        <w:t>a</w:t>
      </w:r>
      <w:r w:rsidRPr="000D2B28">
        <w:rPr>
          <w:lang w:val="es-ES_tradnl"/>
        </w:rPr>
        <w:t xml:space="preserve">s </w:t>
      </w:r>
      <w:r w:rsidR="004F0BD3" w:rsidRPr="000D2B28">
        <w:rPr>
          <w:lang w:val="es-ES_tradnl"/>
        </w:rPr>
        <w:t xml:space="preserve">tropas </w:t>
      </w:r>
      <w:r w:rsidRPr="000D2B28">
        <w:rPr>
          <w:lang w:val="es-ES_tradnl"/>
        </w:rPr>
        <w:t xml:space="preserve">residentes, la policía armada, los bomberos y los agentes de seguridad pública. Los equipos deben tener una organización adecuada, flexibilidad en el momento </w:t>
      </w:r>
      <w:r w:rsidR="00973D54" w:rsidRPr="000D2B28">
        <w:rPr>
          <w:lang w:val="es-ES_tradnl"/>
        </w:rPr>
        <w:t>de la movilización</w:t>
      </w:r>
      <w:r w:rsidRPr="000D2B28">
        <w:rPr>
          <w:lang w:val="es-ES_tradnl"/>
        </w:rPr>
        <w:t xml:space="preserve">, obediencia a los mandos y las órdenes </w:t>
      </w:r>
      <w:r w:rsidR="007E5367" w:rsidRPr="000D2B28">
        <w:rPr>
          <w:lang w:val="es-ES_tradnl"/>
        </w:rPr>
        <w:t xml:space="preserve">que exigen </w:t>
      </w:r>
      <w:r w:rsidRPr="000D2B28">
        <w:rPr>
          <w:lang w:val="es-ES_tradnl"/>
        </w:rPr>
        <w:t>medidas rápidas, de modo que sean equipos con una disponibilidad inmediata y la capacidad de luchar y obtener resultados satisfactorios.</w:t>
      </w:r>
      <w:bookmarkStart w:id="130" w:name="_Int_8x0IoSYR"/>
      <w:bookmarkEnd w:id="130"/>
    </w:p>
    <w:p w14:paraId="78E53C26" w14:textId="77777777" w:rsidR="00A40EA4" w:rsidRPr="000D2B28" w:rsidRDefault="00A40EA4" w:rsidP="00A40EA4">
      <w:pPr>
        <w:tabs>
          <w:tab w:val="clear" w:pos="1134"/>
        </w:tabs>
        <w:suppressAutoHyphens/>
        <w:snapToGrid w:val="0"/>
        <w:spacing w:before="240" w:after="240"/>
        <w:jc w:val="left"/>
        <w:rPr>
          <w:rFonts w:eastAsia="DengXian" w:cs="Calibri"/>
          <w:lang w:val="es-ES_tradnl"/>
        </w:rPr>
      </w:pPr>
      <w:r w:rsidRPr="000D2B28">
        <w:rPr>
          <w:lang w:val="es-ES_tradnl"/>
        </w:rPr>
        <w:t xml:space="preserve">1.2.5.3 </w:t>
      </w:r>
      <w:r w:rsidRPr="000D2B28">
        <w:rPr>
          <w:lang w:val="es-ES_tradnl"/>
        </w:rPr>
        <w:tab/>
        <w:t>Socorro en casos de desastre</w:t>
      </w:r>
    </w:p>
    <w:p w14:paraId="0D417026" w14:textId="40AC4B80" w:rsidR="00A40EA4" w:rsidRPr="000D2B28" w:rsidRDefault="00A40EA4" w:rsidP="00A40EA4">
      <w:pPr>
        <w:tabs>
          <w:tab w:val="clear" w:pos="1134"/>
        </w:tabs>
        <w:suppressAutoHyphens/>
        <w:snapToGrid w:val="0"/>
        <w:spacing w:before="240" w:after="240"/>
        <w:ind w:right="-170"/>
        <w:jc w:val="left"/>
        <w:rPr>
          <w:rFonts w:eastAsia="DengXian" w:cs="Calibri"/>
          <w:lang w:val="es-ES_tradnl"/>
        </w:rPr>
      </w:pPr>
      <w:r w:rsidRPr="000D2B28">
        <w:rPr>
          <w:lang w:val="es-ES_tradnl"/>
        </w:rPr>
        <w:t xml:space="preserve">Cuando se producen desastres, como tifones o peligros importantes en los proyectos de ingeniería de respuesta a tifones, la </w:t>
      </w:r>
      <w:r w:rsidR="000C0EA4" w:rsidRPr="000D2B28">
        <w:rPr>
          <w:lang w:val="es-ES_tradnl"/>
        </w:rPr>
        <w:t>sede</w:t>
      </w:r>
      <w:r w:rsidR="007E5367" w:rsidRPr="000D2B28">
        <w:rPr>
          <w:lang w:val="es-ES_tradnl"/>
        </w:rPr>
        <w:t xml:space="preserve"> </w:t>
      </w:r>
      <w:r w:rsidRPr="000D2B28">
        <w:rPr>
          <w:lang w:val="es-ES_tradnl"/>
        </w:rPr>
        <w:t xml:space="preserve">local de respuesta a tifones debe monitorear y hacer un seguimiento rápido del incidente, según su naturaleza, y ponerse en contacto inmediatamente con los departamentos pertinentes; proponer de inmediato medidas pertinentes de emergencia de acuerdo con los protocolos e informar a la </w:t>
      </w:r>
      <w:r w:rsidR="007E5367" w:rsidRPr="000D2B28">
        <w:rPr>
          <w:lang w:val="es-ES_tradnl"/>
        </w:rPr>
        <w:t xml:space="preserve">sede </w:t>
      </w:r>
      <w:r w:rsidRPr="000D2B28">
        <w:rPr>
          <w:lang w:val="es-ES_tradnl"/>
        </w:rPr>
        <w:t xml:space="preserve">del nivel inmediatamente superior; movilizar rápidamente los recursos y los equipos de personal de respuesta al tifón bajo su jurisdicción para poner en marcha una respuesta o un rescate </w:t>
      </w:r>
      <w:r w:rsidRPr="000D2B28">
        <w:rPr>
          <w:i/>
          <w:iCs/>
          <w:lang w:val="es-ES_tradnl"/>
        </w:rPr>
        <w:t>in situ</w:t>
      </w:r>
      <w:r w:rsidRPr="000D2B28">
        <w:rPr>
          <w:lang w:val="es-ES_tradnl"/>
        </w:rPr>
        <w:t>.</w:t>
      </w:r>
    </w:p>
    <w:p w14:paraId="22781C7A" w14:textId="1D8B8654" w:rsidR="00A40EA4" w:rsidRPr="000D2B28" w:rsidRDefault="00A40EA4" w:rsidP="00A40EA4">
      <w:pPr>
        <w:tabs>
          <w:tab w:val="clear" w:pos="1134"/>
        </w:tabs>
        <w:suppressAutoHyphens/>
        <w:snapToGrid w:val="0"/>
        <w:spacing w:before="240" w:after="240"/>
        <w:ind w:right="-170"/>
        <w:jc w:val="left"/>
        <w:rPr>
          <w:rFonts w:eastAsia="DengXian" w:cs="Times New Roman"/>
          <w:lang w:val="es-ES_tradnl"/>
        </w:rPr>
      </w:pPr>
      <w:r w:rsidRPr="000D2B28">
        <w:rPr>
          <w:lang w:val="es-ES_tradnl"/>
        </w:rPr>
        <w:t xml:space="preserve">Al hacer frente a tifones y otros desastres conexos, así como a grandes peligros de ingeniería, todos los organismos miembros deben someterse al mando centralizado de la </w:t>
      </w:r>
      <w:r w:rsidR="007E5367" w:rsidRPr="000D2B28">
        <w:rPr>
          <w:lang w:val="es-ES_tradnl"/>
        </w:rPr>
        <w:t xml:space="preserve">sede central </w:t>
      </w:r>
      <w:r w:rsidRPr="000D2B28">
        <w:rPr>
          <w:lang w:val="es-ES_tradnl"/>
        </w:rPr>
        <w:t xml:space="preserve">y realizar las tareas concretas de acuerdo con la división de responsabilidades, y deberán trabajar de forma solidaria para responder con rapidez y </w:t>
      </w:r>
      <w:r w:rsidR="007E5367" w:rsidRPr="000D2B28">
        <w:rPr>
          <w:lang w:val="es-ES_tradnl"/>
        </w:rPr>
        <w:t>eficiencia</w:t>
      </w:r>
      <w:r w:rsidRPr="000D2B28">
        <w:rPr>
          <w:lang w:val="es-ES_tradnl"/>
        </w:rPr>
        <w:t>. Deben mantenerse la seguridad y el orden en el lugar, así como la estabilidad social local para evitar que se desencadenen desastres secundarios y posteriores y reducir al mínimo las pérdidas.</w:t>
      </w:r>
      <w:bookmarkStart w:id="131" w:name="_Int_fYwRTkFA"/>
      <w:bookmarkEnd w:id="131"/>
    </w:p>
    <w:p w14:paraId="74E93069" w14:textId="77777777" w:rsidR="00A40EA4" w:rsidRPr="000D2B28" w:rsidRDefault="00A40EA4" w:rsidP="00A40EA4">
      <w:pPr>
        <w:tabs>
          <w:tab w:val="clear" w:pos="1134"/>
        </w:tabs>
        <w:suppressAutoHyphens/>
        <w:snapToGrid w:val="0"/>
        <w:spacing w:before="240" w:after="240"/>
        <w:jc w:val="left"/>
        <w:rPr>
          <w:rFonts w:eastAsia="DengXian" w:cs="Calibri"/>
          <w:lang w:val="es-ES_tradnl"/>
        </w:rPr>
      </w:pPr>
      <w:r w:rsidRPr="000D2B28">
        <w:rPr>
          <w:lang w:val="es-ES_tradnl"/>
        </w:rPr>
        <w:t xml:space="preserve">1.2.5.4 </w:t>
      </w:r>
      <w:r w:rsidRPr="000D2B28">
        <w:rPr>
          <w:lang w:val="es-ES_tradnl"/>
        </w:rPr>
        <w:tab/>
        <w:t>Simulacros e inspecciones</w:t>
      </w:r>
    </w:p>
    <w:p w14:paraId="30F31FE9" w14:textId="27E00E78" w:rsidR="00A40EA4" w:rsidRPr="000D2B28" w:rsidRDefault="00A40EA4" w:rsidP="00A40EA4">
      <w:pPr>
        <w:tabs>
          <w:tab w:val="clear" w:pos="1134"/>
        </w:tabs>
        <w:suppressAutoHyphens/>
        <w:snapToGrid w:val="0"/>
        <w:spacing w:before="240"/>
        <w:jc w:val="left"/>
        <w:rPr>
          <w:rFonts w:eastAsia="DengXian" w:cs="Times New Roman"/>
          <w:lang w:val="es-ES_tradnl"/>
        </w:rPr>
      </w:pPr>
      <w:r w:rsidRPr="000D2B28">
        <w:rPr>
          <w:lang w:val="es-ES_tradnl"/>
        </w:rPr>
        <w:t xml:space="preserve">Sobre la base de los principios de "la seguridad ante todo, siempre </w:t>
      </w:r>
      <w:r w:rsidR="008E5177" w:rsidRPr="000D2B28">
        <w:rPr>
          <w:lang w:val="es-ES_tradnl"/>
        </w:rPr>
        <w:t>listos</w:t>
      </w:r>
      <w:r w:rsidRPr="000D2B28">
        <w:rPr>
          <w:lang w:val="es-ES_tradnl"/>
        </w:rPr>
        <w:t>, la prevención en primer lugar, hacer lo mejor</w:t>
      </w:r>
      <w:r w:rsidR="002B4E4A" w:rsidRPr="000D2B28">
        <w:rPr>
          <w:lang w:val="es-ES_tradnl"/>
        </w:rPr>
        <w:t xml:space="preserve"> posible</w:t>
      </w:r>
      <w:r w:rsidRPr="000D2B28">
        <w:rPr>
          <w:lang w:val="es-ES_tradnl"/>
        </w:rPr>
        <w:t xml:space="preserve"> en el rescate de emergencia" en la respuesta a los tifones, las inspecciones </w:t>
      </w:r>
      <w:r w:rsidR="008E5177" w:rsidRPr="000D2B28">
        <w:rPr>
          <w:lang w:val="es-ES_tradnl"/>
        </w:rPr>
        <w:t>evalúan</w:t>
      </w:r>
      <w:r w:rsidRPr="000D2B28">
        <w:rPr>
          <w:lang w:val="es-ES_tradnl"/>
        </w:rPr>
        <w:t xml:space="preserve"> la aplicación de ideas, las disposiciones institucionales y las medidas de respuesta. El objetivo de la inspección es detectar y eliminar los riesgos ocultos de las actividades de respuesta a los tifones para garantizar la seguridad durante la temporada de tifones. Las inspecciones deben poner de relieve los espacios no inspeccionados, los componentes ocultos o deficientes, las causas poco claras de los componentes ocultos o deficientes, las medidas de mejora que no se aplican, las personas con responsabilidades poco claras y los casos en los que no se responsabiliza a la persona a cargo de los incidentes causados por errores humanos. Las inspecciones deben seguir los principios mencionados y llevarse a cabo de forma selectiva e ininterrumpida para supervisar la ejecución de las diversas medidas de control de crecidas y evitar peligros ocultos y accidentes antes de que se produzcan. Las inspecciones de la respuesta a los tifones incluyen la autoinspección de los organismos competentes, las inspecciones de los organismos profesionales y las inspecciones aleatorias de los departamentos de gestión. Asimismo, las inspecciones </w:t>
      </w:r>
      <w:r w:rsidR="008E5177" w:rsidRPr="000D2B28">
        <w:rPr>
          <w:lang w:val="es-ES_tradnl"/>
        </w:rPr>
        <w:t xml:space="preserve">contemplan </w:t>
      </w:r>
      <w:r w:rsidRPr="000D2B28">
        <w:rPr>
          <w:lang w:val="es-ES_tradnl"/>
        </w:rPr>
        <w:lastRenderedPageBreak/>
        <w:t>inspecciones anteriores a los tifones, inspecciones especiales durante los tifones y exámenes tras la rectificación de peligros ocultos.</w:t>
      </w:r>
      <w:bookmarkStart w:id="132" w:name="_Int_u6UFA0oZ"/>
      <w:bookmarkEnd w:id="132"/>
    </w:p>
    <w:p w14:paraId="7A1BF98B" w14:textId="78CB8871" w:rsidR="00A40EA4" w:rsidRPr="000D2B28" w:rsidRDefault="00A40EA4" w:rsidP="00A40EA4">
      <w:pPr>
        <w:tabs>
          <w:tab w:val="clear" w:pos="1134"/>
        </w:tabs>
        <w:suppressAutoHyphens/>
        <w:snapToGrid w:val="0"/>
        <w:spacing w:before="240" w:after="240"/>
        <w:ind w:right="-170"/>
        <w:jc w:val="left"/>
        <w:rPr>
          <w:rFonts w:eastAsia="DengXian" w:cs="Times New Roman"/>
          <w:lang w:val="es-ES_tradnl"/>
        </w:rPr>
      </w:pPr>
      <w:r w:rsidRPr="000D2B28">
        <w:rPr>
          <w:lang w:val="es-ES_tradnl"/>
        </w:rPr>
        <w:t xml:space="preserve">Los simulacros constituyen un medio eficaz para poner a prueba la calidad y la aplicación de los protocolos de respuesta a los tifones y para dar a conocer </w:t>
      </w:r>
      <w:r w:rsidR="00EE2873" w:rsidRPr="000D2B28">
        <w:rPr>
          <w:lang w:val="es-ES_tradnl"/>
        </w:rPr>
        <w:t>dichas</w:t>
      </w:r>
      <w:r w:rsidRPr="000D2B28">
        <w:rPr>
          <w:lang w:val="es-ES_tradnl"/>
        </w:rPr>
        <w:t xml:space="preserve"> respuestas. Las </w:t>
      </w:r>
      <w:r w:rsidR="003A2DF1" w:rsidRPr="000D2B28">
        <w:rPr>
          <w:lang w:val="es-ES_tradnl"/>
        </w:rPr>
        <w:t>sedes</w:t>
      </w:r>
      <w:r w:rsidR="00973D54" w:rsidRPr="000D2B28">
        <w:rPr>
          <w:lang w:val="es-ES_tradnl"/>
        </w:rPr>
        <w:t xml:space="preserve"> </w:t>
      </w:r>
      <w:r w:rsidRPr="000D2B28">
        <w:rPr>
          <w:lang w:val="es-ES_tradnl"/>
        </w:rPr>
        <w:t xml:space="preserve">de respuesta a los tifones </w:t>
      </w:r>
      <w:r w:rsidR="008E5177" w:rsidRPr="000D2B28">
        <w:rPr>
          <w:lang w:val="es-ES_tradnl"/>
        </w:rPr>
        <w:t xml:space="preserve">de </w:t>
      </w:r>
      <w:r w:rsidRPr="000D2B28">
        <w:rPr>
          <w:lang w:val="es-ES_tradnl"/>
        </w:rPr>
        <w:t xml:space="preserve">todos los niveles deben realizar diferentes tipos de simulacros de emergencia de forma habitual, de acuerdo con el protocolo, con la finalidad de probar, mejorar y fortalecer la preparación ante emergencias y las capacidades de respuesta ante emergencias, así como garantizar la pertinencia y la operatividad de los protocolos. Los equipos profesionales de respuesta en caso de emergencia deben realizar anualmente simulacros específicos de respuesta a tifones para los distintos tipos de peligros locales relacionados con los tifones que son propensos a producirse. Los simulacros profesionales realizados conjuntamente por varios departamentos suelen celebrarse una vez cada dos o tres años y son organizados y ejecutados por las </w:t>
      </w:r>
      <w:r w:rsidR="003A2DF1" w:rsidRPr="000D2B28">
        <w:rPr>
          <w:lang w:val="es-ES_tradnl"/>
        </w:rPr>
        <w:t xml:space="preserve">sedes </w:t>
      </w:r>
      <w:r w:rsidRPr="000D2B28">
        <w:rPr>
          <w:lang w:val="es-ES_tradnl"/>
        </w:rPr>
        <w:t xml:space="preserve">de respuesta a tifones </w:t>
      </w:r>
      <w:r w:rsidR="008E5177" w:rsidRPr="000D2B28">
        <w:rPr>
          <w:lang w:val="es-ES_tradnl"/>
        </w:rPr>
        <w:t xml:space="preserve">de </w:t>
      </w:r>
      <w:r w:rsidRPr="000D2B28">
        <w:rPr>
          <w:lang w:val="es-ES_tradnl"/>
        </w:rPr>
        <w:t>todos los niveles.</w:t>
      </w:r>
      <w:bookmarkStart w:id="133" w:name="_Int_tgzBl82U"/>
      <w:bookmarkEnd w:id="133"/>
    </w:p>
    <w:p w14:paraId="1E4149C7" w14:textId="77777777" w:rsidR="00A40EA4" w:rsidRPr="000D2B28" w:rsidRDefault="00A40EA4" w:rsidP="00A40EA4">
      <w:pPr>
        <w:pStyle w:val="WMOIndent1"/>
        <w:tabs>
          <w:tab w:val="clear" w:pos="567"/>
          <w:tab w:val="left" w:pos="1134"/>
        </w:tabs>
        <w:ind w:left="0" w:firstLine="0"/>
        <w:rPr>
          <w:b/>
          <w:bCs/>
          <w:i/>
          <w:iCs/>
        </w:rPr>
      </w:pPr>
      <w:r w:rsidRPr="000D2B28">
        <w:rPr>
          <w:b/>
          <w:bCs/>
          <w:i/>
          <w:iCs/>
        </w:rPr>
        <w:t>1.2.6</w:t>
      </w:r>
      <w:r w:rsidRPr="000D2B28">
        <w:t xml:space="preserve"> </w:t>
      </w:r>
      <w:r w:rsidRPr="000D2B28">
        <w:tab/>
      </w:r>
      <w:r w:rsidRPr="000D2B28">
        <w:rPr>
          <w:b/>
          <w:bCs/>
          <w:i/>
          <w:iCs/>
        </w:rPr>
        <w:t>Observaciones finales</w:t>
      </w:r>
    </w:p>
    <w:p w14:paraId="49B80992" w14:textId="15119439" w:rsidR="00A40EA4" w:rsidRPr="000D2B28" w:rsidRDefault="00A40EA4" w:rsidP="00A40EA4">
      <w:pPr>
        <w:tabs>
          <w:tab w:val="clear" w:pos="1134"/>
        </w:tabs>
        <w:suppressAutoHyphens/>
        <w:snapToGrid w:val="0"/>
        <w:spacing w:before="240" w:after="240"/>
        <w:ind w:right="-170"/>
        <w:jc w:val="left"/>
        <w:rPr>
          <w:rFonts w:eastAsia="DengXian" w:cs="Calibri"/>
          <w:lang w:val="es-ES_tradnl"/>
        </w:rPr>
      </w:pPr>
      <w:r w:rsidRPr="000D2B28">
        <w:rPr>
          <w:lang w:val="es-ES_tradnl"/>
        </w:rPr>
        <w:t xml:space="preserve">Con el desarrollo socioeconómico, por una parte, se han mejorado los medios técnicos de las actividades de respuesta a los tifones y se ha fortalecido la capacidad de respuesta. Por otra parte, la exposición a los tifones y la vulnerabilidad a los desastres han aumentado, especialmente en el contexto del cambio climático, en el que también se ha observado una mayor intensidad de los tifones y una mayor extremidad de los factores causantes de desastres, como las mareas de tormenta. Asimismo, junto con el desarrollo socioeconómico, se han propuesto los </w:t>
      </w:r>
      <w:r w:rsidR="00D91C6F" w:rsidRPr="000D2B28">
        <w:rPr>
          <w:lang w:val="es-ES_tradnl"/>
        </w:rPr>
        <w:t xml:space="preserve">requisitos </w:t>
      </w:r>
      <w:r w:rsidRPr="000D2B28">
        <w:rPr>
          <w:lang w:val="es-ES_tradnl"/>
        </w:rPr>
        <w:t xml:space="preserve">más avanzados y rigurosos para el trabajo de respuesta a los tifones. Por lo tanto, los protocolos de respuesta a los tifones y los sistemas de trabajo </w:t>
      </w:r>
      <w:r w:rsidR="009217BD" w:rsidRPr="000D2B28">
        <w:rPr>
          <w:lang w:val="es-ES_tradnl"/>
        </w:rPr>
        <w:t>deberían mejorar</w:t>
      </w:r>
      <w:r w:rsidR="00102007" w:rsidRPr="000D2B28">
        <w:rPr>
          <w:lang w:val="es-ES_tradnl"/>
        </w:rPr>
        <w:t>se</w:t>
      </w:r>
      <w:r w:rsidR="009217BD" w:rsidRPr="000D2B28">
        <w:rPr>
          <w:lang w:val="es-ES_tradnl"/>
        </w:rPr>
        <w:t xml:space="preserve"> </w:t>
      </w:r>
      <w:r w:rsidR="002B4E4A" w:rsidRPr="000D2B28">
        <w:rPr>
          <w:lang w:val="es-ES_tradnl"/>
        </w:rPr>
        <w:t xml:space="preserve">con </w:t>
      </w:r>
      <w:r w:rsidRPr="000D2B28">
        <w:rPr>
          <w:lang w:val="es-ES_tradnl"/>
        </w:rPr>
        <w:t>la práctica a lo largo de los años.</w:t>
      </w:r>
    </w:p>
    <w:p w14:paraId="3453FB4F" w14:textId="48B8628D" w:rsidR="00A40EA4" w:rsidRPr="000D2B28" w:rsidRDefault="00A40EA4" w:rsidP="00A40EA4">
      <w:pPr>
        <w:tabs>
          <w:tab w:val="clear" w:pos="1134"/>
        </w:tabs>
        <w:suppressAutoHyphens/>
        <w:snapToGrid w:val="0"/>
        <w:spacing w:before="240" w:after="240"/>
        <w:ind w:right="-170"/>
        <w:jc w:val="left"/>
        <w:rPr>
          <w:rFonts w:eastAsia="DengXian" w:cs="Times New Roman"/>
          <w:lang w:val="es-ES_tradnl"/>
        </w:rPr>
      </w:pPr>
      <w:r w:rsidRPr="000D2B28">
        <w:rPr>
          <w:lang w:val="es-ES_tradnl"/>
        </w:rPr>
        <w:t>En la actualidad, sigue habiendo incertidumbres en la</w:t>
      </w:r>
      <w:r w:rsidR="00CA287A" w:rsidRPr="000D2B28">
        <w:rPr>
          <w:lang w:val="es-ES_tradnl"/>
        </w:rPr>
        <w:t>s</w:t>
      </w:r>
      <w:r w:rsidRPr="000D2B28">
        <w:rPr>
          <w:lang w:val="es-ES_tradnl"/>
        </w:rPr>
        <w:t xml:space="preserve"> predicci</w:t>
      </w:r>
      <w:r w:rsidR="00CA287A" w:rsidRPr="000D2B28">
        <w:rPr>
          <w:lang w:val="es-ES_tradnl"/>
        </w:rPr>
        <w:t>o</w:t>
      </w:r>
      <w:r w:rsidRPr="000D2B28">
        <w:rPr>
          <w:lang w:val="es-ES_tradnl"/>
        </w:rPr>
        <w:t>n</w:t>
      </w:r>
      <w:r w:rsidR="00CA287A" w:rsidRPr="000D2B28">
        <w:rPr>
          <w:lang w:val="es-ES_tradnl"/>
        </w:rPr>
        <w:t>es</w:t>
      </w:r>
      <w:r w:rsidRPr="000D2B28">
        <w:rPr>
          <w:lang w:val="es-ES_tradnl"/>
        </w:rPr>
        <w:t xml:space="preserve"> perfeccionada</w:t>
      </w:r>
      <w:r w:rsidR="00CA287A" w:rsidRPr="000D2B28">
        <w:rPr>
          <w:lang w:val="es-ES_tradnl"/>
        </w:rPr>
        <w:t>s</w:t>
      </w:r>
      <w:r w:rsidRPr="000D2B28">
        <w:rPr>
          <w:lang w:val="es-ES_tradnl"/>
        </w:rPr>
        <w:t xml:space="preserve"> de tifones, aunque la predicción de la trayectoria de los tifones ha mejorado notablemente en los últimos años. Las predicciones de la intensidad de los tifones han progresado lentamente en las últimas décadas, y la capacidad de predicciones cuantitativas del viento y la lluvia, así como de su distribución sigue siendo baja. En consecuencia, existe una incertidumbre considerable en cuanto al momento, la intensidad y la zona de las alertas de tifón. Esta incertidumbre debe tenerse en cuenta en la preparación de los protocolos de respuesta a los tifones y en el diseño y la construcción del sistema de trabajo, sobre todo a la hora de abordar ciertas cuestiones, como la normalización de los protocolos y la adaptabilidad de los avisos </w:t>
      </w:r>
      <w:r w:rsidR="003A2DF1" w:rsidRPr="000D2B28">
        <w:rPr>
          <w:lang w:val="es-ES_tradnl"/>
        </w:rPr>
        <w:t xml:space="preserve">en relación con </w:t>
      </w:r>
      <w:r w:rsidR="001934C6" w:rsidRPr="000D2B28">
        <w:rPr>
          <w:lang w:val="es-ES_tradnl"/>
        </w:rPr>
        <w:t xml:space="preserve">las </w:t>
      </w:r>
      <w:r w:rsidRPr="000D2B28">
        <w:rPr>
          <w:lang w:val="es-ES_tradnl"/>
        </w:rPr>
        <w:t>incertidumbres.</w:t>
      </w:r>
    </w:p>
    <w:p w14:paraId="14DCD44D" w14:textId="14EAF6F6" w:rsidR="00A40EA4" w:rsidRPr="000D2B28" w:rsidRDefault="00A40EA4" w:rsidP="00A40EA4">
      <w:pPr>
        <w:tabs>
          <w:tab w:val="clear" w:pos="1134"/>
        </w:tabs>
        <w:suppressAutoHyphens/>
        <w:snapToGrid w:val="0"/>
        <w:spacing w:before="240" w:after="240"/>
        <w:ind w:right="-170"/>
        <w:jc w:val="left"/>
        <w:rPr>
          <w:rFonts w:eastAsia="DengXian" w:cs="Calibri"/>
          <w:lang w:val="es-ES_tradnl"/>
        </w:rPr>
      </w:pPr>
      <w:r w:rsidRPr="000D2B28">
        <w:rPr>
          <w:lang w:val="es-ES_tradnl"/>
        </w:rPr>
        <w:t xml:space="preserve">En los seis componentes de </w:t>
      </w:r>
      <w:r w:rsidR="001934C6" w:rsidRPr="000D2B28">
        <w:rPr>
          <w:lang w:val="es-ES_tradnl"/>
        </w:rPr>
        <w:t xml:space="preserve">la labor de respuesta a los tifones, es decir, </w:t>
      </w:r>
      <w:r w:rsidRPr="000D2B28">
        <w:rPr>
          <w:lang w:val="es-ES_tradnl"/>
        </w:rPr>
        <w:t xml:space="preserve">monitoreo, predicción, prevención, resistencia, rescate y asistencia, el monitoreo y la predicción sirven de base para la prevención. Si la prevención tiene buenos resultados, no habrá desastre o este solo tendrá una </w:t>
      </w:r>
      <w:r w:rsidR="002B4E4A" w:rsidRPr="000D2B28">
        <w:rPr>
          <w:lang w:val="es-ES_tradnl"/>
        </w:rPr>
        <w:t xml:space="preserve">menor </w:t>
      </w:r>
      <w:r w:rsidRPr="000D2B28">
        <w:rPr>
          <w:lang w:val="es-ES_tradnl"/>
        </w:rPr>
        <w:t xml:space="preserve">envergadura. Si falla la prevención, hay que </w:t>
      </w:r>
      <w:r w:rsidR="001934C6" w:rsidRPr="000D2B28">
        <w:rPr>
          <w:lang w:val="es-ES_tradnl"/>
        </w:rPr>
        <w:t>ejecutar</w:t>
      </w:r>
      <w:r w:rsidRPr="000D2B28">
        <w:rPr>
          <w:lang w:val="es-ES_tradnl"/>
        </w:rPr>
        <w:t xml:space="preserve"> los componentes de resistencia, rescate y asistencia. Una buena resistencia facilita el rescate y la asistencia con menores costos; de lo contrario, dificultaría y encarecería el rescate y la asistencia. Por tanto, la resistencia es la clave para el rescate y la asistencia. El medio más eficaz para resistir a un tifón es potenciar los proyectos de ingeniería de respuesta a los tifones. En el futuro, será necesario llevar a cabo una evaluación científicamente fundamentada de la eficacia (seguridad) y del costo de construcción de estos proyectos de ingeniería, especialmente para actualizar las normas de ingeniería y mejorar las instalaciones de ingeniería, así como el modo de trabajo inteligente (señales de aviso de tifones adaptables) ante los cambios en la exposición y la vulnerabilidad a los peligros de tifones en el contexto del cambio climático y el desarrollo socioeconómico.</w:t>
      </w:r>
    </w:p>
    <w:p w14:paraId="76C95633" w14:textId="77777777" w:rsidR="00A40EA4" w:rsidRPr="000D2B28" w:rsidRDefault="00A40EA4" w:rsidP="00A40EA4">
      <w:pPr>
        <w:pStyle w:val="Heading3"/>
        <w:spacing w:before="240" w:after="240"/>
        <w:rPr>
          <w:rFonts w:ascii="Calibri" w:eastAsia="Calibri" w:hAnsi="Calibri" w:cs="Calibri"/>
          <w:sz w:val="24"/>
          <w:szCs w:val="24"/>
        </w:rPr>
      </w:pPr>
      <w:bookmarkStart w:id="134" w:name="_Toc121319329"/>
      <w:bookmarkStart w:id="135" w:name="_Toc121402666"/>
      <w:r w:rsidRPr="000D2B28">
        <w:t>1.3</w:t>
      </w:r>
      <w:r w:rsidRPr="000D2B28">
        <w:tab/>
        <w:t>Cuba: sistema de alerta temprana de ciclones tropicales en Cuba</w:t>
      </w:r>
      <w:bookmarkEnd w:id="134"/>
      <w:bookmarkEnd w:id="135"/>
    </w:p>
    <w:p w14:paraId="24FCE6A1" w14:textId="77777777" w:rsidR="00A40EA4" w:rsidRPr="000D2B28" w:rsidRDefault="00A40EA4" w:rsidP="00A40EA4">
      <w:pPr>
        <w:pStyle w:val="WMOIndent1"/>
        <w:tabs>
          <w:tab w:val="clear" w:pos="567"/>
          <w:tab w:val="left" w:pos="1134"/>
        </w:tabs>
        <w:ind w:left="0" w:firstLine="0"/>
        <w:rPr>
          <w:b/>
          <w:bCs/>
          <w:i/>
          <w:iCs/>
        </w:rPr>
      </w:pPr>
      <w:r w:rsidRPr="000D2B28">
        <w:rPr>
          <w:b/>
          <w:bCs/>
          <w:i/>
          <w:iCs/>
        </w:rPr>
        <w:t>1.3.1</w:t>
      </w:r>
      <w:r w:rsidRPr="000D2B28">
        <w:tab/>
      </w:r>
      <w:r w:rsidRPr="000D2B28">
        <w:rPr>
          <w:b/>
          <w:bCs/>
          <w:i/>
          <w:iCs/>
        </w:rPr>
        <w:t>Introducción</w:t>
      </w:r>
    </w:p>
    <w:p w14:paraId="15286AF5" w14:textId="6427E370" w:rsidR="00A40EA4" w:rsidRPr="000D2B28" w:rsidRDefault="00A40EA4" w:rsidP="00A40EA4">
      <w:pPr>
        <w:tabs>
          <w:tab w:val="clear" w:pos="1134"/>
        </w:tabs>
        <w:snapToGrid w:val="0"/>
        <w:spacing w:before="240" w:after="240"/>
        <w:ind w:right="-170"/>
        <w:jc w:val="left"/>
        <w:rPr>
          <w:rFonts w:cs="Calibri"/>
          <w:lang w:val="es-ES_tradnl"/>
        </w:rPr>
      </w:pPr>
      <w:r w:rsidRPr="000D2B28">
        <w:rPr>
          <w:lang w:val="es-ES_tradnl"/>
        </w:rPr>
        <w:lastRenderedPageBreak/>
        <w:t xml:space="preserve">Debido a la condición insular de Cuba y a su ubicación geográfica en la ruta de la mayoría de los ciclones tropicales que se forman en la cuenca atlántica y el mar Caribe, estos fenómenos hidrometeorológicos representan el mayor peligro </w:t>
      </w:r>
      <w:r w:rsidR="00753608" w:rsidRPr="000D2B28">
        <w:rPr>
          <w:lang w:val="es-ES_tradnl"/>
        </w:rPr>
        <w:t xml:space="preserve">que enfrenta </w:t>
      </w:r>
      <w:r w:rsidRPr="000D2B28">
        <w:rPr>
          <w:lang w:val="es-ES_tradnl"/>
        </w:rPr>
        <w:t>la nación. Sin embargo, en algunos informes oficiales de organismos de Naciones Unidas, se reconoce que Cuba es uno de los países menos vulnerables a estos fenómenos meteorológicos.</w:t>
      </w:r>
    </w:p>
    <w:p w14:paraId="4A9C02E2" w14:textId="0B93C073" w:rsidR="00A40EA4" w:rsidRPr="000D2B28" w:rsidRDefault="00A40EA4" w:rsidP="00A40EA4">
      <w:pPr>
        <w:tabs>
          <w:tab w:val="clear" w:pos="1134"/>
        </w:tabs>
        <w:snapToGrid w:val="0"/>
        <w:spacing w:before="240" w:after="240"/>
        <w:ind w:right="-170"/>
        <w:jc w:val="left"/>
        <w:rPr>
          <w:rFonts w:cs="Calibri"/>
          <w:lang w:val="es-ES_tradnl"/>
        </w:rPr>
      </w:pPr>
      <w:r w:rsidRPr="000D2B28">
        <w:rPr>
          <w:lang w:val="es-ES_tradnl"/>
        </w:rPr>
        <w:t xml:space="preserve">Esto es posible, en gran medida, gracias al sistema de alerta temprana que ha puesto en marcha Cuba desde hace varios años, apoyado por numerosas instituciones nacionales, así como por un eficiente SMN, con una amplia red de monitoreo de estaciones meteorológicas e hidrológicas y radares meteorológicos, que garantizan un monitoreo permanente y avisos oportunos, con enlaces de comunicación </w:t>
      </w:r>
      <w:r w:rsidR="00BD5C2F" w:rsidRPr="000D2B28">
        <w:rPr>
          <w:lang w:val="es-ES_tradnl"/>
        </w:rPr>
        <w:t xml:space="preserve">eficaces </w:t>
      </w:r>
      <w:r w:rsidRPr="000D2B28">
        <w:rPr>
          <w:lang w:val="es-ES_tradnl"/>
        </w:rPr>
        <w:t xml:space="preserve">entre los sistemas de monitoreo y las divisiones de la Defensa Civil, desde el </w:t>
      </w:r>
      <w:r w:rsidR="0057411D" w:rsidRPr="000D2B28">
        <w:rPr>
          <w:lang w:val="es-ES_tradnl"/>
        </w:rPr>
        <w:t xml:space="preserve">ámbito </w:t>
      </w:r>
      <w:r w:rsidRPr="000D2B28">
        <w:rPr>
          <w:lang w:val="es-ES_tradnl"/>
        </w:rPr>
        <w:t>nacional hasta el local.</w:t>
      </w:r>
    </w:p>
    <w:p w14:paraId="5E2775AF" w14:textId="75317E79" w:rsidR="00A40EA4" w:rsidRPr="000D2B28" w:rsidRDefault="00A40EA4" w:rsidP="00A40EA4">
      <w:pPr>
        <w:tabs>
          <w:tab w:val="clear" w:pos="1134"/>
        </w:tabs>
        <w:snapToGrid w:val="0"/>
        <w:spacing w:before="240" w:after="240"/>
        <w:ind w:right="-170"/>
        <w:jc w:val="left"/>
        <w:rPr>
          <w:rFonts w:cs="Times New Roman"/>
          <w:lang w:val="es-ES_tradnl"/>
        </w:rPr>
      </w:pPr>
      <w:r w:rsidRPr="000D2B28">
        <w:rPr>
          <w:lang w:val="es-ES_tradnl"/>
        </w:rPr>
        <w:t xml:space="preserve">La difusión de predicciones y avisos cuenta con la ayuda de un sistema de comunicación </w:t>
      </w:r>
      <w:r w:rsidR="00BD5C2F" w:rsidRPr="000D2B28">
        <w:rPr>
          <w:lang w:val="es-ES_tradnl"/>
        </w:rPr>
        <w:t xml:space="preserve">seguro </w:t>
      </w:r>
      <w:r w:rsidRPr="000D2B28">
        <w:rPr>
          <w:lang w:val="es-ES_tradnl"/>
        </w:rPr>
        <w:t>y la utilización de todos los medios de comunicación de masas, incluidos la radio, la televisión, los periódicos, los recursos alternativos y la población. Se han diseñado planes para las distintas situaciones en función de los escenarios de desastres más probables.</w:t>
      </w:r>
      <w:bookmarkStart w:id="136" w:name="_Int_ndmdNrhD"/>
      <w:bookmarkEnd w:id="136"/>
    </w:p>
    <w:p w14:paraId="2ADAB5C2" w14:textId="25FD5006" w:rsidR="00A40EA4" w:rsidRPr="000D2B28" w:rsidRDefault="00A40EA4" w:rsidP="00A40EA4">
      <w:pPr>
        <w:tabs>
          <w:tab w:val="clear" w:pos="1134"/>
        </w:tabs>
        <w:snapToGrid w:val="0"/>
        <w:spacing w:before="240" w:after="240"/>
        <w:ind w:right="-170"/>
        <w:jc w:val="left"/>
        <w:rPr>
          <w:rFonts w:cs="Calibri"/>
          <w:lang w:val="es-ES_tradnl"/>
        </w:rPr>
      </w:pPr>
      <w:r w:rsidRPr="000D2B28">
        <w:rPr>
          <w:lang w:val="es-ES_tradnl"/>
        </w:rPr>
        <w:t xml:space="preserve">Todos los recursos existentes en los territorios </w:t>
      </w:r>
      <w:r w:rsidR="00BD5C2F" w:rsidRPr="000D2B28">
        <w:rPr>
          <w:lang w:val="es-ES_tradnl"/>
        </w:rPr>
        <w:t>están disponibles</w:t>
      </w:r>
      <w:r w:rsidRPr="000D2B28">
        <w:rPr>
          <w:lang w:val="es-ES_tradnl"/>
        </w:rPr>
        <w:t xml:space="preserve"> durante estas contingencias, lo que garantiza que las personas estén eficazmente protegidas contra los diferentes riesgos a los que puedan enfrentarse en los lugares donde viven.</w:t>
      </w:r>
    </w:p>
    <w:p w14:paraId="237B9EA2" w14:textId="4238897A"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 xml:space="preserve">El Gobierno de Cuba lleva más de 40 años invirtiendo recursos materiales y capital humano en la creación y la dinamización de este y otros sistemas de alerta. En consecuencia, se han reforzado las posibilidades de resolución de los sistemas meteorológicos e hidrológicos de vigilancia mediante la adquisición de nuevos equipos, la formación de especialistas y el desarrollo de herramientas de trabajo que mejoran la observación del peligro. Se han perfeccionado los planes y las estructuras que garantizan su aplicación desde el nivel nacional hasta el local, así como la preparación de la población. Se ha creado una amplia red de emisoras de radio y televisión, así como periódicos y otros medios, de modo que se garantice la rápida difusión de los mensajes de alerta, incluida la transmisión de información de persona a persona. Recientemente, en las comunidades más </w:t>
      </w:r>
      <w:r w:rsidR="00BD5C2F" w:rsidRPr="000D2B28">
        <w:rPr>
          <w:lang w:val="es-ES_tradnl"/>
        </w:rPr>
        <w:t xml:space="preserve">propensas al </w:t>
      </w:r>
      <w:r w:rsidRPr="000D2B28">
        <w:rPr>
          <w:lang w:val="es-ES_tradnl"/>
        </w:rPr>
        <w:t>riesgo</w:t>
      </w:r>
      <w:r w:rsidR="003A2DF1" w:rsidRPr="000D2B28">
        <w:rPr>
          <w:lang w:val="es-ES_tradnl"/>
        </w:rPr>
        <w:t>,</w:t>
      </w:r>
      <w:r w:rsidRPr="000D2B28">
        <w:rPr>
          <w:lang w:val="es-ES_tradnl"/>
        </w:rPr>
        <w:t xml:space="preserve"> se han creado puntos locales de alerta temprana, asociados a los centros de administración para la reducción del riesgo municipal</w:t>
      </w:r>
      <w:r w:rsidR="001633BA" w:rsidRPr="000D2B28">
        <w:rPr>
          <w:lang w:val="es-ES_tradnl"/>
        </w:rPr>
        <w:t>,</w:t>
      </w:r>
      <w:r w:rsidRPr="000D2B28">
        <w:rPr>
          <w:lang w:val="es-ES_tradnl"/>
        </w:rPr>
        <w:t xml:space="preserve"> </w:t>
      </w:r>
      <w:r w:rsidR="00BD5C2F" w:rsidRPr="000D2B28">
        <w:rPr>
          <w:lang w:val="es-ES_tradnl"/>
        </w:rPr>
        <w:t xml:space="preserve">lo </w:t>
      </w:r>
      <w:r w:rsidRPr="000D2B28">
        <w:rPr>
          <w:lang w:val="es-ES_tradnl"/>
        </w:rPr>
        <w:t>que contribuye a garantizar la transmisión oportuna de información.</w:t>
      </w:r>
    </w:p>
    <w:p w14:paraId="58816772" w14:textId="77777777" w:rsidR="00A40EA4" w:rsidRPr="000D2B28" w:rsidRDefault="00A40EA4" w:rsidP="00A40EA4">
      <w:pPr>
        <w:pStyle w:val="WMOIndent1"/>
        <w:tabs>
          <w:tab w:val="clear" w:pos="567"/>
          <w:tab w:val="left" w:pos="1134"/>
        </w:tabs>
        <w:spacing w:after="240"/>
        <w:ind w:left="0" w:firstLine="0"/>
        <w:rPr>
          <w:b/>
          <w:bCs/>
          <w:i/>
          <w:iCs/>
        </w:rPr>
      </w:pPr>
      <w:r w:rsidRPr="000D2B28">
        <w:rPr>
          <w:b/>
          <w:bCs/>
          <w:i/>
          <w:iCs/>
        </w:rPr>
        <w:t>1.3.2</w:t>
      </w:r>
      <w:r w:rsidRPr="000D2B28">
        <w:tab/>
      </w:r>
      <w:r w:rsidRPr="000D2B28">
        <w:rPr>
          <w:b/>
          <w:bCs/>
          <w:i/>
          <w:iCs/>
        </w:rPr>
        <w:t>Fundamento jurídico</w:t>
      </w:r>
    </w:p>
    <w:p w14:paraId="776A5BE6" w14:textId="77777777" w:rsidR="00A40EA4" w:rsidRPr="000D2B28" w:rsidRDefault="00A40EA4" w:rsidP="00A40EA4">
      <w:pPr>
        <w:tabs>
          <w:tab w:val="clear" w:pos="1134"/>
        </w:tabs>
        <w:snapToGrid w:val="0"/>
        <w:spacing w:before="240" w:after="240"/>
        <w:ind w:right="-170"/>
        <w:jc w:val="left"/>
        <w:rPr>
          <w:rFonts w:cs="Calibri"/>
          <w:lang w:val="es-ES_tradnl"/>
        </w:rPr>
      </w:pPr>
      <w:r w:rsidRPr="000D2B28">
        <w:rPr>
          <w:lang w:val="es-ES_tradnl"/>
        </w:rPr>
        <w:t>El sistema de alerta temprana de ciclones tropicales de Cuba tiene como componentes claves a) las posibilidades tecnológicas del SMN para predecir el impacto de los efectos destructivos de estos fenómenos y la emisión de avisos especializados para la Defensa Civil, así como la clara explicación sobre la situación actual y futura a la población, y b) la existencia de planes elaborados a partir de modelos de escenarios sobre la base del riesgo para lograr su aplicación desde los preparativos iniciales, con instituciones capacitadas para su puesta en marcha y una población preparada con una percepción adecuada del peligro, lo que facilita una rápida movilización.</w:t>
      </w:r>
    </w:p>
    <w:p w14:paraId="46547E71" w14:textId="024DC4E7" w:rsidR="00A40EA4" w:rsidRPr="000D2B28" w:rsidRDefault="00A40EA4" w:rsidP="00A40EA4">
      <w:pPr>
        <w:tabs>
          <w:tab w:val="clear" w:pos="1134"/>
        </w:tabs>
        <w:snapToGrid w:val="0"/>
        <w:spacing w:before="240" w:after="240"/>
        <w:ind w:right="-170"/>
        <w:jc w:val="left"/>
        <w:rPr>
          <w:rFonts w:cs="Calibri"/>
          <w:lang w:val="es-ES_tradnl"/>
        </w:rPr>
      </w:pPr>
      <w:r w:rsidRPr="000D2B28">
        <w:rPr>
          <w:lang w:val="es-ES_tradnl"/>
        </w:rPr>
        <w:t xml:space="preserve">Se </w:t>
      </w:r>
      <w:r w:rsidR="00BD5C2F" w:rsidRPr="000D2B28">
        <w:rPr>
          <w:lang w:val="es-ES_tradnl"/>
        </w:rPr>
        <w:t xml:space="preserve">encomendó </w:t>
      </w:r>
      <w:r w:rsidRPr="000D2B28">
        <w:rPr>
          <w:lang w:val="es-ES_tradnl"/>
        </w:rPr>
        <w:t>a un conjunto de instituciones el monitoreo de todos los fenómenos que representan una amenaza para el país. Estas instituciones garantizan la vigilancia de fenómenos hidrometeorológicos, sequías, incendios forestales, crecidas, terremotos, epidemias y enfermedades de animales y plantas, y mantienen sistemáticamente informadas a las autoridades estatales competentes, con una frecuencia de notificación que va de diaria a mensual en función de las variables y los fenómenos de que se trate.</w:t>
      </w:r>
    </w:p>
    <w:p w14:paraId="32838081" w14:textId="3CA8B7C0"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 xml:space="preserve">Además, cuentan con </w:t>
      </w:r>
      <w:r w:rsidR="0016713C" w:rsidRPr="000D2B28">
        <w:rPr>
          <w:lang w:val="es-ES_tradnl"/>
        </w:rPr>
        <w:t xml:space="preserve">delegaciones </w:t>
      </w:r>
      <w:r w:rsidRPr="000D2B28">
        <w:rPr>
          <w:lang w:val="es-ES_tradnl"/>
        </w:rPr>
        <w:t>en todas las provincias y algunas tienen representaciones municipales, que suministran datos tanto a las autoridades nacionales como a las territoriales</w:t>
      </w:r>
      <w:r w:rsidR="002D7AE9" w:rsidRPr="000D2B28">
        <w:rPr>
          <w:lang w:val="es-ES_tradnl"/>
        </w:rPr>
        <w:t xml:space="preserve"> sobre las variables que miden</w:t>
      </w:r>
      <w:r w:rsidRPr="000D2B28">
        <w:rPr>
          <w:lang w:val="es-ES_tradnl"/>
        </w:rPr>
        <w:t>. Esta red de vigilancia constituye la base del sistema de alerta temprana de Cuba y forma parte de su Sistema de Defensa Civil.</w:t>
      </w:r>
    </w:p>
    <w:p w14:paraId="79E5AB54" w14:textId="77777777" w:rsidR="00A40EA4" w:rsidRPr="000D2B28" w:rsidRDefault="00A40EA4" w:rsidP="00A40EA4">
      <w:pPr>
        <w:tabs>
          <w:tab w:val="clear" w:pos="1134"/>
        </w:tabs>
        <w:snapToGrid w:val="0"/>
        <w:spacing w:before="240" w:after="240"/>
        <w:ind w:right="-170"/>
        <w:jc w:val="left"/>
        <w:rPr>
          <w:rFonts w:eastAsia="SimSun" w:cs="Calibri"/>
          <w:lang w:val="es-ES_tradnl"/>
        </w:rPr>
      </w:pPr>
      <w:r w:rsidRPr="000D2B28">
        <w:rPr>
          <w:lang w:val="es-ES_tradnl"/>
        </w:rPr>
        <w:lastRenderedPageBreak/>
        <w:t>Cuba cuenta con una amplia base jurídica que regula el funcionamiento del sistema de alerta temprana en todos los niveles. A continuación solo se mencionan las que tienen carácter orientativo:</w:t>
      </w:r>
    </w:p>
    <w:p w14:paraId="7AEAA6E1" w14:textId="2A7E1FE4" w:rsidR="00A40EA4" w:rsidRPr="000D2B28" w:rsidRDefault="00A40EA4" w:rsidP="00A40EA4">
      <w:pPr>
        <w:tabs>
          <w:tab w:val="clear" w:pos="1134"/>
        </w:tabs>
        <w:snapToGrid w:val="0"/>
        <w:spacing w:before="240" w:after="240"/>
        <w:ind w:right="-170"/>
        <w:jc w:val="left"/>
        <w:rPr>
          <w:rFonts w:eastAsia="SimSun" w:cs="Calibri"/>
          <w:lang w:val="es-ES_tradnl"/>
        </w:rPr>
      </w:pPr>
      <w:r w:rsidRPr="000D2B28">
        <w:rPr>
          <w:lang w:val="es-ES_tradnl"/>
        </w:rPr>
        <w:t>La Ley n.º</w:t>
      </w:r>
      <w:r w:rsidR="00ED42CE" w:rsidRPr="000D2B28">
        <w:rPr>
          <w:lang w:val="es-ES_tradnl"/>
        </w:rPr>
        <w:t> </w:t>
      </w:r>
      <w:r w:rsidRPr="000D2B28">
        <w:rPr>
          <w:lang w:val="es-ES_tradnl"/>
        </w:rPr>
        <w:t>75/94 (21 de diciembre de 1994) de la Defensa Nacional establece las principales misiones y medidas del Sistema de Defensa Civil y los principios de su organización territorial e institucional.</w:t>
      </w:r>
    </w:p>
    <w:p w14:paraId="1710FF33" w14:textId="507D54D3"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 xml:space="preserve">El Decreto-Ley </w:t>
      </w:r>
      <w:proofErr w:type="spellStart"/>
      <w:r w:rsidRPr="000D2B28">
        <w:rPr>
          <w:lang w:val="es-ES_tradnl"/>
        </w:rPr>
        <w:t>nº</w:t>
      </w:r>
      <w:proofErr w:type="spellEnd"/>
      <w:r w:rsidRPr="000D2B28">
        <w:rPr>
          <w:lang w:val="es-ES_tradnl"/>
        </w:rPr>
        <w:t> 170/97 (8 de mayo de 1997) del Sistema de Medidas de Defensa Civil, como documento complementario de la ley 75, regula el papel y lugar de los órganos y organismos estatales, las entidades económicas e instituciones sociales en el proceso de reducción de desastres; la organización y ejecución de las medidas de defensa civil para la</w:t>
      </w:r>
      <w:r w:rsidR="00E36E5B" w:rsidRPr="000D2B28">
        <w:rPr>
          <w:lang w:val="es-ES_tradnl"/>
        </w:rPr>
        <w:t xml:space="preserve"> </w:t>
      </w:r>
      <w:r w:rsidRPr="000D2B28">
        <w:rPr>
          <w:lang w:val="es-ES_tradnl"/>
        </w:rPr>
        <w:t>protección de la población y de la economía; el establecimiento de fases durante la respuesta y la financiación de planes de reducción de desastres.</w:t>
      </w:r>
    </w:p>
    <w:p w14:paraId="021B0BF1" w14:textId="61B8C9A7"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 xml:space="preserve">La Directiva </w:t>
      </w:r>
      <w:proofErr w:type="spellStart"/>
      <w:r w:rsidRPr="000D2B28">
        <w:rPr>
          <w:lang w:val="es-ES_tradnl"/>
        </w:rPr>
        <w:t>nº</w:t>
      </w:r>
      <w:proofErr w:type="spellEnd"/>
      <w:r w:rsidR="00ED42CE" w:rsidRPr="000D2B28">
        <w:rPr>
          <w:lang w:val="es-ES_tradnl"/>
        </w:rPr>
        <w:t> </w:t>
      </w:r>
      <w:r w:rsidRPr="000D2B28">
        <w:rPr>
          <w:lang w:val="es-ES_tradnl"/>
        </w:rPr>
        <w:t>1/05 (20 de junio de 1995) del Vicepresidente del Consejo de Defensa Nacional para la planificación, la organización y la preparación del país para las situaciones de desastres establece los reglamentos para el proceso de reducción de desastres y las directivas destinadas a organizar la respuesta y la recuperación en todos los niveles</w:t>
      </w:r>
      <w:r w:rsidRPr="000D2B28">
        <w:rPr>
          <w:rStyle w:val="FootnoteReference"/>
          <w:rFonts w:cs="Times New Roman"/>
          <w:lang w:val="es-ES_tradnl"/>
        </w:rPr>
        <w:footnoteReference w:id="1"/>
      </w:r>
      <w:r w:rsidRPr="000D2B28">
        <w:rPr>
          <w:lang w:val="es-ES_tradnl"/>
        </w:rPr>
        <w:t xml:space="preserve">. En este documento, se establece el suministro de información actualizada procedente del sistema de vigilancia y los sistemas de alerta temprana y su contribución a las medidas implementadas durante la respuesta como uno de los elementos más importantes dentro de los planes de reducción de desastres. También se estipula que, en caso de tormenta tropical, </w:t>
      </w:r>
      <w:r w:rsidR="004E4928" w:rsidRPr="000D2B28">
        <w:rPr>
          <w:lang w:val="es-ES_tradnl"/>
        </w:rPr>
        <w:t>“</w:t>
      </w:r>
      <w:r w:rsidR="00442577" w:rsidRPr="000D2B28">
        <w:rPr>
          <w:lang w:val="es-ES_tradnl"/>
        </w:rPr>
        <w:t>[c]</w:t>
      </w:r>
      <w:proofErr w:type="spellStart"/>
      <w:r w:rsidR="004E4928" w:rsidRPr="000D2B28">
        <w:rPr>
          <w:lang w:val="es-ES_tradnl"/>
        </w:rPr>
        <w:t>on</w:t>
      </w:r>
      <w:proofErr w:type="spellEnd"/>
      <w:r w:rsidR="004E4928" w:rsidRPr="000D2B28">
        <w:rPr>
          <w:lang w:val="es-ES_tradnl"/>
        </w:rPr>
        <w:t xml:space="preserve"> anterioridad al establecimiento de las fases podrá emitirse avisos de </w:t>
      </w:r>
      <w:r w:rsidR="00551324" w:rsidRPr="000D2B28">
        <w:rPr>
          <w:lang w:val="es-ES_tradnl"/>
        </w:rPr>
        <w:t>a</w:t>
      </w:r>
      <w:r w:rsidR="004E4928" w:rsidRPr="000D2B28">
        <w:rPr>
          <w:lang w:val="es-ES_tradnl"/>
        </w:rPr>
        <w:t xml:space="preserve">lerta </w:t>
      </w:r>
      <w:r w:rsidR="00551324" w:rsidRPr="000D2B28">
        <w:rPr>
          <w:lang w:val="es-ES_tradnl"/>
        </w:rPr>
        <w:t>t</w:t>
      </w:r>
      <w:r w:rsidR="004E4928" w:rsidRPr="000D2B28">
        <w:rPr>
          <w:lang w:val="es-ES_tradnl"/>
        </w:rPr>
        <w:t>emprana con el objetivo de que se puedan ir tomando las medidas previas que se consideren necesarias para una situación dada”</w:t>
      </w:r>
      <w:r w:rsidRPr="000D2B28">
        <w:rPr>
          <w:lang w:val="es-ES_tradnl"/>
        </w:rPr>
        <w:t>.</w:t>
      </w:r>
    </w:p>
    <w:p w14:paraId="62A5C9CE" w14:textId="0C11D9DB"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 xml:space="preserve">Conforme a esta directiva, el Estado Mayor Nacional de la Defensa Civil es el organismo encargado de velar por la aplicación de las medidas de Defensa Civil y la observancia de las normas y acuerdos internacionales relativos a la población civil suscritos por Cuba, y de coordinar con el Ministerio para la Inversión Extranjera y la Colaboración Económica las actividades de cooperación internacional y los programas de ayuda en caso de desastres u otro tipo de catástrofes. Además, sus facultades y funciones incluyen organizar, coordinar y controlar el trabajo de </w:t>
      </w:r>
      <w:r w:rsidR="00CF1BD2" w:rsidRPr="000D2B28">
        <w:rPr>
          <w:lang w:val="es-ES_tradnl"/>
        </w:rPr>
        <w:t>los órganos</w:t>
      </w:r>
      <w:r w:rsidRPr="000D2B28">
        <w:rPr>
          <w:lang w:val="es-ES_tradnl"/>
        </w:rPr>
        <w:t xml:space="preserve"> y </w:t>
      </w:r>
      <w:r w:rsidR="00CF1BD2" w:rsidRPr="000D2B28">
        <w:rPr>
          <w:lang w:val="es-ES_tradnl"/>
        </w:rPr>
        <w:t xml:space="preserve">organismos </w:t>
      </w:r>
      <w:r w:rsidRPr="000D2B28">
        <w:rPr>
          <w:lang w:val="es-ES_tradnl"/>
        </w:rPr>
        <w:t>estatales, las entidades económicas y las instituciones sociales con vistas a proteger al pueblo y la economía, así como actuar como plataforma nacional de organización del sistema.</w:t>
      </w:r>
    </w:p>
    <w:p w14:paraId="0D3BD8F4" w14:textId="398FA576"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 xml:space="preserve">La Resolución </w:t>
      </w:r>
      <w:proofErr w:type="spellStart"/>
      <w:r w:rsidRPr="000D2B28">
        <w:rPr>
          <w:lang w:val="es-ES_tradnl"/>
        </w:rPr>
        <w:t>nº</w:t>
      </w:r>
      <w:proofErr w:type="spellEnd"/>
      <w:r w:rsidR="00D33DB7" w:rsidRPr="000D2B28">
        <w:rPr>
          <w:lang w:val="es-ES_tradnl"/>
        </w:rPr>
        <w:t> </w:t>
      </w:r>
      <w:r w:rsidRPr="000D2B28">
        <w:rPr>
          <w:lang w:val="es-ES_tradnl"/>
        </w:rPr>
        <w:t>43/06 (8 de agosto de 2006) del Ministerio de Ciencia, Tecnología y Medio Ambiente establece que la Agencia de Medio Ambiente es la entidad encargada de ejercer las funciones de organizar, dirigir y ejecutar las actividades relacionadas con la realización de los estudios de peligro, vulnerabilidad y riesgo de desastres.</w:t>
      </w:r>
    </w:p>
    <w:p w14:paraId="4BFECF73" w14:textId="163963DA"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 xml:space="preserve">Existen otros textos jurídicos que complementan este documento rector en todos los niveles. Entre ellos cabe mencionar la Ley </w:t>
      </w:r>
      <w:proofErr w:type="spellStart"/>
      <w:r w:rsidRPr="000D2B28">
        <w:rPr>
          <w:lang w:val="es-ES_tradnl"/>
        </w:rPr>
        <w:t>nº</w:t>
      </w:r>
      <w:proofErr w:type="spellEnd"/>
      <w:r w:rsidR="00D33DB7" w:rsidRPr="000D2B28">
        <w:rPr>
          <w:lang w:val="es-ES_tradnl"/>
        </w:rPr>
        <w:t> </w:t>
      </w:r>
      <w:r w:rsidRPr="000D2B28">
        <w:rPr>
          <w:lang w:val="es-ES_tradnl"/>
        </w:rPr>
        <w:t xml:space="preserve">81/97 (11 de julio de 1997) del Medio Ambiente, la Ley </w:t>
      </w:r>
      <w:proofErr w:type="spellStart"/>
      <w:r w:rsidRPr="000D2B28">
        <w:rPr>
          <w:lang w:val="es-ES_tradnl"/>
        </w:rPr>
        <w:t>nº</w:t>
      </w:r>
      <w:proofErr w:type="spellEnd"/>
      <w:r w:rsidR="00D33DB7" w:rsidRPr="000D2B28">
        <w:rPr>
          <w:lang w:val="es-ES_tradnl"/>
        </w:rPr>
        <w:t> </w:t>
      </w:r>
      <w:r w:rsidRPr="000D2B28">
        <w:rPr>
          <w:lang w:val="es-ES_tradnl"/>
        </w:rPr>
        <w:t xml:space="preserve">41/83 (13 de julio de 1993) de la Salud Pública, la Ley </w:t>
      </w:r>
      <w:proofErr w:type="spellStart"/>
      <w:r w:rsidRPr="000D2B28">
        <w:rPr>
          <w:lang w:val="es-ES_tradnl"/>
        </w:rPr>
        <w:t>nº</w:t>
      </w:r>
      <w:proofErr w:type="spellEnd"/>
      <w:r w:rsidR="00D33DB7" w:rsidRPr="000D2B28">
        <w:rPr>
          <w:lang w:val="es-ES_tradnl"/>
        </w:rPr>
        <w:t> </w:t>
      </w:r>
      <w:r w:rsidRPr="000D2B28">
        <w:rPr>
          <w:lang w:val="es-ES_tradnl"/>
        </w:rPr>
        <w:t xml:space="preserve">77/95 (5 de septiembre de 1995) de Inversión Extranjera y la Ley Forestal </w:t>
      </w:r>
      <w:proofErr w:type="spellStart"/>
      <w:r w:rsidRPr="000D2B28">
        <w:rPr>
          <w:lang w:val="es-ES_tradnl"/>
        </w:rPr>
        <w:t>nº</w:t>
      </w:r>
      <w:proofErr w:type="spellEnd"/>
      <w:r w:rsidR="00D33DB7" w:rsidRPr="000D2B28">
        <w:rPr>
          <w:lang w:val="es-ES_tradnl"/>
        </w:rPr>
        <w:t> </w:t>
      </w:r>
      <w:r w:rsidRPr="000D2B28">
        <w:rPr>
          <w:lang w:val="es-ES_tradnl"/>
        </w:rPr>
        <w:t>85/98 (21 de julio de 1998), así como resoluciones ministeriales y locales que abordan aspectos específicos relativos al funcionamiento del sistema de alerta temprana de ciclones tropicales y otros fenómenos hidrometeorológicos.</w:t>
      </w:r>
    </w:p>
    <w:p w14:paraId="09693B35" w14:textId="2658B99E"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La Resolución</w:t>
      </w:r>
      <w:r w:rsidR="00526775" w:rsidRPr="000D2B28">
        <w:rPr>
          <w:lang w:val="es-ES_tradnl"/>
        </w:rPr>
        <w:t> </w:t>
      </w:r>
      <w:r w:rsidRPr="000D2B28">
        <w:rPr>
          <w:lang w:val="es-ES_tradnl"/>
        </w:rPr>
        <w:t xml:space="preserve">106/99 (6 de diciembre de 1999) del Ministerio de Ciencia, Tecnología y Medio Ambiente establece las </w:t>
      </w:r>
      <w:r w:rsidR="0020406A" w:rsidRPr="000D2B28">
        <w:rPr>
          <w:lang w:val="es-ES_tradnl"/>
        </w:rPr>
        <w:t>N</w:t>
      </w:r>
      <w:r w:rsidRPr="000D2B28">
        <w:rPr>
          <w:lang w:val="es-ES_tradnl"/>
        </w:rPr>
        <w:t xml:space="preserve">ormas </w:t>
      </w:r>
      <w:r w:rsidR="0020406A" w:rsidRPr="000D2B28">
        <w:rPr>
          <w:lang w:val="es-ES_tradnl"/>
        </w:rPr>
        <w:t>G</w:t>
      </w:r>
      <w:r w:rsidRPr="000D2B28">
        <w:rPr>
          <w:lang w:val="es-ES_tradnl"/>
        </w:rPr>
        <w:t xml:space="preserve">enerales de </w:t>
      </w:r>
      <w:r w:rsidR="0020406A" w:rsidRPr="000D2B28">
        <w:rPr>
          <w:lang w:val="es-ES_tradnl"/>
        </w:rPr>
        <w:t>D</w:t>
      </w:r>
      <w:r w:rsidRPr="000D2B28">
        <w:rPr>
          <w:lang w:val="es-ES_tradnl"/>
        </w:rPr>
        <w:t xml:space="preserve">irección, </w:t>
      </w:r>
      <w:r w:rsidR="0020406A" w:rsidRPr="000D2B28">
        <w:rPr>
          <w:lang w:val="es-ES_tradnl"/>
        </w:rPr>
        <w:t>O</w:t>
      </w:r>
      <w:r w:rsidRPr="000D2B28">
        <w:rPr>
          <w:lang w:val="es-ES_tradnl"/>
        </w:rPr>
        <w:t xml:space="preserve">rganización y </w:t>
      </w:r>
      <w:r w:rsidR="0020406A" w:rsidRPr="000D2B28">
        <w:rPr>
          <w:lang w:val="es-ES_tradnl"/>
        </w:rPr>
        <w:t>F</w:t>
      </w:r>
      <w:r w:rsidRPr="000D2B28">
        <w:rPr>
          <w:lang w:val="es-ES_tradnl"/>
        </w:rPr>
        <w:t xml:space="preserve">uncionamiento del </w:t>
      </w:r>
      <w:r w:rsidRPr="000D2B28">
        <w:rPr>
          <w:lang w:val="es-ES_tradnl"/>
        </w:rPr>
        <w:lastRenderedPageBreak/>
        <w:t>Instituto de Meteorología (INSMET), dependiente del Ministerio de Ciencia, Tecnología y Medio Ambiente (CITMA).</w:t>
      </w:r>
    </w:p>
    <w:p w14:paraId="25111E39" w14:textId="77777777"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En este documento, se describe la estructura general del INSMET de Cuba como Servicio Meteorológico Nacional con la misión principal de “suministrar información meteorológica y climática autorizada, confiable y oportuna sobre el estado y el comportamiento futuro de la atmósfera. Esta información está dirigida a velar por la seguridad de la vida humana y a reducir las pérdidas de bienes materiales ante desastres naturales de origen meteorológico, contribuyendo directamente al bienestar de la comunidad y al desarrollo sostenible”.</w:t>
      </w:r>
    </w:p>
    <w:p w14:paraId="1CC12C81" w14:textId="77777777"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En la sección 11 del documento, se establece que una de las funciones del Servicio Meteorológico de Cuba es perfeccionar la predicción meteorológica y climática, especialmente de los fenómenos que constituyen un peligro para la vida humana, los bienes materiales y la economía nacional.</w:t>
      </w:r>
    </w:p>
    <w:p w14:paraId="39D50264" w14:textId="3D834E5E" w:rsidR="00A40EA4" w:rsidRPr="000D2B28" w:rsidRDefault="00A40EA4" w:rsidP="00A40EA4">
      <w:pPr>
        <w:tabs>
          <w:tab w:val="clear" w:pos="1134"/>
        </w:tabs>
        <w:snapToGrid w:val="0"/>
        <w:spacing w:before="240" w:after="240"/>
        <w:ind w:right="-170"/>
        <w:jc w:val="left"/>
        <w:rPr>
          <w:rFonts w:cs="Times New Roman"/>
          <w:lang w:val="es-ES_tradnl"/>
        </w:rPr>
      </w:pPr>
      <w:r w:rsidRPr="000D2B28">
        <w:rPr>
          <w:lang w:val="es-ES_tradnl"/>
        </w:rPr>
        <w:t>Entre las atribuciones y funciones del INSMET establecidas en esta resolución, cabe mencionar la de otorgar a esta institución responsabilidades estatales y emitir a través de los medios de comunicación, como única institución autorizada, la información meteorológica y climática que se requiera, especialmente los avisos y pronósticos de variables, procesos y fenómenos meteorológicos que constituyan un peligro para la vida humana, los bienes materiales, la economía y para el desarrollo del país.</w:t>
      </w:r>
    </w:p>
    <w:p w14:paraId="3BC992A4" w14:textId="0CB46BE3" w:rsidR="00A40EA4" w:rsidRPr="000D2B28" w:rsidRDefault="00A40EA4" w:rsidP="00A40EA4">
      <w:pPr>
        <w:tabs>
          <w:tab w:val="clear" w:pos="1134"/>
        </w:tabs>
        <w:snapToGrid w:val="0"/>
        <w:spacing w:before="240" w:after="240"/>
        <w:ind w:right="-170"/>
        <w:jc w:val="left"/>
        <w:rPr>
          <w:rFonts w:cs="Calibri"/>
          <w:lang w:val="es-ES_tradnl"/>
        </w:rPr>
      </w:pPr>
      <w:r w:rsidRPr="000D2B28">
        <w:rPr>
          <w:lang w:val="es-ES_tradnl"/>
        </w:rPr>
        <w:t xml:space="preserve">Algo similar se establece para los Centros Meteorológicos Provinciales en sus atribuciones y funciones, como los facultados para </w:t>
      </w:r>
      <w:r w:rsidR="004A41F0" w:rsidRPr="000D2B28">
        <w:rPr>
          <w:lang w:val="es-ES_tradnl"/>
        </w:rPr>
        <w:t>suministrar</w:t>
      </w:r>
      <w:r w:rsidRPr="000D2B28">
        <w:rPr>
          <w:lang w:val="es-ES_tradnl"/>
        </w:rPr>
        <w:t xml:space="preserve"> y emitir, a través de los </w:t>
      </w:r>
      <w:r w:rsidR="004A41F0" w:rsidRPr="000D2B28">
        <w:rPr>
          <w:lang w:val="es-ES_tradnl"/>
        </w:rPr>
        <w:t>órganos provinciales de difusión masiva</w:t>
      </w:r>
      <w:r w:rsidRPr="000D2B28">
        <w:rPr>
          <w:lang w:val="es-ES_tradnl"/>
        </w:rPr>
        <w:t>, la información meteorológica y climática que se requiera, como única institución autorizada en el territorio, especialmente los avisos y pronósticos, procesos y fenómenos meteorológicos que puedan constituir un peligro para la vida humana, la pérdida de bienes materiales, la economía y para el desarrollo de</w:t>
      </w:r>
      <w:r w:rsidR="000456DE" w:rsidRPr="000D2B28">
        <w:rPr>
          <w:lang w:val="es-ES_tradnl"/>
        </w:rPr>
        <w:t xml:space="preserve"> </w:t>
      </w:r>
      <w:r w:rsidRPr="000D2B28">
        <w:rPr>
          <w:lang w:val="es-ES_tradnl"/>
        </w:rPr>
        <w:t>l</w:t>
      </w:r>
      <w:r w:rsidR="000456DE" w:rsidRPr="000D2B28">
        <w:rPr>
          <w:lang w:val="es-ES_tradnl"/>
        </w:rPr>
        <w:t>a</w:t>
      </w:r>
      <w:r w:rsidRPr="000D2B28">
        <w:rPr>
          <w:lang w:val="es-ES_tradnl"/>
        </w:rPr>
        <w:t xml:space="preserve"> </w:t>
      </w:r>
      <w:r w:rsidR="000456DE" w:rsidRPr="000D2B28">
        <w:rPr>
          <w:lang w:val="es-ES_tradnl"/>
        </w:rPr>
        <w:t>provincia</w:t>
      </w:r>
      <w:r w:rsidRPr="000D2B28">
        <w:rPr>
          <w:lang w:val="es-ES_tradnl"/>
        </w:rPr>
        <w:t>.</w:t>
      </w:r>
    </w:p>
    <w:p w14:paraId="3F0B6F07" w14:textId="77777777" w:rsidR="00A40EA4" w:rsidRPr="000D2B28" w:rsidRDefault="00A40EA4" w:rsidP="00A40EA4">
      <w:pPr>
        <w:tabs>
          <w:tab w:val="clear" w:pos="1134"/>
        </w:tabs>
        <w:snapToGrid w:val="0"/>
        <w:spacing w:before="240" w:after="240"/>
        <w:ind w:right="-170"/>
        <w:jc w:val="left"/>
        <w:rPr>
          <w:rFonts w:cs="Calibri"/>
          <w:lang w:val="es-ES_tradnl"/>
        </w:rPr>
      </w:pPr>
      <w:r w:rsidRPr="000D2B28">
        <w:rPr>
          <w:lang w:val="es-ES_tradnl"/>
        </w:rPr>
        <w:t xml:space="preserve">Por otra parte, el Comité Ejecutivo del Consejo de Ministros emitió el Decreto </w:t>
      </w:r>
      <w:proofErr w:type="spellStart"/>
      <w:r w:rsidRPr="000D2B28">
        <w:rPr>
          <w:lang w:val="es-ES_tradnl"/>
        </w:rPr>
        <w:t>nº</w:t>
      </w:r>
      <w:proofErr w:type="spellEnd"/>
      <w:r w:rsidRPr="000D2B28">
        <w:rPr>
          <w:lang w:val="es-ES_tradnl"/>
        </w:rPr>
        <w:t> 279/07 (19 de marzo de 2007) sobre Principios Generales, Organización, Preparación y Aseguramiento del Sistema Hidrometeorológico para Situaciones Excepcionales. En este documento, se establece que el Sistema Hidrometeorológico para Situaciones Excepcionales es el conjunto de órganos hidrológicos y meteorológicos desplegados en el territorio del país que tiene como misión principal obtener, analizar, evaluar, procesar y transmitir la información hidrológica y meteorológica necesaria para el cumplimiento de las medidas dirigidas a la mitigación de los efectos de desastres.</w:t>
      </w:r>
    </w:p>
    <w:p w14:paraId="34AF2407" w14:textId="0AAD2D69"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 xml:space="preserve">Este proceso se repite todos los años y sirve para ir mejorando el sistema </w:t>
      </w:r>
      <w:r w:rsidR="00525D0C" w:rsidRPr="000D2B28">
        <w:rPr>
          <w:lang w:val="es-ES_tradnl"/>
        </w:rPr>
        <w:t>una vez al año</w:t>
      </w:r>
      <w:r w:rsidRPr="000D2B28">
        <w:rPr>
          <w:lang w:val="es-ES_tradnl"/>
        </w:rPr>
        <w:t>, teniendo en cuenta las experiencias del año anterior.</w:t>
      </w:r>
    </w:p>
    <w:p w14:paraId="3E05FB22" w14:textId="4A3AC36B"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 xml:space="preserve">Recientemente, la Asamblea Nacional aprobó en mayo de 2022 una nueva Ley del Sistema de los Recursos Naturales y del Medio Ambiente, </w:t>
      </w:r>
      <w:r w:rsidR="00525D0C" w:rsidRPr="000D2B28">
        <w:rPr>
          <w:lang w:val="es-ES_tradnl"/>
        </w:rPr>
        <w:t>que sustituye</w:t>
      </w:r>
      <w:r w:rsidRPr="000D2B28">
        <w:rPr>
          <w:lang w:val="es-ES_tradnl"/>
        </w:rPr>
        <w:t xml:space="preserve"> la Ley </w:t>
      </w:r>
      <w:proofErr w:type="spellStart"/>
      <w:r w:rsidRPr="000D2B28">
        <w:rPr>
          <w:lang w:val="es-ES_tradnl"/>
        </w:rPr>
        <w:t>nº</w:t>
      </w:r>
      <w:proofErr w:type="spellEnd"/>
      <w:r w:rsidR="00E230E0" w:rsidRPr="000D2B28">
        <w:rPr>
          <w:lang w:val="es-ES_tradnl"/>
        </w:rPr>
        <w:t> </w:t>
      </w:r>
      <w:r w:rsidRPr="000D2B28">
        <w:rPr>
          <w:lang w:val="es-ES_tradnl"/>
        </w:rPr>
        <w:t>81/97 (11 de julio de 1997) del Medio Ambiente, en virtud de la cual se actualizan y se</w:t>
      </w:r>
      <w:r w:rsidR="00525D0C" w:rsidRPr="000D2B28">
        <w:rPr>
          <w:lang w:val="es-ES_tradnl"/>
        </w:rPr>
        <w:t xml:space="preserve"> consagran</w:t>
      </w:r>
      <w:r w:rsidRPr="000D2B28">
        <w:rPr>
          <w:lang w:val="es-ES_tradnl"/>
        </w:rPr>
        <w:t xml:space="preserve"> los principios y procesos del sistema de alerta temprana en Cuba, teniendo en cuenta las mejores experiencias, por lo que varios órganos jurídicos en esta materia también </w:t>
      </w:r>
      <w:r w:rsidR="00525D0C" w:rsidRPr="000D2B28">
        <w:rPr>
          <w:lang w:val="es-ES_tradnl"/>
        </w:rPr>
        <w:t xml:space="preserve">se actualizarán </w:t>
      </w:r>
      <w:r w:rsidRPr="000D2B28">
        <w:rPr>
          <w:lang w:val="es-ES_tradnl"/>
        </w:rPr>
        <w:t>en los próximos meses.</w:t>
      </w:r>
    </w:p>
    <w:p w14:paraId="068011FC" w14:textId="77777777" w:rsidR="00A40EA4" w:rsidRPr="000D2B28" w:rsidRDefault="00A40EA4" w:rsidP="00A40EA4">
      <w:pPr>
        <w:pStyle w:val="WMOIndent1"/>
        <w:tabs>
          <w:tab w:val="clear" w:pos="567"/>
          <w:tab w:val="left" w:pos="1134"/>
        </w:tabs>
        <w:spacing w:after="240"/>
        <w:ind w:left="0" w:right="-170" w:firstLine="0"/>
        <w:rPr>
          <w:b/>
          <w:bCs/>
          <w:i/>
          <w:iCs/>
        </w:rPr>
      </w:pPr>
      <w:r w:rsidRPr="000D2B28">
        <w:rPr>
          <w:b/>
          <w:bCs/>
          <w:i/>
          <w:iCs/>
        </w:rPr>
        <w:t>1.3.3</w:t>
      </w:r>
      <w:r w:rsidRPr="000D2B28">
        <w:tab/>
      </w:r>
      <w:r w:rsidRPr="000D2B28">
        <w:rPr>
          <w:b/>
          <w:bCs/>
          <w:i/>
          <w:iCs/>
        </w:rPr>
        <w:t>Estructura y división de responsabilidades</w:t>
      </w:r>
    </w:p>
    <w:p w14:paraId="7A3EA0B9" w14:textId="04D51B52"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El Instituto de Meteorología de Cuba participa activamente en los procedimientos de preparación y planificación del sistema de alerta temprana. Su función fundamental es concienciar a la población, así como a los funcionarios de las instituciones del país, brindando información sobre lo que es un huracán, los diversos fenómenos peligrosos relacionados con los huracanes, los diferentes riesgos a los que se enfrenta</w:t>
      </w:r>
      <w:r w:rsidR="00524F0F" w:rsidRPr="000D2B28">
        <w:rPr>
          <w:lang w:val="es-ES_tradnl"/>
        </w:rPr>
        <w:t>n</w:t>
      </w:r>
      <w:r w:rsidRPr="000D2B28">
        <w:rPr>
          <w:lang w:val="es-ES_tradnl"/>
        </w:rPr>
        <w:t xml:space="preserve"> y cómo evitarlos, y </w:t>
      </w:r>
      <w:r w:rsidR="002D7AE9" w:rsidRPr="000D2B28">
        <w:rPr>
          <w:lang w:val="es-ES_tradnl"/>
        </w:rPr>
        <w:t xml:space="preserve">también sobre </w:t>
      </w:r>
      <w:r w:rsidRPr="000D2B28">
        <w:rPr>
          <w:lang w:val="es-ES_tradnl"/>
        </w:rPr>
        <w:t>cómo está organizado el sistema de avisos</w:t>
      </w:r>
      <w:r w:rsidR="002D7AE9" w:rsidRPr="000D2B28">
        <w:rPr>
          <w:lang w:val="es-ES_tradnl"/>
        </w:rPr>
        <w:t xml:space="preserve"> y la forma de interpretar</w:t>
      </w:r>
      <w:r w:rsidR="0098066B" w:rsidRPr="000D2B28">
        <w:rPr>
          <w:lang w:val="es-ES_tradnl"/>
        </w:rPr>
        <w:t xml:space="preserve"> </w:t>
      </w:r>
      <w:r w:rsidRPr="000D2B28">
        <w:rPr>
          <w:lang w:val="es-ES_tradnl"/>
        </w:rPr>
        <w:t xml:space="preserve">los mensajes de los avisos. El Instituto de Meteorología también participa en la fase de preparación del simulacro nacional denominado </w:t>
      </w:r>
      <w:r w:rsidRPr="000D2B28">
        <w:rPr>
          <w:lang w:val="es-ES_tradnl"/>
        </w:rPr>
        <w:lastRenderedPageBreak/>
        <w:t>“METEORO”, que cada año celebra Defensa Civil antes del inicio de la temporada de huracanes. Los meteorólogos también participan en charlas frecuentes sobre huracanes y la evolución prevista de la siguiente temporada de huracanes, con los gobiernos provinciales y locales, los organismos de Defensa Civil y los periodistas. Estas actividades reciben una cobertura por la radio y la televisión, y también sirven para preparar a la población para la siguiente temporada de huracanes.</w:t>
      </w:r>
    </w:p>
    <w:p w14:paraId="4FA8D18B" w14:textId="77777777"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Además, se actualizan los planes, incluidos los enlaces de comunicaciones, entre el Instituto de Meteorología y Defensa Civil a fin de contar con una preparación completa en todo el sistema antes del inicio de la temporada de huracanes.</w:t>
      </w:r>
    </w:p>
    <w:p w14:paraId="1A7B908C" w14:textId="2DE1BB7D"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 xml:space="preserve">La Defensa Civil de Cuba se organiza en todo el territorio nacional sobre la base de la división político-administrativa del país y la estructura estatal. Sus actividades se apoyan en el uso de los recursos humanos y materiales disponibles en </w:t>
      </w:r>
      <w:r w:rsidR="001A3D33" w:rsidRPr="000D2B28">
        <w:rPr>
          <w:lang w:val="es-ES_tradnl"/>
        </w:rPr>
        <w:t>los órganos y organismos</w:t>
      </w:r>
      <w:r w:rsidRPr="000D2B28">
        <w:rPr>
          <w:lang w:val="es-ES_tradnl"/>
        </w:rPr>
        <w:t xml:space="preserve"> gubernamentales, las entidades económicas y las instituciones sociales, es decir, las fuerzas organizadas de la sociedad.</w:t>
      </w:r>
      <w:bookmarkStart w:id="137" w:name="_Int_6StiFWm4"/>
      <w:bookmarkEnd w:id="137"/>
    </w:p>
    <w:p w14:paraId="1165168A" w14:textId="6D12AA99" w:rsidR="00A40EA4" w:rsidRPr="000D2B28" w:rsidRDefault="00A40EA4" w:rsidP="00A40EA4">
      <w:pPr>
        <w:tabs>
          <w:tab w:val="clear" w:pos="1134"/>
        </w:tabs>
        <w:snapToGrid w:val="0"/>
        <w:spacing w:before="240" w:after="240"/>
        <w:ind w:right="-170"/>
        <w:jc w:val="left"/>
        <w:rPr>
          <w:rFonts w:eastAsia="SimSun" w:cs="Calibri"/>
          <w:lang w:val="es-ES_tradnl"/>
        </w:rPr>
      </w:pPr>
      <w:r w:rsidRPr="000D2B28">
        <w:rPr>
          <w:lang w:val="es-ES_tradnl"/>
        </w:rPr>
        <w:t xml:space="preserve">El Presidente de la República dirige el Sistema de Defensa Civil a través del </w:t>
      </w:r>
      <w:r w:rsidR="002D7AE9" w:rsidRPr="000D2B28">
        <w:rPr>
          <w:lang w:val="es-ES_tradnl"/>
        </w:rPr>
        <w:t xml:space="preserve">Ministro </w:t>
      </w:r>
      <w:r w:rsidRPr="000D2B28">
        <w:rPr>
          <w:lang w:val="es-ES_tradnl"/>
        </w:rPr>
        <w:t xml:space="preserve">de las Fuerzas Armadas Revolucionarias. En esta función, el </w:t>
      </w:r>
      <w:r w:rsidR="00645879" w:rsidRPr="000D2B28">
        <w:rPr>
          <w:lang w:val="es-ES_tradnl"/>
        </w:rPr>
        <w:t>M</w:t>
      </w:r>
      <w:r w:rsidR="001A3D33" w:rsidRPr="000D2B28">
        <w:rPr>
          <w:lang w:val="es-ES_tradnl"/>
        </w:rPr>
        <w:t xml:space="preserve">inistro </w:t>
      </w:r>
      <w:r w:rsidRPr="000D2B28">
        <w:rPr>
          <w:lang w:val="es-ES_tradnl"/>
        </w:rPr>
        <w:t>cuenta con el apoyo del Estado Mayor Nacional de la Defensa Civil, que es el organismo rector de este sistema.</w:t>
      </w:r>
    </w:p>
    <w:p w14:paraId="6E1E7124" w14:textId="1E35D739"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 xml:space="preserve">Los presidentes de los gobiernos locales son los jefes de la Defensa Civil en sus respectivos territorios. Para llevar a cabo esta labor, cuentan con el apoyo de las entidades profesionales locales de Defensa Civil, que coordinan, organizan y planifican, junto con la organización estatal en todos los niveles, la evaluación periódica de los riesgos asociados a cada fenómeno, las medidas de reducción de desastres, la preparación de la población, la difusión de información sobre las medidas que han de adoptarse y </w:t>
      </w:r>
      <w:r w:rsidR="001A3D33" w:rsidRPr="000D2B28">
        <w:rPr>
          <w:lang w:val="es-ES_tradnl"/>
        </w:rPr>
        <w:t>el comportamiento que debe seguirse</w:t>
      </w:r>
      <w:r w:rsidRPr="000D2B28">
        <w:rPr>
          <w:lang w:val="es-ES_tradnl"/>
        </w:rPr>
        <w:t xml:space="preserve"> durante las diferentes situaciones. También controlan la aplicación de medidas de protección para los distintos segmentos de la población, sus bienes y la economía.</w:t>
      </w:r>
    </w:p>
    <w:p w14:paraId="20E75715" w14:textId="36F41A64"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 xml:space="preserve">Asimismo, las máximas autoridades de la Administración Central del Estado y de las instituciones y entidades sociales son los jefes de la Defensa Civil </w:t>
      </w:r>
      <w:r w:rsidR="001A3D33" w:rsidRPr="000D2B28">
        <w:rPr>
          <w:lang w:val="es-ES_tradnl"/>
        </w:rPr>
        <w:t xml:space="preserve">dentro de cada institución </w:t>
      </w:r>
      <w:r w:rsidRPr="000D2B28">
        <w:rPr>
          <w:lang w:val="es-ES_tradnl"/>
        </w:rPr>
        <w:t>y se encargan de la aplicación en sus correspondientes ámbitos de las medidas contenidas en los planes de reducción de desastres aprobados.</w:t>
      </w:r>
    </w:p>
    <w:p w14:paraId="660494C5" w14:textId="77777777"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Los jefes de ministerios, industrias, empresas, centros educativos, hospitales, bancos, cooperativas, almacenes, talleres y otros centros de producción, servicios o investigación son también los jefes de la Defensa Civil en sus respectivas instituciones. Se encargan de planificar, organizar y aplicar las medidas de Defensa Civil, que tienen carácter vinculante para todas las instituciones.</w:t>
      </w:r>
      <w:bookmarkStart w:id="138" w:name="_Int_Pt46MNb3"/>
      <w:bookmarkEnd w:id="138"/>
    </w:p>
    <w:p w14:paraId="58CC4918" w14:textId="4E527FAA"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 xml:space="preserve">Las organizaciones políticas y de masas </w:t>
      </w:r>
      <w:r w:rsidR="002D7AE9" w:rsidRPr="000D2B28">
        <w:rPr>
          <w:lang w:val="es-ES_tradnl"/>
        </w:rPr>
        <w:t xml:space="preserve">de </w:t>
      </w:r>
      <w:r w:rsidRPr="000D2B28">
        <w:rPr>
          <w:lang w:val="es-ES_tradnl"/>
        </w:rPr>
        <w:t>todos los niveles desempeñan un papel importante en la aplicación de las medidas de Defensa Civil debido a su autonomía y características. Estas organizaciones siempre han participado activamente en la evacuación, las operaciones de rescate y la orientación e información de los ciudadanos en caso de desastres.</w:t>
      </w:r>
    </w:p>
    <w:p w14:paraId="301CFD67" w14:textId="77777777" w:rsidR="00A40EA4" w:rsidRPr="000D2B28" w:rsidRDefault="00A40EA4" w:rsidP="00A40EA4">
      <w:pPr>
        <w:tabs>
          <w:tab w:val="clear" w:pos="1134"/>
        </w:tabs>
        <w:snapToGrid w:val="0"/>
        <w:spacing w:before="240" w:after="240"/>
        <w:ind w:right="-170"/>
        <w:jc w:val="left"/>
        <w:rPr>
          <w:rFonts w:eastAsia="SimSun" w:cs="Calibri"/>
          <w:lang w:val="es-ES_tradnl"/>
        </w:rPr>
      </w:pPr>
      <w:r w:rsidRPr="000D2B28">
        <w:rPr>
          <w:lang w:val="es-ES_tradnl"/>
        </w:rPr>
        <w:t>Se elaboran planes de reducción de desastres para cada territorio y para todas las entidades económicas. Estos planes incluyen una evaluación de los riesgos en cada lugar y son actualizados anualmente utilizando los datos proporcionados por las entidades en relación con los parámetros de vulnerabilidad establecidos por la metodología.</w:t>
      </w:r>
    </w:p>
    <w:p w14:paraId="63323088" w14:textId="77777777" w:rsidR="00A40EA4" w:rsidRPr="000D2B28" w:rsidRDefault="00A40EA4" w:rsidP="00A40EA4">
      <w:pPr>
        <w:tabs>
          <w:tab w:val="clear" w:pos="1134"/>
        </w:tabs>
        <w:snapToGrid w:val="0"/>
        <w:spacing w:before="240" w:after="240"/>
        <w:ind w:right="-170"/>
        <w:jc w:val="left"/>
        <w:rPr>
          <w:rFonts w:eastAsia="SimSun" w:cs="Calibri"/>
          <w:lang w:val="es-ES_tradnl"/>
        </w:rPr>
      </w:pPr>
      <w:r w:rsidRPr="000D2B28">
        <w:rPr>
          <w:lang w:val="es-ES_tradnl"/>
        </w:rPr>
        <w:t>Estos planes incluyen medidas de mitigación de la vulnerabilidad y medidas de preparación, respuesta y recuperación. Se diseñan siguiendo las instrucciones proporcionadas por el nivel superior de gobierno de las entidades y las decisiones adoptadas por los gobiernos locales.</w:t>
      </w:r>
    </w:p>
    <w:p w14:paraId="177CC2A0" w14:textId="3D1CE49A" w:rsidR="00A40EA4" w:rsidRPr="000D2B28" w:rsidRDefault="00A40EA4" w:rsidP="00A40EA4">
      <w:pPr>
        <w:tabs>
          <w:tab w:val="clear" w:pos="1134"/>
        </w:tabs>
        <w:snapToGrid w:val="0"/>
        <w:spacing w:before="240" w:after="240"/>
        <w:ind w:right="-170"/>
        <w:jc w:val="left"/>
        <w:rPr>
          <w:rFonts w:cs="Times New Roman"/>
          <w:lang w:val="es-ES_tradnl"/>
        </w:rPr>
      </w:pPr>
      <w:r w:rsidRPr="000D2B28">
        <w:rPr>
          <w:lang w:val="es-ES_tradnl"/>
        </w:rPr>
        <w:t xml:space="preserve">Los planes de reducción de desastres que se elaboran en cada nivel territorial, así como en las entidades de cada organismo y ministerio se basan en una actualización de la diferencia </w:t>
      </w:r>
      <w:r w:rsidR="00273159" w:rsidRPr="000D2B28">
        <w:rPr>
          <w:lang w:val="es-ES_tradnl"/>
        </w:rPr>
        <w:t xml:space="preserve">en </w:t>
      </w:r>
      <w:r w:rsidRPr="000D2B28">
        <w:rPr>
          <w:lang w:val="es-ES_tradnl"/>
        </w:rPr>
        <w:t xml:space="preserve">el </w:t>
      </w:r>
      <w:r w:rsidRPr="000D2B28">
        <w:rPr>
          <w:lang w:val="es-ES_tradnl"/>
        </w:rPr>
        <w:lastRenderedPageBreak/>
        <w:t xml:space="preserve">riesgo de cada lugar, la cual se define por la magnitud del peligro asociado a cada fenómeno meteorológico y las vulnerabilidades detectadas en ese nivel. A partir de la actualización y zonificación adecuada del riesgo, se establecen las medidas de mitigación de vulnerabilidades para ese año, en función de los recursos materiales y financieros disponibles, priorizando las zonas de mayor riesgo. En correspondencia con el nivel de riesgo de cada lugar, se refuerzan las medidas de protección de la población y de los recursos económicos y se escalonan las medidas de respuesta para hacer frente a cada fenómeno, </w:t>
      </w:r>
      <w:r w:rsidR="0096316A" w:rsidRPr="000D2B28">
        <w:rPr>
          <w:lang w:val="es-ES_tradnl"/>
        </w:rPr>
        <w:t>así como las diferentes opciones de</w:t>
      </w:r>
      <w:r w:rsidRPr="000D2B28">
        <w:rPr>
          <w:lang w:val="es-ES_tradnl"/>
        </w:rPr>
        <w:t xml:space="preserve"> planificación de medidas destinadas a garantizar una recuperación rápida y eficiente. Los organismos y ministerios nacionales actualizan las indicaciones proporcionadas a sus entidades, que también actualizan sus planes sobre la base del riesgo del territorio donde se ubican, teniendo en cuenta las indicaciones particulares de su ministerio u organismo.</w:t>
      </w:r>
      <w:bookmarkStart w:id="139" w:name="_Int_EBUsiwKZ"/>
      <w:bookmarkEnd w:id="139"/>
    </w:p>
    <w:p w14:paraId="28433936" w14:textId="2544A948"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 xml:space="preserve">El Instituto de Meteorología de Cuba participa desde el principio en el proceso de planificación de la alerta temprana. Es este servicio el que emite la primera señal de alerta temprana mediante un documento denominado "aviso de alerta temprana", que se envía a Defensa Civil y al Gobierno Central cuando el Servicio Meteorológico observa el primer elemento que considera una situación meteorológica potencialmente peligrosa para el país en las próximas 120 horas. Este aviso de alerta temprana se redacta en un lenguaje claro y comprensible para el personal no meteorológico, con el fin de evaluar las incertidumbres de un proceso meteorológico que podría suceder y afectar al país en un plazo relativamente largo de 120 horas, pero que, sin embargo, puede suceder. Este tipo de información se transmite a la población a través de los medios de comunicación, con el fin de aumentar el nivel de </w:t>
      </w:r>
      <w:r w:rsidR="00494FD8" w:rsidRPr="000D2B28">
        <w:rPr>
          <w:lang w:val="es-ES_tradnl"/>
        </w:rPr>
        <w:t>atención</w:t>
      </w:r>
      <w:r w:rsidRPr="000D2B28">
        <w:rPr>
          <w:lang w:val="es-ES_tradnl"/>
        </w:rPr>
        <w:t>, sin provocar ninguna sensación de alarma inmediata.</w:t>
      </w:r>
      <w:bookmarkStart w:id="140" w:name="_Int_DhbwzWh9"/>
      <w:bookmarkEnd w:id="140"/>
    </w:p>
    <w:p w14:paraId="35F6923A" w14:textId="77777777"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El propósito de estos avisos de alerta temprana es precisamente informar oportunamente a la Defensa Civil y a las máximas autoridades del país, así como a la población, que es necesario seguir la situación meteorológica durante los próximos días, de modo que, en caso de presentarse un sistema meteorológico peligroso, estén preparados para tomar las medidas de prevención necesarias.</w:t>
      </w:r>
    </w:p>
    <w:p w14:paraId="4F548B18" w14:textId="77777777" w:rsidR="00A40EA4" w:rsidRPr="000D2B28" w:rsidRDefault="00A40EA4" w:rsidP="00A40EA4">
      <w:pPr>
        <w:pStyle w:val="WMOIndent1"/>
        <w:tabs>
          <w:tab w:val="clear" w:pos="567"/>
          <w:tab w:val="left" w:pos="1134"/>
        </w:tabs>
        <w:spacing w:after="240"/>
        <w:ind w:left="0" w:firstLine="0"/>
        <w:rPr>
          <w:b/>
          <w:bCs/>
          <w:i/>
          <w:iCs/>
        </w:rPr>
      </w:pPr>
      <w:r w:rsidRPr="000D2B28">
        <w:rPr>
          <w:b/>
          <w:bCs/>
          <w:i/>
          <w:iCs/>
        </w:rPr>
        <w:t>1.3.4</w:t>
      </w:r>
      <w:r w:rsidRPr="000D2B28">
        <w:tab/>
      </w:r>
      <w:r w:rsidRPr="000D2B28">
        <w:rPr>
          <w:b/>
          <w:bCs/>
          <w:i/>
          <w:iCs/>
        </w:rPr>
        <w:t>Sistema de trabajo</w:t>
      </w:r>
    </w:p>
    <w:p w14:paraId="7968F141" w14:textId="77777777" w:rsidR="00A40EA4" w:rsidRPr="000D2B28" w:rsidRDefault="00A40EA4" w:rsidP="00A40EA4">
      <w:pPr>
        <w:tabs>
          <w:tab w:val="clear" w:pos="1134"/>
        </w:tabs>
        <w:snapToGrid w:val="0"/>
        <w:spacing w:before="240" w:after="240"/>
        <w:ind w:right="-170"/>
        <w:jc w:val="left"/>
        <w:rPr>
          <w:rFonts w:cs="Times New Roman"/>
          <w:lang w:val="es-ES_tradnl"/>
        </w:rPr>
      </w:pPr>
      <w:r w:rsidRPr="000D2B28">
        <w:rPr>
          <w:lang w:val="es-ES_tradnl"/>
        </w:rPr>
        <w:t>El sistema de alerta temprana de Cuba aprovecha la estructura socioeconómica existente, la fortaleza de las instituciones y los niveles de organización y educación tanto de las autoridades como de la población en general, entre otros aspectos que ayudan a su funcionamiento.</w:t>
      </w:r>
    </w:p>
    <w:p w14:paraId="49FC4D23" w14:textId="77777777" w:rsidR="00A40EA4" w:rsidRPr="000D2B28" w:rsidRDefault="00A40EA4" w:rsidP="00A40EA4">
      <w:pPr>
        <w:tabs>
          <w:tab w:val="clear" w:pos="1134"/>
        </w:tabs>
        <w:snapToGrid w:val="0"/>
        <w:spacing w:before="240" w:after="240"/>
        <w:ind w:right="-170"/>
        <w:jc w:val="left"/>
        <w:rPr>
          <w:rFonts w:cs="Calibri"/>
          <w:lang w:val="es-ES_tradnl"/>
        </w:rPr>
      </w:pPr>
      <w:r w:rsidRPr="000D2B28">
        <w:rPr>
          <w:lang w:val="es-ES_tradnl"/>
        </w:rPr>
        <w:t>En términos generales, los principales elementos del sistema de alerta temprana cubano son los siguientes:</w:t>
      </w:r>
    </w:p>
    <w:p w14:paraId="6F2821BC" w14:textId="77777777" w:rsidR="00A40EA4" w:rsidRPr="000D2B28" w:rsidRDefault="00A40EA4" w:rsidP="00A40EA4">
      <w:pPr>
        <w:numPr>
          <w:ilvl w:val="0"/>
          <w:numId w:val="21"/>
        </w:numPr>
        <w:tabs>
          <w:tab w:val="clear" w:pos="1134"/>
        </w:tabs>
        <w:snapToGrid w:val="0"/>
        <w:spacing w:before="240" w:after="240"/>
        <w:ind w:left="1134" w:right="-170" w:hanging="567"/>
        <w:jc w:val="left"/>
        <w:rPr>
          <w:rFonts w:cs="Calibri"/>
          <w:lang w:val="es-ES_tradnl"/>
        </w:rPr>
      </w:pPr>
      <w:r w:rsidRPr="000D2B28">
        <w:rPr>
          <w:lang w:val="es-ES_tradnl"/>
        </w:rPr>
        <w:t>Las entidades centrales de vigilancia que se encargan de monitorear los peligros y sus delegaciones territoriales, a cargo de esta labor a nivel regional y local. La entidad central de vigilancia de los sistemas meteorológicos es el Centro de Pronósticos del INSMET (Servicio Meteorológico Nacional).</w:t>
      </w:r>
    </w:p>
    <w:p w14:paraId="71A32A52" w14:textId="77777777" w:rsidR="00A40EA4" w:rsidRPr="000D2B28" w:rsidRDefault="00A40EA4" w:rsidP="00A40EA4">
      <w:pPr>
        <w:numPr>
          <w:ilvl w:val="0"/>
          <w:numId w:val="21"/>
        </w:numPr>
        <w:tabs>
          <w:tab w:val="clear" w:pos="1134"/>
        </w:tabs>
        <w:snapToGrid w:val="0"/>
        <w:spacing w:before="240" w:after="240"/>
        <w:ind w:left="1134" w:right="-170" w:hanging="567"/>
        <w:jc w:val="left"/>
        <w:rPr>
          <w:rFonts w:cs="Calibri"/>
          <w:lang w:val="es-ES_tradnl"/>
        </w:rPr>
      </w:pPr>
      <w:r w:rsidRPr="000D2B28">
        <w:rPr>
          <w:lang w:val="es-ES_tradnl"/>
        </w:rPr>
        <w:t>Autoridades de los distintos niveles, encargadas de suministrar y difundir información relacionada con los desastres y de aplicar las medidas de protección pertinentes, recomendadas por funcionarios y expertos de Defensa Civil. Estas autoridades son los máximos funcionarios a nivel provincial (gobernadores o presidentes del gobierno provincial) y municipal (alcaldes o presidentes del gobierno municipal).</w:t>
      </w:r>
    </w:p>
    <w:p w14:paraId="1B9B83E7" w14:textId="2FE057D9" w:rsidR="00A40EA4" w:rsidRPr="000D2B28" w:rsidRDefault="00A40EA4" w:rsidP="00A40EA4">
      <w:pPr>
        <w:numPr>
          <w:ilvl w:val="0"/>
          <w:numId w:val="21"/>
        </w:numPr>
        <w:tabs>
          <w:tab w:val="clear" w:pos="1134"/>
        </w:tabs>
        <w:snapToGrid w:val="0"/>
        <w:spacing w:before="240" w:after="240"/>
        <w:ind w:left="1134" w:right="-170" w:hanging="567"/>
        <w:jc w:val="left"/>
        <w:rPr>
          <w:rFonts w:cs="Calibri"/>
          <w:lang w:val="es-ES_tradnl"/>
        </w:rPr>
      </w:pPr>
      <w:r w:rsidRPr="000D2B28">
        <w:rPr>
          <w:lang w:val="es-ES_tradnl"/>
        </w:rPr>
        <w:t xml:space="preserve">Los medios de comunicación y las organizaciones sociales y de masas </w:t>
      </w:r>
      <w:r w:rsidR="00494FD8" w:rsidRPr="000D2B28">
        <w:rPr>
          <w:lang w:val="es-ES_tradnl"/>
        </w:rPr>
        <w:t>en el ámbito</w:t>
      </w:r>
      <w:r w:rsidRPr="000D2B28">
        <w:rPr>
          <w:lang w:val="es-ES_tradnl"/>
        </w:rPr>
        <w:t xml:space="preserve"> local, que ayudan a difundir la información. Los medios de comunicación locales, los periódicos, la radio y la televisión existen en todas las provincias y en la mayoría de los municipios del país. Las organizaciones sociales y de masas que participan en la difusión de la información en las zonas rurales y urbanas, respectivamente, son fundamentalmente las asociaciones de vecinos, conocidas como CDR (Comités de </w:t>
      </w:r>
      <w:r w:rsidRPr="000D2B28">
        <w:rPr>
          <w:lang w:val="es-ES_tradnl"/>
        </w:rPr>
        <w:lastRenderedPageBreak/>
        <w:t>Defensa de la Revolución), que reúnen a los residentes y existen en todos los barrios del país, así como la Asociación Nacional de Agricultores Pequeños (ANAP).</w:t>
      </w:r>
    </w:p>
    <w:p w14:paraId="381FEEFD" w14:textId="2F497169" w:rsidR="00A40EA4" w:rsidRPr="000D2B28" w:rsidRDefault="00A40EA4" w:rsidP="00A40EA4">
      <w:pPr>
        <w:numPr>
          <w:ilvl w:val="0"/>
          <w:numId w:val="21"/>
        </w:numPr>
        <w:tabs>
          <w:tab w:val="clear" w:pos="1134"/>
        </w:tabs>
        <w:snapToGrid w:val="0"/>
        <w:spacing w:before="240" w:after="240"/>
        <w:ind w:left="1134" w:right="-170" w:hanging="567"/>
        <w:jc w:val="left"/>
        <w:rPr>
          <w:rFonts w:cs="Calibri"/>
          <w:lang w:val="es-ES_tradnl"/>
        </w:rPr>
      </w:pPr>
      <w:r w:rsidRPr="000D2B28">
        <w:rPr>
          <w:lang w:val="es-ES_tradnl"/>
        </w:rPr>
        <w:t xml:space="preserve">La población, bien organizada y preparada. Son fundamentalmente las personas de las organizaciones sociales y de masas </w:t>
      </w:r>
      <w:r w:rsidR="00494FD8" w:rsidRPr="000D2B28">
        <w:rPr>
          <w:lang w:val="es-ES_tradnl"/>
        </w:rPr>
        <w:t xml:space="preserve">mencionadas </w:t>
      </w:r>
      <w:r w:rsidR="00273159" w:rsidRPr="000D2B28">
        <w:rPr>
          <w:lang w:val="es-ES_tradnl"/>
        </w:rPr>
        <w:t xml:space="preserve">anteriormente </w:t>
      </w:r>
      <w:r w:rsidRPr="000D2B28">
        <w:rPr>
          <w:lang w:val="es-ES_tradnl"/>
        </w:rPr>
        <w:t xml:space="preserve">que se </w:t>
      </w:r>
      <w:r w:rsidR="00494FD8" w:rsidRPr="000D2B28">
        <w:rPr>
          <w:lang w:val="es-ES_tradnl"/>
        </w:rPr>
        <w:t>preparan par</w:t>
      </w:r>
      <w:r w:rsidRPr="000D2B28">
        <w:rPr>
          <w:lang w:val="es-ES_tradnl"/>
        </w:rPr>
        <w:t xml:space="preserve">a difundir los mensajes de alerta en comunidades alejadas de las principales ciudades y pueblos. También hay </w:t>
      </w:r>
      <w:r w:rsidR="00F14460" w:rsidRPr="000D2B28">
        <w:rPr>
          <w:lang w:val="es-ES_tradnl"/>
        </w:rPr>
        <w:t xml:space="preserve">personas encargadas </w:t>
      </w:r>
      <w:r w:rsidRPr="000D2B28">
        <w:rPr>
          <w:lang w:val="es-ES_tradnl"/>
        </w:rPr>
        <w:t>de los puntos operativos de alerta temprana situados en lugares claves, de difícil acceso, que están preparados para medir las precipitaciones y el nivel y caudal de los ríos. Disponen de medios de comunicación para informar rápidamente al centro de gestión de riesgos situado en la sede del gobierno municipal.</w:t>
      </w:r>
    </w:p>
    <w:p w14:paraId="3C2030FC" w14:textId="77777777" w:rsidR="00A40EA4" w:rsidRPr="000D2B28" w:rsidRDefault="00A40EA4" w:rsidP="00A40EA4">
      <w:pPr>
        <w:pStyle w:val="WMOIndent1"/>
        <w:tabs>
          <w:tab w:val="clear" w:pos="567"/>
          <w:tab w:val="left" w:pos="1134"/>
        </w:tabs>
        <w:spacing w:after="240"/>
        <w:ind w:left="0" w:firstLine="0"/>
        <w:rPr>
          <w:b/>
          <w:bCs/>
          <w:i/>
          <w:iCs/>
        </w:rPr>
      </w:pPr>
      <w:r w:rsidRPr="000D2B28">
        <w:rPr>
          <w:b/>
          <w:bCs/>
          <w:i/>
          <w:iCs/>
        </w:rPr>
        <w:t>1.3.5</w:t>
      </w:r>
      <w:r w:rsidRPr="000D2B28">
        <w:tab/>
      </w:r>
      <w:r w:rsidRPr="000D2B28">
        <w:rPr>
          <w:b/>
          <w:bCs/>
          <w:i/>
          <w:iCs/>
        </w:rPr>
        <w:t>Sistema de alerta temprana</w:t>
      </w:r>
    </w:p>
    <w:p w14:paraId="3A03FB8E" w14:textId="77777777" w:rsidR="00A40EA4" w:rsidRPr="000D2B28" w:rsidRDefault="00A40EA4" w:rsidP="00A40EA4">
      <w:pPr>
        <w:tabs>
          <w:tab w:val="clear" w:pos="1134"/>
        </w:tabs>
        <w:snapToGrid w:val="0"/>
        <w:spacing w:before="240"/>
        <w:jc w:val="left"/>
        <w:rPr>
          <w:rFonts w:cs="Times New Roman"/>
          <w:lang w:val="es-ES_tradnl"/>
        </w:rPr>
      </w:pPr>
      <w:r w:rsidRPr="000D2B28">
        <w:rPr>
          <w:lang w:val="es-ES_tradnl"/>
        </w:rPr>
        <w:t>El sistema de alerta temprana de ciclones tropicales está adecuadamente estructurado, es coherente, abarca todo el territorio nacional y trabaja en estrecha colaboración con el Centro de Pronósticos del INSMET y el Estado Mayor Nacional de la Defensa Civil. Estas dos organizaciones intercambian y analizan información, lo que permite a las autoridades tomar las medidas necesarias y establecer las fases o llamadas a la acción pertinentes.</w:t>
      </w:r>
    </w:p>
    <w:p w14:paraId="45D63F6B" w14:textId="77777777" w:rsidR="00A40EA4" w:rsidRPr="000D2B28" w:rsidRDefault="00A40EA4" w:rsidP="00A40EA4">
      <w:pPr>
        <w:tabs>
          <w:tab w:val="clear" w:pos="1134"/>
        </w:tabs>
        <w:snapToGrid w:val="0"/>
        <w:spacing w:before="240"/>
        <w:jc w:val="left"/>
        <w:rPr>
          <w:rFonts w:cs="Calibri"/>
          <w:lang w:val="es-ES_tradnl"/>
        </w:rPr>
      </w:pPr>
      <w:r w:rsidRPr="000D2B28">
        <w:rPr>
          <w:lang w:val="es-ES_tradnl"/>
        </w:rPr>
        <w:t>El sistema de alerta temprana de ciclones tropicales incluye los siguientes elementos:</w:t>
      </w:r>
    </w:p>
    <w:p w14:paraId="474BB4A0" w14:textId="77777777" w:rsidR="00A40EA4" w:rsidRPr="000D2B28" w:rsidRDefault="00A40EA4" w:rsidP="00A40EA4">
      <w:pPr>
        <w:numPr>
          <w:ilvl w:val="0"/>
          <w:numId w:val="20"/>
        </w:numPr>
        <w:tabs>
          <w:tab w:val="clear" w:pos="1134"/>
        </w:tabs>
        <w:snapToGrid w:val="0"/>
        <w:spacing w:before="240" w:after="240"/>
        <w:ind w:left="1134" w:right="-170" w:hanging="567"/>
        <w:jc w:val="left"/>
        <w:rPr>
          <w:rFonts w:cs="Calibri"/>
          <w:lang w:val="es-ES_tradnl"/>
        </w:rPr>
      </w:pPr>
      <w:r w:rsidRPr="000D2B28">
        <w:rPr>
          <w:lang w:val="es-ES_tradnl"/>
        </w:rPr>
        <w:t>Un sistema eficaz de vigilancia meteorológica e hidrológica, con los recursos humanos y materiales adecuados para garantizar el monitoreo permanente y avisos oportunos, tanto a nivel nacional como local.</w:t>
      </w:r>
    </w:p>
    <w:p w14:paraId="3E5D4647" w14:textId="77777777" w:rsidR="00A40EA4" w:rsidRPr="000D2B28" w:rsidRDefault="00A40EA4" w:rsidP="00A40EA4">
      <w:pPr>
        <w:numPr>
          <w:ilvl w:val="0"/>
          <w:numId w:val="20"/>
        </w:numPr>
        <w:tabs>
          <w:tab w:val="clear" w:pos="1134"/>
        </w:tabs>
        <w:snapToGrid w:val="0"/>
        <w:spacing w:before="240" w:after="240"/>
        <w:ind w:left="1134" w:right="-170" w:hanging="567"/>
        <w:jc w:val="left"/>
        <w:rPr>
          <w:rFonts w:cs="Calibri"/>
          <w:lang w:val="es-ES_tradnl"/>
        </w:rPr>
      </w:pPr>
      <w:r w:rsidRPr="000D2B28">
        <w:rPr>
          <w:lang w:val="es-ES_tradnl"/>
        </w:rPr>
        <w:t>Una comunicación eficaz entre los sistemas de vigilancia meteorológica e hidrológica y las instituciones de la Defensa Civil, tanto a nivel nacional como local.</w:t>
      </w:r>
    </w:p>
    <w:p w14:paraId="1B5DD7B4" w14:textId="77777777" w:rsidR="00A40EA4" w:rsidRPr="000D2B28" w:rsidRDefault="00A40EA4" w:rsidP="00A40EA4">
      <w:pPr>
        <w:numPr>
          <w:ilvl w:val="0"/>
          <w:numId w:val="20"/>
        </w:numPr>
        <w:tabs>
          <w:tab w:val="clear" w:pos="1134"/>
        </w:tabs>
        <w:snapToGrid w:val="0"/>
        <w:spacing w:before="240" w:after="240"/>
        <w:ind w:left="1134" w:right="-170" w:hanging="567"/>
        <w:jc w:val="left"/>
        <w:rPr>
          <w:rFonts w:cs="Calibri"/>
          <w:lang w:val="es-ES_tradnl"/>
        </w:rPr>
      </w:pPr>
      <w:r w:rsidRPr="000D2B28">
        <w:rPr>
          <w:lang w:val="es-ES_tradnl"/>
        </w:rPr>
        <w:t>Una red de transmisión de información respaldada por sistemas de comunicación seguros.</w:t>
      </w:r>
    </w:p>
    <w:p w14:paraId="7A28D9EC" w14:textId="44121E90" w:rsidR="00A40EA4" w:rsidRPr="000D2B28" w:rsidRDefault="00A40EA4" w:rsidP="00A40EA4">
      <w:pPr>
        <w:numPr>
          <w:ilvl w:val="0"/>
          <w:numId w:val="20"/>
        </w:numPr>
        <w:tabs>
          <w:tab w:val="clear" w:pos="1134"/>
        </w:tabs>
        <w:snapToGrid w:val="0"/>
        <w:spacing w:before="240" w:after="240"/>
        <w:ind w:left="1134" w:right="-170" w:hanging="567"/>
        <w:jc w:val="left"/>
        <w:rPr>
          <w:rFonts w:cs="Calibri"/>
          <w:lang w:val="es-ES_tradnl"/>
        </w:rPr>
      </w:pPr>
      <w:r w:rsidRPr="000D2B28">
        <w:rPr>
          <w:lang w:val="es-ES_tradnl"/>
        </w:rPr>
        <w:t>La utilización de todos los medios de comunicación de masas para difundir los avisos de alerta, incluidos la radio, la televisión, los periódicos, los medios alternativos y la población, tanto a escala nacional como local.</w:t>
      </w:r>
    </w:p>
    <w:p w14:paraId="0C3D2228" w14:textId="09247485" w:rsidR="00A40EA4" w:rsidRPr="000D2B28" w:rsidRDefault="00A40EA4" w:rsidP="00A40EA4">
      <w:pPr>
        <w:numPr>
          <w:ilvl w:val="0"/>
          <w:numId w:val="20"/>
        </w:numPr>
        <w:tabs>
          <w:tab w:val="clear" w:pos="1134"/>
        </w:tabs>
        <w:snapToGrid w:val="0"/>
        <w:spacing w:before="240" w:after="240"/>
        <w:ind w:left="1134" w:right="-170" w:hanging="567"/>
        <w:jc w:val="left"/>
        <w:rPr>
          <w:rFonts w:cs="Calibri"/>
          <w:lang w:val="es-ES_tradnl"/>
        </w:rPr>
      </w:pPr>
      <w:r w:rsidRPr="000D2B28">
        <w:rPr>
          <w:lang w:val="es-ES_tradnl"/>
        </w:rPr>
        <w:t xml:space="preserve">Planes diseñados para las diferentes situaciones a partir de escenarios probables anteriores a los desastres y asistidos por todos los recursos disponibles en cada territorio, con el fin de garantizar la protección eficaz de las personas </w:t>
      </w:r>
      <w:r w:rsidR="005A0664" w:rsidRPr="000D2B28">
        <w:rPr>
          <w:lang w:val="es-ES_tradnl"/>
        </w:rPr>
        <w:t>que enfrentan</w:t>
      </w:r>
      <w:r w:rsidRPr="000D2B28">
        <w:rPr>
          <w:lang w:val="es-ES_tradnl"/>
        </w:rPr>
        <w:t xml:space="preserve"> diferentes niveles de riesgo.</w:t>
      </w:r>
      <w:bookmarkStart w:id="141" w:name="_Int_d7iydJuz"/>
      <w:bookmarkStart w:id="142" w:name="_Int_dydu3q3e"/>
      <w:bookmarkEnd w:id="141"/>
      <w:bookmarkEnd w:id="142"/>
    </w:p>
    <w:p w14:paraId="20540FE8" w14:textId="099C9243" w:rsidR="00A40EA4" w:rsidRPr="000D2B28" w:rsidRDefault="00A40EA4" w:rsidP="00A40EA4">
      <w:pPr>
        <w:tabs>
          <w:tab w:val="clear" w:pos="1134"/>
        </w:tabs>
        <w:snapToGrid w:val="0"/>
        <w:spacing w:before="240" w:after="240"/>
        <w:ind w:right="-170"/>
        <w:jc w:val="left"/>
        <w:rPr>
          <w:rFonts w:cs="Times New Roman"/>
          <w:lang w:val="es-ES_tradnl"/>
        </w:rPr>
      </w:pPr>
      <w:r w:rsidRPr="000D2B28">
        <w:rPr>
          <w:lang w:val="es-ES_tradnl"/>
        </w:rPr>
        <w:t xml:space="preserve">En el contexto de la gestión de riesgos y el </w:t>
      </w:r>
      <w:r w:rsidR="005A0664" w:rsidRPr="000D2B28">
        <w:rPr>
          <w:lang w:val="es-ES_tradnl"/>
        </w:rPr>
        <w:t xml:space="preserve">manejo </w:t>
      </w:r>
      <w:r w:rsidRPr="000D2B28">
        <w:rPr>
          <w:lang w:val="es-ES_tradnl"/>
        </w:rPr>
        <w:t xml:space="preserve">de los peligros de desastres, el sistema de alerta temprana cumple un papel importante en la reducción de la pérdida de vidas humanas y </w:t>
      </w:r>
      <w:r w:rsidR="005A0664" w:rsidRPr="000D2B28">
        <w:rPr>
          <w:lang w:val="es-ES_tradnl"/>
        </w:rPr>
        <w:t xml:space="preserve">de </w:t>
      </w:r>
      <w:r w:rsidRPr="000D2B28">
        <w:rPr>
          <w:lang w:val="es-ES_tradnl"/>
        </w:rPr>
        <w:t>las pérdidas materiales. En Cuba, el sistema de alerta temprana se considera un importante activo de la Defensa Civil que se utiliza y se refuerza sistemáticamente.</w:t>
      </w:r>
    </w:p>
    <w:p w14:paraId="53F2F3AC" w14:textId="42EBE363" w:rsidR="00A40EA4" w:rsidRPr="000D2B28" w:rsidRDefault="00A40EA4" w:rsidP="00A40EA4">
      <w:pPr>
        <w:tabs>
          <w:tab w:val="clear" w:pos="1134"/>
        </w:tabs>
        <w:snapToGrid w:val="0"/>
        <w:spacing w:before="240" w:after="240"/>
        <w:ind w:right="-170"/>
        <w:jc w:val="left"/>
        <w:rPr>
          <w:rFonts w:cs="Times New Roman"/>
          <w:lang w:val="es-ES_tradnl"/>
        </w:rPr>
      </w:pPr>
      <w:r w:rsidRPr="000D2B28">
        <w:rPr>
          <w:lang w:val="es-ES_tradnl"/>
        </w:rPr>
        <w:t xml:space="preserve">Una vez al año se celebra un simulacro denominado “METEORO” durante un fin de semana de mayo, antes del comienzo de la siguiente temporada de huracanes. El primer día (sábado), en todos los niveles del país (nación, provincia, municipio, consejo popular, comunidad y entidades), se </w:t>
      </w:r>
      <w:r w:rsidR="005A0664" w:rsidRPr="000D2B28">
        <w:rPr>
          <w:lang w:val="es-ES_tradnl"/>
        </w:rPr>
        <w:t xml:space="preserve">examina </w:t>
      </w:r>
      <w:r w:rsidRPr="000D2B28">
        <w:rPr>
          <w:lang w:val="es-ES_tradnl"/>
        </w:rPr>
        <w:t>y se pone en práctica la preparación general, así como todas las medidas previstas para la respuesta y la recuperación. El segundo día (domingo) se llevan a cabo actividades prácticas con la población y las fuerzas que participan en la respuesta, como la</w:t>
      </w:r>
      <w:r w:rsidR="005A0664" w:rsidRPr="000D2B28">
        <w:rPr>
          <w:lang w:val="es-ES_tradnl"/>
        </w:rPr>
        <w:t>s medidas de</w:t>
      </w:r>
      <w:r w:rsidRPr="000D2B28">
        <w:rPr>
          <w:lang w:val="es-ES_tradnl"/>
        </w:rPr>
        <w:t xml:space="preserve"> evacuación y protección. El SMN elabora un conjunto de avisos de simulacro para difundirlos por todos los enlaces de comunicaciones, lo que también sirve para probar el sistema. El SMN también </w:t>
      </w:r>
      <w:r w:rsidR="00645879" w:rsidRPr="000D2B28">
        <w:rPr>
          <w:lang w:val="es-ES_tradnl"/>
        </w:rPr>
        <w:t>crea conciencia en</w:t>
      </w:r>
      <w:r w:rsidRPr="000D2B28">
        <w:rPr>
          <w:lang w:val="es-ES_tradnl"/>
        </w:rPr>
        <w:t xml:space="preserve"> la población, ya que brinda información sobre los principales aspectos de los huracanes, el servicio de avisos y la correcta interpretación de los avisos, así como una descripción general de </w:t>
      </w:r>
      <w:r w:rsidR="005A0664" w:rsidRPr="000D2B28">
        <w:rPr>
          <w:lang w:val="es-ES_tradnl"/>
        </w:rPr>
        <w:t xml:space="preserve">las características de </w:t>
      </w:r>
      <w:r w:rsidRPr="000D2B28">
        <w:rPr>
          <w:lang w:val="es-ES_tradnl"/>
        </w:rPr>
        <w:t xml:space="preserve">la siguiente temporada. Estas </w:t>
      </w:r>
      <w:r w:rsidRPr="000D2B28">
        <w:rPr>
          <w:lang w:val="es-ES_tradnl"/>
        </w:rPr>
        <w:lastRenderedPageBreak/>
        <w:t xml:space="preserve">charlas tienen lugar durante la </w:t>
      </w:r>
      <w:r w:rsidR="00273159" w:rsidRPr="000D2B28">
        <w:rPr>
          <w:lang w:val="es-ES_tradnl"/>
        </w:rPr>
        <w:t xml:space="preserve">jornada de </w:t>
      </w:r>
      <w:r w:rsidRPr="000D2B28">
        <w:rPr>
          <w:lang w:val="es-ES_tradnl"/>
        </w:rPr>
        <w:t>apertura del simulacro el sábado a nivel provincial y municipal, y esta actividad recibe una cobertura de los medios de comunicación nacionales, provinciales y municipales.</w:t>
      </w:r>
    </w:p>
    <w:p w14:paraId="2A7AF6C3" w14:textId="77777777" w:rsidR="00A40EA4" w:rsidRPr="000D2B28" w:rsidRDefault="00A40EA4" w:rsidP="00A40EA4">
      <w:pPr>
        <w:pStyle w:val="WMOIndent1"/>
        <w:tabs>
          <w:tab w:val="clear" w:pos="567"/>
          <w:tab w:val="left" w:pos="1134"/>
        </w:tabs>
        <w:spacing w:after="240"/>
        <w:ind w:left="0" w:firstLine="0"/>
      </w:pPr>
      <w:r w:rsidRPr="000D2B28">
        <w:rPr>
          <w:b/>
          <w:bCs/>
          <w:i/>
          <w:iCs/>
        </w:rPr>
        <w:t>1.3.6</w:t>
      </w:r>
      <w:r w:rsidRPr="000D2B28">
        <w:tab/>
      </w:r>
      <w:r w:rsidRPr="000D2B28">
        <w:rPr>
          <w:b/>
          <w:bCs/>
          <w:i/>
          <w:iCs/>
        </w:rPr>
        <w:t>Medidas de respuesta</w:t>
      </w:r>
    </w:p>
    <w:p w14:paraId="4A59522F" w14:textId="37C08DCE" w:rsidR="00A40EA4" w:rsidRPr="000D2B28" w:rsidRDefault="00A40EA4" w:rsidP="00A40EA4">
      <w:pPr>
        <w:tabs>
          <w:tab w:val="clear" w:pos="1134"/>
        </w:tabs>
        <w:snapToGrid w:val="0"/>
        <w:spacing w:before="240" w:after="240"/>
        <w:ind w:right="-170"/>
        <w:jc w:val="left"/>
        <w:rPr>
          <w:rFonts w:cs="Times New Roman"/>
          <w:lang w:val="es-ES_tradnl"/>
        </w:rPr>
      </w:pPr>
      <w:r w:rsidRPr="000D2B28">
        <w:rPr>
          <w:lang w:val="es-ES_tradnl"/>
        </w:rPr>
        <w:t xml:space="preserve">El intercambio de información entre el Centro de Pronósticos del INSMET y el Estado Mayor Nacional de la Defensa Civil </w:t>
      </w:r>
      <w:r w:rsidR="00076EE0" w:rsidRPr="000D2B28">
        <w:rPr>
          <w:lang w:val="es-ES_tradnl"/>
        </w:rPr>
        <w:t>en la esfera</w:t>
      </w:r>
      <w:r w:rsidRPr="000D2B28">
        <w:rPr>
          <w:lang w:val="es-ES_tradnl"/>
        </w:rPr>
        <w:t xml:space="preserve"> nacional permite establecer la fase de la respuesta para los territorios amenazados, lo que presupone un cierto tiempo para la adopción de medidas en esos lugares. A medida que el sistema de alerta temprana funcione con una mayor eficacia, habrá más posibilidades de que las provincias y los municipios adopten medidas de respuesta y puedan así proteger la vida de las personas y los recursos de la economía expuestos a distintos niveles de riesgo.</w:t>
      </w:r>
    </w:p>
    <w:p w14:paraId="5FB2A984" w14:textId="0F2C8FCE" w:rsidR="00A40EA4" w:rsidRPr="000D2B28" w:rsidRDefault="00A40EA4" w:rsidP="00A40EA4">
      <w:pPr>
        <w:tabs>
          <w:tab w:val="clear" w:pos="1134"/>
        </w:tabs>
        <w:snapToGrid w:val="0"/>
        <w:spacing w:before="240" w:after="240"/>
        <w:ind w:right="-170"/>
        <w:jc w:val="left"/>
        <w:rPr>
          <w:rFonts w:cs="Times New Roman"/>
          <w:lang w:val="es-ES_tradnl"/>
        </w:rPr>
      </w:pPr>
      <w:r w:rsidRPr="000D2B28">
        <w:rPr>
          <w:lang w:val="es-ES_tradnl"/>
        </w:rPr>
        <w:t xml:space="preserve">Cada vez que una provincia recibe un aviso de alerta temprana o </w:t>
      </w:r>
      <w:r w:rsidR="00076EE0" w:rsidRPr="000D2B28">
        <w:rPr>
          <w:lang w:val="es-ES_tradnl"/>
        </w:rPr>
        <w:t>que se establece</w:t>
      </w:r>
      <w:r w:rsidRPr="000D2B28">
        <w:rPr>
          <w:lang w:val="es-ES_tradnl"/>
        </w:rPr>
        <w:t xml:space="preserve"> una de las fases de la respuesta, se comienza inmediatamente a poner en marcha las medidas establecidas en el plan de reducción de desastres para esa fase, en correspondencia con las características del fenómeno </w:t>
      </w:r>
      <w:r w:rsidR="00076EE0" w:rsidRPr="000D2B28">
        <w:rPr>
          <w:lang w:val="es-ES_tradnl"/>
        </w:rPr>
        <w:t xml:space="preserve">inminente </w:t>
      </w:r>
      <w:r w:rsidRPr="000D2B28">
        <w:rPr>
          <w:lang w:val="es-ES_tradnl"/>
        </w:rPr>
        <w:t>y el nivel de riesgo de las personas y los recursos económicos expuestos. En este proceso de toma de decisiones, en la provincia se produce un intercambio similar al del ámbito nacional entre las autoridades y el servicio meteorológico de esa provincia, para determinar la magnitud del impacto de los vientos, las lluvias y el nivel del mar en el territorio, a partir de las observaciones que se reciben del SMN. Realizada esta evaluación, comienzan a ejecutarse las medidas de protección previstas para cada situación de las que se diseñaron en los preparativos para cada posible escenario, lo que posibilita que este sea un proceso rápido y eficiente.</w:t>
      </w:r>
      <w:bookmarkStart w:id="143" w:name="_Int_OP3hcub3"/>
      <w:bookmarkEnd w:id="143"/>
    </w:p>
    <w:p w14:paraId="641E21FD" w14:textId="28B310BB" w:rsidR="00A40EA4" w:rsidRPr="000D2B28" w:rsidRDefault="00A40EA4" w:rsidP="00A40EA4">
      <w:pPr>
        <w:tabs>
          <w:tab w:val="clear" w:pos="1134"/>
        </w:tabs>
        <w:snapToGrid w:val="0"/>
        <w:spacing w:before="240" w:after="240"/>
        <w:ind w:right="-170"/>
        <w:jc w:val="left"/>
        <w:rPr>
          <w:rFonts w:cs="Times New Roman"/>
          <w:lang w:val="es-ES_tradnl"/>
        </w:rPr>
      </w:pPr>
      <w:r w:rsidRPr="000D2B28">
        <w:rPr>
          <w:lang w:val="es-ES_tradnl"/>
        </w:rPr>
        <w:t>A partir de la información del Centro de Pronósticos del INSMET, el Estado Mayor Nacional de la Defensa Civil analiza la situación inicial y puede enviarse una nota de la Defensa Civil para dar la alerta temprana a los gobiernos de los territorios amenazados. Este intercambio de información entre el Centro de Pronósticos y el Estado Mayor Nacional de la Defensa Civil continúa mientras se mantiene la amenaza de peligro en el país o alguna parte del territorio nacional. En Cuba las medidas de respuesta se estructuran en tres fases o etapas: la fase informativa, la fase de alerta y la fase de alarma. En cada fase y para cada fenómeno, se planifican las medidas de protección, y el sistema de alerta temprana funciona de acuerdo con la fase establecida, ya que a medida que el huracán se acerca al territorio, las formas de difundir los mensajes también varían. El establecimiento de cada una de las fases es aprobado por el Gobierno central, siendo propuesto por el Estado Mayor Nacional de la Defensa Civil, que considera, entre otros factores, las recomendaciones formuladas por el SMN.</w:t>
      </w:r>
    </w:p>
    <w:p w14:paraId="730ADC78" w14:textId="77777777" w:rsidR="00A40EA4" w:rsidRPr="000D2B28" w:rsidRDefault="00A40EA4" w:rsidP="00A40EA4">
      <w:pPr>
        <w:tabs>
          <w:tab w:val="clear" w:pos="1134"/>
        </w:tabs>
        <w:snapToGrid w:val="0"/>
        <w:spacing w:before="240" w:after="240"/>
        <w:ind w:right="-170"/>
        <w:jc w:val="left"/>
        <w:rPr>
          <w:rFonts w:eastAsia="SimSun" w:cs="Calibri"/>
          <w:lang w:val="es-ES_tradnl"/>
        </w:rPr>
      </w:pPr>
      <w:r w:rsidRPr="000D2B28">
        <w:rPr>
          <w:lang w:val="es-ES_tradnl"/>
        </w:rPr>
        <w:t>Asimismo, los servicios meteorológicos e hidrológicos de cada provincia interactúan con las autoridades y se encargan de mantenerlas informadas a ellas y a la población en general a través de todos los medios de comunicación disponibles en cada zona.</w:t>
      </w:r>
    </w:p>
    <w:p w14:paraId="02B8E793" w14:textId="47C33561"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En Cuba existen tres niveles de gobierno local: provincia, municipio y consejo popular. Estas tres instancias de gobierno tienen un presidente y una estructura que permite organizar la administración del gobierno. El Centro de Pronósticos (SMN) interactúa con el gobierno a nivel nacional, mientras que los centros meteorológicos provinciales interactúan con el gobierno a nivel provincial, municipal y de los consejos populares, y ofrece</w:t>
      </w:r>
      <w:r w:rsidR="00C7461F" w:rsidRPr="000D2B28">
        <w:rPr>
          <w:lang w:val="es-ES_tradnl"/>
        </w:rPr>
        <w:t>n</w:t>
      </w:r>
      <w:r w:rsidRPr="000D2B28">
        <w:rPr>
          <w:lang w:val="es-ES_tradnl"/>
        </w:rPr>
        <w:t xml:space="preserve"> información y asesoramiento durante las distintas fases </w:t>
      </w:r>
      <w:r w:rsidR="00C7461F" w:rsidRPr="000D2B28">
        <w:rPr>
          <w:lang w:val="es-ES_tradnl"/>
        </w:rPr>
        <w:t xml:space="preserve">establecidas por </w:t>
      </w:r>
      <w:r w:rsidRPr="000D2B28">
        <w:rPr>
          <w:lang w:val="es-ES_tradnl"/>
        </w:rPr>
        <w:t>la Defensa Civil.</w:t>
      </w:r>
    </w:p>
    <w:p w14:paraId="0A98AF2C" w14:textId="77777777"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El INSMET (Instituto de Meteorología de Cuba), a través del Centro de Pronósticos, interactúa directamente con el Gobierno central, la Defensa Civil Nacional, los medios de comunicación nacionales, los centros meteorológicos provinciales y el Instituto Nacional de Recursos Hidráulicos.</w:t>
      </w:r>
    </w:p>
    <w:p w14:paraId="1E84EA61" w14:textId="77777777" w:rsidR="00A40EA4" w:rsidRPr="000D2B28" w:rsidRDefault="00A40EA4" w:rsidP="00A40EA4">
      <w:pPr>
        <w:tabs>
          <w:tab w:val="clear" w:pos="1134"/>
        </w:tabs>
        <w:snapToGrid w:val="0"/>
        <w:spacing w:before="240" w:after="240"/>
        <w:ind w:right="-170"/>
        <w:jc w:val="left"/>
        <w:rPr>
          <w:rFonts w:eastAsia="SimSun" w:cs="Calibri"/>
          <w:lang w:val="es-ES_tradnl"/>
        </w:rPr>
      </w:pPr>
      <w:r w:rsidRPr="000D2B28">
        <w:rPr>
          <w:lang w:val="es-ES_tradnl"/>
        </w:rPr>
        <w:t xml:space="preserve">Los centros meteorológicos provinciales ofrecen información sobre su territorio a los gobiernos provinciales y municipales, a la Defensa Civil de ese nivel, a los medios de comunicación </w:t>
      </w:r>
      <w:r w:rsidRPr="000D2B28">
        <w:rPr>
          <w:lang w:val="es-ES_tradnl"/>
        </w:rPr>
        <w:lastRenderedPageBreak/>
        <w:t>provinciales y municipales, así como a las delegaciones provinciales del Instituto Nacional de Recursos Hidráulicos.</w:t>
      </w:r>
    </w:p>
    <w:p w14:paraId="6C2048F8" w14:textId="3B2537EA"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 xml:space="preserve">Los centros meteorológicos provinciales cumplen el mismo papel que el Centro de Pronósticos, con la salvedad de que </w:t>
      </w:r>
      <w:r w:rsidR="00C7461F" w:rsidRPr="000D2B28">
        <w:rPr>
          <w:lang w:val="es-ES_tradnl"/>
        </w:rPr>
        <w:t xml:space="preserve">para el desempeño de </w:t>
      </w:r>
      <w:r w:rsidRPr="000D2B28">
        <w:rPr>
          <w:lang w:val="es-ES_tradnl"/>
        </w:rPr>
        <w:t xml:space="preserve">sus funciones </w:t>
      </w:r>
      <w:r w:rsidR="00C7461F" w:rsidRPr="000D2B28">
        <w:rPr>
          <w:lang w:val="es-ES_tradnl"/>
        </w:rPr>
        <w:t xml:space="preserve">interactúan </w:t>
      </w:r>
      <w:r w:rsidRPr="000D2B28">
        <w:rPr>
          <w:lang w:val="es-ES_tradnl"/>
        </w:rPr>
        <w:t xml:space="preserve">con el gobierno provincial y municipal, Defensa Civil </w:t>
      </w:r>
      <w:r w:rsidR="005B4FFB" w:rsidRPr="000D2B28">
        <w:rPr>
          <w:lang w:val="es-ES_tradnl"/>
        </w:rPr>
        <w:t>en el</w:t>
      </w:r>
      <w:r w:rsidR="00C7461F" w:rsidRPr="000D2B28">
        <w:rPr>
          <w:lang w:val="es-ES_tradnl"/>
        </w:rPr>
        <w:t xml:space="preserve"> ámbito</w:t>
      </w:r>
      <w:r w:rsidR="005B4FFB" w:rsidRPr="000D2B28">
        <w:rPr>
          <w:lang w:val="es-ES_tradnl"/>
        </w:rPr>
        <w:t xml:space="preserve"> provincial y munici</w:t>
      </w:r>
      <w:r w:rsidR="001A3505" w:rsidRPr="000D2B28">
        <w:rPr>
          <w:lang w:val="es-ES_tradnl"/>
        </w:rPr>
        <w:t>p</w:t>
      </w:r>
      <w:r w:rsidR="005B4FFB" w:rsidRPr="000D2B28">
        <w:rPr>
          <w:lang w:val="es-ES_tradnl"/>
        </w:rPr>
        <w:t>al</w:t>
      </w:r>
      <w:r w:rsidR="00C7461F" w:rsidRPr="000D2B28">
        <w:rPr>
          <w:lang w:val="es-ES_tradnl"/>
        </w:rPr>
        <w:t xml:space="preserve"> </w:t>
      </w:r>
      <w:r w:rsidRPr="000D2B28">
        <w:rPr>
          <w:lang w:val="es-ES_tradnl"/>
        </w:rPr>
        <w:t xml:space="preserve">y los usuarios locales, incluido el consejo popular. En efecto, los centros meteorológicos provinciales representan al INSMET a nivel provincial. Sin embargo, solo el Centro de Pronósticos </w:t>
      </w:r>
      <w:r w:rsidR="00C7461F" w:rsidRPr="000D2B28">
        <w:rPr>
          <w:lang w:val="es-ES_tradnl"/>
        </w:rPr>
        <w:t xml:space="preserve">en la esfera nacional </w:t>
      </w:r>
      <w:r w:rsidRPr="000D2B28">
        <w:rPr>
          <w:lang w:val="es-ES_tradnl"/>
        </w:rPr>
        <w:t>puede emitir avisos y alertas tempranas en el caso de un sistema meteorológico de gran escala, como un huracán, y en este caso, los centros meteorológicos provinciales hacen las veces de asesores para evaluar el impacto local que el huracán tendría sobre una determinada provincia. En caso de fuertes tormentas locales u otros fenómenos meteorológicos locales de rápida evolución, el centro meteorológico provincial puede emitir su propio aviso local para las autoridades locales. En ese caso, solo tendrían que informar al Centro de Pronósticos y recibir asesoramiento de este.</w:t>
      </w:r>
    </w:p>
    <w:p w14:paraId="2D9C3676" w14:textId="4C4E4242" w:rsidR="00A40EA4" w:rsidRPr="000D2B28" w:rsidRDefault="00C7461F" w:rsidP="00A40EA4">
      <w:pPr>
        <w:tabs>
          <w:tab w:val="clear" w:pos="1134"/>
        </w:tabs>
        <w:snapToGrid w:val="0"/>
        <w:spacing w:before="240" w:after="240"/>
        <w:ind w:right="-170"/>
        <w:jc w:val="left"/>
        <w:rPr>
          <w:rFonts w:eastAsia="SimSun" w:cs="Calibri"/>
          <w:lang w:val="es-ES_tradnl"/>
        </w:rPr>
      </w:pPr>
      <w:r w:rsidRPr="000D2B28">
        <w:rPr>
          <w:lang w:val="es-ES_tradnl"/>
        </w:rPr>
        <w:t xml:space="preserve">En documentos adicionales </w:t>
      </w:r>
      <w:r w:rsidR="00923B20" w:rsidRPr="000D2B28">
        <w:rPr>
          <w:lang w:val="es-ES_tradnl"/>
        </w:rPr>
        <w:t xml:space="preserve">que se publican en cada nivel </w:t>
      </w:r>
      <w:r w:rsidR="001A3505" w:rsidRPr="000D2B28">
        <w:rPr>
          <w:lang w:val="es-ES_tradnl"/>
        </w:rPr>
        <w:t>pertinente</w:t>
      </w:r>
      <w:r w:rsidR="00716A58" w:rsidRPr="000D2B28">
        <w:rPr>
          <w:lang w:val="es-ES_tradnl"/>
        </w:rPr>
        <w:t>,</w:t>
      </w:r>
      <w:r w:rsidR="005B4FFB" w:rsidRPr="000D2B28">
        <w:rPr>
          <w:lang w:val="es-ES_tradnl"/>
        </w:rPr>
        <w:t xml:space="preserve"> </w:t>
      </w:r>
      <w:r w:rsidRPr="000D2B28">
        <w:rPr>
          <w:lang w:val="es-ES_tradnl"/>
        </w:rPr>
        <w:t>se establecen l</w:t>
      </w:r>
      <w:r w:rsidR="00A40EA4" w:rsidRPr="000D2B28">
        <w:rPr>
          <w:lang w:val="es-ES_tradnl"/>
        </w:rPr>
        <w:t xml:space="preserve">as funciones que cumple el Estado Mayor Nacional de la Defensa Civil en </w:t>
      </w:r>
      <w:r w:rsidRPr="000D2B28">
        <w:rPr>
          <w:lang w:val="es-ES_tradnl"/>
        </w:rPr>
        <w:t xml:space="preserve">lo concerniente a </w:t>
      </w:r>
      <w:r w:rsidR="00A40EA4" w:rsidRPr="000D2B28">
        <w:rPr>
          <w:lang w:val="es-ES_tradnl"/>
        </w:rPr>
        <w:t>la elaboración de los informes de alerta temprana, el funcionamiento de los medios de comunicación de masas y las actividades realizadas por las autoridades locales para garantizar que los mensajes de aviso lleguen a toda la población y que se tomen las medidas necesarias</w:t>
      </w:r>
      <w:r w:rsidR="00923B20" w:rsidRPr="000D2B28">
        <w:rPr>
          <w:lang w:val="es-ES_tradnl"/>
        </w:rPr>
        <w:t xml:space="preserve"> </w:t>
      </w:r>
      <w:r w:rsidR="00A40EA4" w:rsidRPr="000D2B28">
        <w:rPr>
          <w:lang w:val="es-ES_tradnl"/>
        </w:rPr>
        <w:t xml:space="preserve">y </w:t>
      </w:r>
      <w:r w:rsidR="005B4FFB" w:rsidRPr="000D2B28">
        <w:rPr>
          <w:lang w:val="es-ES_tradnl"/>
        </w:rPr>
        <w:t xml:space="preserve">esto </w:t>
      </w:r>
      <w:r w:rsidR="00A40EA4" w:rsidRPr="000D2B28">
        <w:rPr>
          <w:lang w:val="es-ES_tradnl"/>
        </w:rPr>
        <w:t>se incluye en el plan de reducción de desastres.</w:t>
      </w:r>
    </w:p>
    <w:p w14:paraId="5CE21F5D" w14:textId="29489AE3"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 xml:space="preserve">Las autoridades locales también elaboran indicaciones para los niveles inferiores, en las que especifican las funciones que deben cumplir las distintas estructuras (por ejemplo, </w:t>
      </w:r>
      <w:r w:rsidR="005B4FFB" w:rsidRPr="000D2B28">
        <w:rPr>
          <w:lang w:val="es-ES_tradnl"/>
        </w:rPr>
        <w:t>al transmitir</w:t>
      </w:r>
      <w:r w:rsidRPr="000D2B28">
        <w:rPr>
          <w:lang w:val="es-ES_tradnl"/>
        </w:rPr>
        <w:t xml:space="preserve"> mensajes de alerta hasta el nivel del consejo popular, sobre los informes que deben realizar los Puntos de Alerta Temprana</w:t>
      </w:r>
      <w:r w:rsidR="00923B20" w:rsidRPr="000D2B28">
        <w:rPr>
          <w:lang w:val="es-ES_tradnl"/>
        </w:rPr>
        <w:t xml:space="preserve"> </w:t>
      </w:r>
      <w:r w:rsidRPr="000D2B28">
        <w:rPr>
          <w:lang w:val="es-ES_tradnl"/>
        </w:rPr>
        <w:t>sobre el funcionamiento del flujo informativo</w:t>
      </w:r>
      <w:r w:rsidR="00923B20" w:rsidRPr="000D2B28">
        <w:rPr>
          <w:lang w:val="es-ES_tradnl"/>
        </w:rPr>
        <w:t>)</w:t>
      </w:r>
      <w:r w:rsidRPr="000D2B28">
        <w:rPr>
          <w:lang w:val="es-ES_tradnl"/>
        </w:rPr>
        <w:t>. Dado el gran número de documentos adicionales existentes, no se hace referencia a ellos en detalle.</w:t>
      </w:r>
    </w:p>
    <w:p w14:paraId="69DA0C19" w14:textId="77777777" w:rsidR="00A40EA4" w:rsidRPr="000D2B28" w:rsidRDefault="00A40EA4" w:rsidP="00A40EA4">
      <w:pPr>
        <w:tabs>
          <w:tab w:val="clear" w:pos="1134"/>
        </w:tabs>
        <w:snapToGrid w:val="0"/>
        <w:spacing w:before="240" w:after="240"/>
        <w:ind w:right="-170"/>
        <w:jc w:val="left"/>
        <w:rPr>
          <w:rFonts w:cs="Times New Roman"/>
          <w:lang w:val="es-ES_tradnl"/>
        </w:rPr>
      </w:pPr>
      <w:r w:rsidRPr="000D2B28">
        <w:rPr>
          <w:lang w:val="es-ES_tradnl"/>
        </w:rPr>
        <w:t>De acuerdo con lo establecido en la Directiva 1 del Presidente del Consejo de Defensa Nacional, los titulares de todos los organismos del Estado y las autoridades locales emiten resoluciones e instrucciones para reglamentar las funciones asignadas a sus dependencias y entidades dentro del marco general del sistema de alerta temprana y para la ejecución de otras actividades dentro del proceso de reducción de desastres. Con este objetivo, el Jefe del Estado Mayor Nacional de la Defensa Civil, el Presidente del Instituto de Recursos Hidráulicos y el Instituto Cubano de Radio y Televisión han emitido indicaciones que regulan esta cuestión.</w:t>
      </w:r>
    </w:p>
    <w:p w14:paraId="6D0F08B3" w14:textId="77777777"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Tras la respuesta a cada fenómeno, se analiza la eficacia del sistema de alerta temprana y se toman medidas para reforzar el sistema gracias a la experiencia adquirida al afrontar cada fenómeno, lo que garantiza la consolidación del procedimiento. El funcionamiento del sistema de alerta temprana se comprueba durante el simulacro anual “METEORO”, que tiene una duración de dos días y en el que participan todas las estructuras, desde el nivel nacional hasta el local. Además, antes del comienzo de cada temporada de huracanes, se examina el mecanismo para garantizar que todo funciona adecuadamente.</w:t>
      </w:r>
    </w:p>
    <w:p w14:paraId="74CDB143" w14:textId="47422557" w:rsidR="00A40EA4" w:rsidRPr="000D2B28" w:rsidRDefault="00A40EA4" w:rsidP="00A40EA4">
      <w:pPr>
        <w:tabs>
          <w:tab w:val="clear" w:pos="1134"/>
        </w:tabs>
        <w:snapToGrid w:val="0"/>
        <w:spacing w:before="240" w:after="240"/>
        <w:ind w:right="-170"/>
        <w:jc w:val="left"/>
        <w:rPr>
          <w:rFonts w:eastAsia="SimSun" w:cs="Times New Roman"/>
          <w:lang w:val="es-ES_tradnl"/>
        </w:rPr>
      </w:pPr>
      <w:r w:rsidRPr="000D2B28">
        <w:rPr>
          <w:lang w:val="es-ES_tradnl"/>
        </w:rPr>
        <w:t xml:space="preserve">El simulacro denominado “METEORO” se celebra una vez al año durante un fin de semana de mayo, antes del comienzo de la siguiente temporada de huracanes. El primer día (sábado), en todos los niveles del país (nación, provincia, municipio, consejo popular, comunidad y entidades), se </w:t>
      </w:r>
      <w:r w:rsidR="00923B20" w:rsidRPr="000D2B28">
        <w:rPr>
          <w:lang w:val="es-ES_tradnl"/>
        </w:rPr>
        <w:t xml:space="preserve">examina </w:t>
      </w:r>
      <w:r w:rsidRPr="000D2B28">
        <w:rPr>
          <w:lang w:val="es-ES_tradnl"/>
        </w:rPr>
        <w:t>y se pone en práctica la preparación general, así como todas las medidas previstas para la respuesta y la recuperación. El segundo día (domingo) se llevan a cabo actividades prácticas con la población y las fuerzas que participan en la respuesta, como la</w:t>
      </w:r>
      <w:r w:rsidR="00554534" w:rsidRPr="000D2B28">
        <w:rPr>
          <w:lang w:val="es-ES_tradnl"/>
        </w:rPr>
        <w:t>s medidas de</w:t>
      </w:r>
      <w:r w:rsidRPr="000D2B28">
        <w:rPr>
          <w:lang w:val="es-ES_tradnl"/>
        </w:rPr>
        <w:t xml:space="preserve"> evacuación y protección. El SMN elabora un conjunto de avisos de simulacro para difundirlos por todos los enlaces de comunicaciones, lo que también sirve para probar el sistema. Además, el SMN </w:t>
      </w:r>
      <w:r w:rsidR="00716A58" w:rsidRPr="000D2B28">
        <w:rPr>
          <w:lang w:val="es-ES_tradnl"/>
        </w:rPr>
        <w:t>crea conciencia en</w:t>
      </w:r>
      <w:r w:rsidRPr="000D2B28">
        <w:rPr>
          <w:lang w:val="es-ES_tradnl"/>
        </w:rPr>
        <w:t xml:space="preserve"> la población, ya que brinda información sobre los principales aspectos de los huracanes, el servicio de avisos y la correcta interpretación de los avisos, así como una descripción general de la</w:t>
      </w:r>
      <w:r w:rsidR="005B4FFB" w:rsidRPr="000D2B28">
        <w:rPr>
          <w:lang w:val="es-ES_tradnl"/>
        </w:rPr>
        <w:t>s características de la</w:t>
      </w:r>
      <w:r w:rsidRPr="000D2B28">
        <w:rPr>
          <w:lang w:val="es-ES_tradnl"/>
        </w:rPr>
        <w:t xml:space="preserve"> siguiente temporada. Estas charlas tienen lugar durante la </w:t>
      </w:r>
      <w:r w:rsidR="005B4FFB" w:rsidRPr="000D2B28">
        <w:rPr>
          <w:lang w:val="es-ES_tradnl"/>
        </w:rPr>
        <w:t xml:space="preserve">jornada de </w:t>
      </w:r>
      <w:r w:rsidRPr="000D2B28">
        <w:rPr>
          <w:lang w:val="es-ES_tradnl"/>
        </w:rPr>
        <w:t xml:space="preserve">apertura del simulacro el sábado a nivel provincial y </w:t>
      </w:r>
      <w:r w:rsidRPr="000D2B28">
        <w:rPr>
          <w:lang w:val="es-ES_tradnl"/>
        </w:rPr>
        <w:lastRenderedPageBreak/>
        <w:t>municipal, y esta actividad recibe una cobertura de los medios de comunicación nacionales, provinciales y municipales.</w:t>
      </w:r>
    </w:p>
    <w:p w14:paraId="64042576" w14:textId="77777777" w:rsidR="003F0D94" w:rsidRPr="000D2B28" w:rsidRDefault="003F0D94" w:rsidP="003F0D94">
      <w:pPr>
        <w:pStyle w:val="Heading3"/>
        <w:spacing w:before="240" w:after="240"/>
        <w:ind w:right="-170"/>
      </w:pPr>
      <w:bookmarkStart w:id="144" w:name="_Toc121319330"/>
      <w:bookmarkStart w:id="145" w:name="_Toc121402667"/>
      <w:r w:rsidRPr="000D2B28">
        <w:t>1.4</w:t>
      </w:r>
      <w:r w:rsidRPr="000D2B28">
        <w:tab/>
        <w:t xml:space="preserve">Estudio de caso de Francia/La Reunión a partir del ciclón tropical </w:t>
      </w:r>
      <w:proofErr w:type="spellStart"/>
      <w:r w:rsidRPr="000D2B28">
        <w:t>Batsirai</w:t>
      </w:r>
      <w:proofErr w:type="spellEnd"/>
      <w:r w:rsidRPr="000D2B28">
        <w:t xml:space="preserve"> (febrero 2022)</w:t>
      </w:r>
      <w:bookmarkEnd w:id="144"/>
      <w:bookmarkEnd w:id="145"/>
    </w:p>
    <w:p w14:paraId="0E1E1E6D" w14:textId="5C3ECEC4" w:rsidR="003F0D94" w:rsidRPr="000D2B28" w:rsidRDefault="003F0D94" w:rsidP="003F0D94">
      <w:pPr>
        <w:tabs>
          <w:tab w:val="clear" w:pos="1134"/>
        </w:tabs>
        <w:snapToGrid w:val="0"/>
        <w:spacing w:before="240" w:after="240"/>
        <w:ind w:right="-170"/>
        <w:jc w:val="left"/>
        <w:rPr>
          <w:rFonts w:eastAsia="DengXian" w:cs="Times New Roman"/>
          <w:lang w:val="es-ES_tradnl"/>
        </w:rPr>
      </w:pPr>
      <w:r w:rsidRPr="000D2B28">
        <w:rPr>
          <w:lang w:val="es-ES_tradnl"/>
        </w:rPr>
        <w:t xml:space="preserve">El sistema de alerta temprana de ciclones tropicales de Francia ha demostrado su eficacia durante décadas en la isla de la Reunión. Sin embargo, se siguen introduciendo mejoras con regularidad para incrementar las medidas </w:t>
      </w:r>
      <w:r w:rsidR="00E76A70" w:rsidRPr="000D2B28">
        <w:rPr>
          <w:lang w:val="es-ES_tradnl"/>
        </w:rPr>
        <w:t>previsoras</w:t>
      </w:r>
      <w:r w:rsidRPr="000D2B28">
        <w:rPr>
          <w:lang w:val="es-ES_tradnl"/>
        </w:rPr>
        <w:t xml:space="preserve">, describir mejor los posibles impactos de los ciclones tropicales, mejorar los mensajes o </w:t>
      </w:r>
      <w:r w:rsidR="00E76A70" w:rsidRPr="000D2B28">
        <w:rPr>
          <w:lang w:val="es-ES_tradnl"/>
        </w:rPr>
        <w:t>perfeccionar la</w:t>
      </w:r>
      <w:r w:rsidRPr="000D2B28">
        <w:rPr>
          <w:lang w:val="es-ES_tradnl"/>
        </w:rPr>
        <w:t xml:space="preserve"> representación de la incertidumbre. El ciclón tropical </w:t>
      </w:r>
      <w:proofErr w:type="spellStart"/>
      <w:r w:rsidRPr="000D2B28">
        <w:rPr>
          <w:lang w:val="es-ES_tradnl"/>
        </w:rPr>
        <w:t>Batsirai</w:t>
      </w:r>
      <w:proofErr w:type="spellEnd"/>
      <w:r w:rsidRPr="000D2B28">
        <w:rPr>
          <w:lang w:val="es-ES_tradnl"/>
        </w:rPr>
        <w:t xml:space="preserve"> es un buen ejemplo para poner de relieve las principales recomendaciones y avances.</w:t>
      </w:r>
      <w:bookmarkStart w:id="146" w:name="_Int_BblQAQ8o"/>
      <w:bookmarkEnd w:id="146"/>
    </w:p>
    <w:p w14:paraId="3481E70F" w14:textId="77777777" w:rsidR="003F0D94" w:rsidRPr="000D2B28" w:rsidRDefault="003F0D94" w:rsidP="003F0D94">
      <w:pPr>
        <w:pStyle w:val="WMOSubTitle1"/>
        <w:spacing w:before="240" w:after="240"/>
        <w:rPr>
          <w:lang w:val="es-ES_tradnl"/>
        </w:rPr>
      </w:pPr>
      <w:r w:rsidRPr="000D2B28">
        <w:rPr>
          <w:bCs/>
          <w:iCs/>
          <w:lang w:val="es-ES_tradnl"/>
        </w:rPr>
        <w:t>Contexto meteorológico</w:t>
      </w:r>
    </w:p>
    <w:p w14:paraId="7689EB69" w14:textId="62D2C025" w:rsidR="003F0D94" w:rsidRPr="000D2B28" w:rsidRDefault="003F0D94" w:rsidP="003F0D94">
      <w:pPr>
        <w:tabs>
          <w:tab w:val="clear" w:pos="1134"/>
        </w:tabs>
        <w:snapToGrid w:val="0"/>
        <w:spacing w:before="240" w:after="240"/>
        <w:ind w:right="-170"/>
        <w:jc w:val="left"/>
        <w:rPr>
          <w:rFonts w:eastAsia="DengXian" w:cs="Times New Roman"/>
          <w:lang w:val="es-ES_tradnl"/>
        </w:rPr>
      </w:pPr>
      <w:r w:rsidRPr="000D2B28">
        <w:rPr>
          <w:lang w:val="es-ES_tradnl"/>
        </w:rPr>
        <w:t xml:space="preserve">El Centro Meteorológico Regional Especializado (CMRE) de la Reunión emitió las primeras advertencias el 26 de enero, cuando la formación naciente no era más que una perturbación tropical. La tormenta incipiente ya se consideraba una posible amenaza, puesto que la predicción numérica del tiempo a largo plazo dejaba prever una futura trayectoria que enviaría una tormenta </w:t>
      </w:r>
      <w:r w:rsidR="00D36D68" w:rsidRPr="000D2B28">
        <w:rPr>
          <w:lang w:val="es-ES_tradnl"/>
        </w:rPr>
        <w:t xml:space="preserve">totalmente </w:t>
      </w:r>
      <w:r w:rsidRPr="000D2B28">
        <w:rPr>
          <w:lang w:val="es-ES_tradnl"/>
        </w:rPr>
        <w:t>desarrollada a las proximidades de las islas hermanas de Mauricio y la Reunión. El prefecto de la isla de la Reunión (</w:t>
      </w:r>
      <w:r w:rsidR="002363CE" w:rsidRPr="000D2B28">
        <w:rPr>
          <w:lang w:val="es-ES_tradnl"/>
        </w:rPr>
        <w:t xml:space="preserve">designado en el territorio como </w:t>
      </w:r>
      <w:r w:rsidRPr="000D2B28">
        <w:rPr>
          <w:lang w:val="es-ES_tradnl"/>
        </w:rPr>
        <w:t xml:space="preserve">representante del primer ministro) activó el sistema de avisos de ciclón el 30 de enero siguiendo el asesoramiento de </w:t>
      </w:r>
      <w:proofErr w:type="spellStart"/>
      <w:r w:rsidRPr="000D2B28">
        <w:rPr>
          <w:lang w:val="es-ES_tradnl"/>
        </w:rPr>
        <w:t>Météo</w:t>
      </w:r>
      <w:proofErr w:type="spellEnd"/>
      <w:r w:rsidRPr="000D2B28">
        <w:rPr>
          <w:lang w:val="es-ES_tradnl"/>
        </w:rPr>
        <w:t>-France, y se declaró la fase de prealerta de ciclón. Se preveía un deterioro de las condiciones meteorológicas en los siguientes días (</w:t>
      </w:r>
      <w:r w:rsidR="002363CE" w:rsidRPr="000D2B28">
        <w:rPr>
          <w:lang w:val="es-ES_tradnl"/>
        </w:rPr>
        <w:t>después</w:t>
      </w:r>
      <w:r w:rsidRPr="000D2B28">
        <w:rPr>
          <w:lang w:val="es-ES_tradnl"/>
        </w:rPr>
        <w:t xml:space="preserve"> de 48 horas).</w:t>
      </w:r>
    </w:p>
    <w:p w14:paraId="2419077E" w14:textId="058E960F" w:rsidR="003F0D94" w:rsidRPr="000D2B28" w:rsidRDefault="003F0D94" w:rsidP="003F0D94">
      <w:pPr>
        <w:tabs>
          <w:tab w:val="clear" w:pos="1134"/>
        </w:tabs>
        <w:snapToGrid w:val="0"/>
        <w:spacing w:before="240" w:after="240"/>
        <w:ind w:right="-170"/>
        <w:jc w:val="left"/>
        <w:rPr>
          <w:rFonts w:eastAsia="DengXian" w:cs="Times New Roman"/>
          <w:lang w:val="es-ES_tradnl"/>
        </w:rPr>
      </w:pPr>
      <w:r w:rsidRPr="000D2B28">
        <w:rPr>
          <w:lang w:val="es-ES_tradnl"/>
        </w:rPr>
        <w:t xml:space="preserve">En la figura 1.4-1, se muestra la trayectoria más exacta del ciclón tropical </w:t>
      </w:r>
      <w:proofErr w:type="spellStart"/>
      <w:r w:rsidRPr="000D2B28">
        <w:rPr>
          <w:lang w:val="es-ES_tradnl"/>
        </w:rPr>
        <w:t>Batsirai</w:t>
      </w:r>
      <w:proofErr w:type="spellEnd"/>
      <w:r w:rsidRPr="000D2B28">
        <w:rPr>
          <w:lang w:val="es-ES_tradnl"/>
        </w:rPr>
        <w:t xml:space="preserve">. De la figura se desprende que finalmente el centro de </w:t>
      </w:r>
      <w:proofErr w:type="spellStart"/>
      <w:r w:rsidRPr="000D2B28">
        <w:rPr>
          <w:lang w:val="es-ES_tradnl"/>
        </w:rPr>
        <w:t>Batsirai</w:t>
      </w:r>
      <w:proofErr w:type="spellEnd"/>
      <w:r w:rsidRPr="000D2B28">
        <w:rPr>
          <w:lang w:val="es-ES_tradnl"/>
        </w:rPr>
        <w:t xml:space="preserve"> pasó </w:t>
      </w:r>
      <w:r w:rsidR="002363CE" w:rsidRPr="000D2B28">
        <w:rPr>
          <w:lang w:val="es-ES_tradnl"/>
        </w:rPr>
        <w:t xml:space="preserve">a </w:t>
      </w:r>
      <w:r w:rsidRPr="000D2B28">
        <w:rPr>
          <w:lang w:val="es-ES_tradnl"/>
        </w:rPr>
        <w:t xml:space="preserve">más de 190 km de la costa norte de la isla de la Reunión en la tarde del 3 de febrero. Se trataba, sin dudas, de un escenario afortunado para las dos islas, ya que el ciclón </w:t>
      </w:r>
      <w:proofErr w:type="spellStart"/>
      <w:r w:rsidRPr="000D2B28">
        <w:rPr>
          <w:lang w:val="es-ES_tradnl"/>
        </w:rPr>
        <w:t>Batsirai</w:t>
      </w:r>
      <w:proofErr w:type="spellEnd"/>
      <w:r w:rsidRPr="000D2B28">
        <w:rPr>
          <w:lang w:val="es-ES_tradnl"/>
        </w:rPr>
        <w:t xml:space="preserve"> había sufrido una tercera ronda de intensificación que lo había llevado a su pico de intensidad justo después de su paso más cercano a Mauricio</w:t>
      </w:r>
      <w:r w:rsidR="00423BBD" w:rsidRPr="000D2B28">
        <w:rPr>
          <w:lang w:val="es-ES_tradnl"/>
        </w:rPr>
        <w:t>, lo cual</w:t>
      </w:r>
      <w:r w:rsidRPr="000D2B28">
        <w:rPr>
          <w:lang w:val="es-ES_tradnl"/>
        </w:rPr>
        <w:t xml:space="preserve"> lo había convertido en un </w:t>
      </w:r>
      <w:r w:rsidR="00D330FC" w:rsidRPr="000D2B28">
        <w:rPr>
          <w:lang w:val="es-ES_tradnl"/>
        </w:rPr>
        <w:t xml:space="preserve">ciclón tropical </w:t>
      </w:r>
      <w:r w:rsidRPr="000D2B28">
        <w:rPr>
          <w:lang w:val="es-ES_tradnl"/>
        </w:rPr>
        <w:t xml:space="preserve">intenso y muy peligroso, mientras que paralelamente </w:t>
      </w:r>
      <w:r w:rsidR="002363CE" w:rsidRPr="000D2B28">
        <w:rPr>
          <w:lang w:val="es-ES_tradnl"/>
        </w:rPr>
        <w:t xml:space="preserve">su envergadura </w:t>
      </w:r>
      <w:r w:rsidR="00D330FC" w:rsidRPr="000D2B28">
        <w:rPr>
          <w:lang w:val="es-ES_tradnl"/>
        </w:rPr>
        <w:t>se expandió notablemente</w:t>
      </w:r>
      <w:r w:rsidRPr="000D2B28">
        <w:rPr>
          <w:lang w:val="es-ES_tradnl"/>
        </w:rPr>
        <w:t>.</w:t>
      </w:r>
    </w:p>
    <w:p w14:paraId="6F41396C" w14:textId="6446E5DD" w:rsidR="003F0D94" w:rsidRPr="000D2B28" w:rsidRDefault="00857127" w:rsidP="003F0D94">
      <w:pPr>
        <w:tabs>
          <w:tab w:val="clear" w:pos="1134"/>
        </w:tabs>
        <w:snapToGrid w:val="0"/>
        <w:jc w:val="center"/>
        <w:rPr>
          <w:rFonts w:ascii="Calibri" w:eastAsia="DengXian" w:hAnsi="Calibri" w:cs="Times New Roman"/>
          <w:sz w:val="24"/>
          <w:szCs w:val="24"/>
          <w:lang w:val="es-ES_tradnl" w:eastAsia="zh-CN"/>
        </w:rPr>
      </w:pPr>
      <w:r w:rsidRPr="000E4631">
        <w:rPr>
          <w:rFonts w:ascii="Calibri" w:eastAsia="SimSun" w:hAnsi="Calibri" w:cs="Times New Roman"/>
          <w:noProof/>
          <w:sz w:val="22"/>
          <w:szCs w:val="22"/>
        </w:rPr>
        <w:drawing>
          <wp:inline distT="0" distB="0" distL="0" distR="0" wp14:anchorId="0EED32B8" wp14:editId="3CBF71BE">
            <wp:extent cx="5626802" cy="3520800"/>
            <wp:effectExtent l="19050" t="19050" r="12065" b="22860"/>
            <wp:docPr id="2" name="Image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pic:nvPicPr>
                  <pic:blipFill>
                    <a:blip r:embed="rId74">
                      <a:extLst>
                        <a:ext uri="{28A0092B-C50C-407E-A947-70E740481C1C}">
                          <a14:useLocalDpi xmlns:a14="http://schemas.microsoft.com/office/drawing/2010/main" val="0"/>
                        </a:ext>
                      </a:extLst>
                    </a:blip>
                    <a:srcRect l="-97" t="5198" r="-97" b="-147"/>
                    <a:stretch>
                      <a:fillRect/>
                    </a:stretch>
                  </pic:blipFill>
                  <pic:spPr>
                    <a:xfrm>
                      <a:off x="0" y="0"/>
                      <a:ext cx="5626802" cy="3520800"/>
                    </a:xfrm>
                    <a:prstGeom prst="rect">
                      <a:avLst/>
                    </a:prstGeom>
                    <a:ln w="635">
                      <a:solidFill>
                        <a:sysClr val="windowText" lastClr="000000"/>
                      </a:solidFill>
                    </a:ln>
                  </pic:spPr>
                </pic:pic>
              </a:graphicData>
            </a:graphic>
          </wp:inline>
        </w:drawing>
      </w:r>
    </w:p>
    <w:p w14:paraId="3444DD78" w14:textId="77777777" w:rsidR="003F0D94" w:rsidRPr="000D2B28" w:rsidRDefault="003F0D94" w:rsidP="003F0D94">
      <w:pPr>
        <w:tabs>
          <w:tab w:val="clear" w:pos="1134"/>
        </w:tabs>
        <w:snapToGrid w:val="0"/>
        <w:spacing w:before="240"/>
        <w:jc w:val="center"/>
        <w:rPr>
          <w:rFonts w:eastAsia="DengXian" w:cs="Calibri"/>
          <w:b/>
          <w:bCs/>
          <w:sz w:val="18"/>
          <w:szCs w:val="18"/>
          <w:lang w:val="es-ES_tradnl"/>
        </w:rPr>
      </w:pPr>
      <w:r w:rsidRPr="000D2B28">
        <w:rPr>
          <w:b/>
          <w:bCs/>
          <w:lang w:val="es-ES_tradnl"/>
        </w:rPr>
        <w:lastRenderedPageBreak/>
        <w:t xml:space="preserve">Figura 1.4-1. Trayectoria del ciclón </w:t>
      </w:r>
      <w:proofErr w:type="spellStart"/>
      <w:r w:rsidRPr="000D2B28">
        <w:rPr>
          <w:b/>
          <w:bCs/>
          <w:lang w:val="es-ES_tradnl"/>
        </w:rPr>
        <w:t>Batsirai</w:t>
      </w:r>
      <w:proofErr w:type="spellEnd"/>
      <w:r w:rsidRPr="000D2B28">
        <w:rPr>
          <w:b/>
          <w:bCs/>
          <w:lang w:val="es-ES_tradnl"/>
        </w:rPr>
        <w:t xml:space="preserve"> y cronología de alertas de ciclón tropical en la isla de la Reunión</w:t>
      </w:r>
    </w:p>
    <w:p w14:paraId="50F11A89" w14:textId="20651968" w:rsidR="003F0D94" w:rsidRPr="000D2B28" w:rsidRDefault="003F0D94" w:rsidP="003F0D94">
      <w:pPr>
        <w:tabs>
          <w:tab w:val="clear" w:pos="1134"/>
        </w:tabs>
        <w:snapToGrid w:val="0"/>
        <w:spacing w:before="240"/>
        <w:jc w:val="left"/>
        <w:rPr>
          <w:rFonts w:eastAsia="DengXian" w:cs="Times New Roman"/>
          <w:lang w:val="es-ES_tradnl"/>
        </w:rPr>
      </w:pPr>
      <w:r w:rsidRPr="000D2B28">
        <w:rPr>
          <w:lang w:val="es-ES_tradnl"/>
        </w:rPr>
        <w:t xml:space="preserve">El ciclón tropical </w:t>
      </w:r>
      <w:proofErr w:type="spellStart"/>
      <w:r w:rsidRPr="000D2B28">
        <w:rPr>
          <w:lang w:val="es-ES_tradnl"/>
        </w:rPr>
        <w:t>Batsirai</w:t>
      </w:r>
      <w:proofErr w:type="spellEnd"/>
      <w:r w:rsidRPr="000D2B28">
        <w:rPr>
          <w:lang w:val="es-ES_tradnl"/>
        </w:rPr>
        <w:t xml:space="preserve"> influyó mucho en las condiciones meteorológicas que se percibieron en la Reunión. A pesar de que la isla evitó el peligroso núcleo interno del ciclón, se vio afectada por fuertes vientos (en consonancia con las predicciones iniciales y los mensajes emitidos cuatro días antes, con intensas ráfagas de hasta más de 150 km/h en las zonas montañosas) y lluvias torrenciales que se prolongaron durante mucho tiempo en las montañas del interior y provocaron graves inundaciones. La zona de los volcanes alcanzó el umbral de los 2 000 mm en cuatro días debido al gran tamaño de la </w:t>
      </w:r>
      <w:r w:rsidR="00183D61" w:rsidRPr="000D2B28">
        <w:rPr>
          <w:lang w:val="es-ES_tradnl"/>
        </w:rPr>
        <w:t xml:space="preserve">cubierta nubosa y bandas de lluvia </w:t>
      </w:r>
      <w:r w:rsidRPr="000D2B28">
        <w:rPr>
          <w:lang w:val="es-ES_tradnl"/>
        </w:rPr>
        <w:t xml:space="preserve">del ciclón y también a la ralentización del movimiento de la tormenta el 3 de </w:t>
      </w:r>
      <w:r w:rsidR="00783CE1" w:rsidRPr="000D2B28">
        <w:rPr>
          <w:lang w:val="es-ES_tradnl"/>
        </w:rPr>
        <w:t>febrero</w:t>
      </w:r>
      <w:r w:rsidRPr="000D2B28">
        <w:rPr>
          <w:lang w:val="es-ES_tradnl"/>
        </w:rPr>
        <w:t xml:space="preserve">. A pesar de la combinación de lluvias excepcionales y vientos muy fuertes en los relieves, no hubo que lamentar víctimas durante este </w:t>
      </w:r>
      <w:r w:rsidR="00313589" w:rsidRPr="000D2B28">
        <w:rPr>
          <w:lang w:val="es-ES_tradnl"/>
        </w:rPr>
        <w:t>fenómeno</w:t>
      </w:r>
      <w:r w:rsidRPr="000D2B28">
        <w:rPr>
          <w:lang w:val="es-ES_tradnl"/>
        </w:rPr>
        <w:t xml:space="preserve">. Se declaró el estado de desastre en casi todos los municipios de la isla. Solo </w:t>
      </w:r>
      <w:r w:rsidR="00313589" w:rsidRPr="000D2B28">
        <w:rPr>
          <w:lang w:val="es-ES_tradnl"/>
        </w:rPr>
        <w:t xml:space="preserve">en </w:t>
      </w:r>
      <w:r w:rsidRPr="000D2B28">
        <w:rPr>
          <w:lang w:val="es-ES_tradnl"/>
        </w:rPr>
        <w:t>el sector agrícola, se estimó que los daños alcanzaron los 47 millones de euros.</w:t>
      </w:r>
      <w:bookmarkStart w:id="147" w:name="_Int_jxrZPSVa"/>
      <w:bookmarkEnd w:id="147"/>
    </w:p>
    <w:p w14:paraId="4C93E0B8" w14:textId="77777777" w:rsidR="003F0D94" w:rsidRPr="000D2B28" w:rsidRDefault="003F0D94" w:rsidP="003F0D94">
      <w:pPr>
        <w:pStyle w:val="WMOSubTitle1"/>
        <w:spacing w:before="240" w:after="240"/>
        <w:rPr>
          <w:lang w:val="es-ES_tradnl"/>
        </w:rPr>
      </w:pPr>
      <w:r w:rsidRPr="000D2B28">
        <w:rPr>
          <w:bCs/>
          <w:iCs/>
          <w:lang w:val="es-ES_tradnl"/>
        </w:rPr>
        <w:t>Lecciones aprendidas y principales avances</w:t>
      </w:r>
    </w:p>
    <w:p w14:paraId="6020E2B6" w14:textId="5A1307B4" w:rsidR="003F0D94" w:rsidRPr="000D2B28" w:rsidRDefault="003F0D94" w:rsidP="003F0D94">
      <w:pPr>
        <w:pStyle w:val="WMOIndent1"/>
        <w:tabs>
          <w:tab w:val="clear" w:pos="567"/>
          <w:tab w:val="left" w:pos="1134"/>
        </w:tabs>
        <w:spacing w:after="240"/>
        <w:ind w:left="0" w:firstLine="0"/>
        <w:rPr>
          <w:b/>
          <w:bCs/>
          <w:i/>
          <w:iCs/>
        </w:rPr>
      </w:pPr>
      <w:r w:rsidRPr="000D2B28">
        <w:rPr>
          <w:b/>
          <w:bCs/>
          <w:i/>
          <w:iCs/>
        </w:rPr>
        <w:t>1.4.1</w:t>
      </w:r>
      <w:r w:rsidRPr="000D2B28">
        <w:tab/>
      </w:r>
      <w:r w:rsidRPr="000D2B28">
        <w:rPr>
          <w:b/>
          <w:bCs/>
          <w:i/>
          <w:iCs/>
        </w:rPr>
        <w:t xml:space="preserve">Incremento del período de antelación y </w:t>
      </w:r>
      <w:r w:rsidR="00313589" w:rsidRPr="000D2B28">
        <w:rPr>
          <w:b/>
          <w:bCs/>
          <w:i/>
          <w:iCs/>
        </w:rPr>
        <w:t xml:space="preserve">abordaje </w:t>
      </w:r>
      <w:r w:rsidRPr="000D2B28">
        <w:rPr>
          <w:b/>
          <w:bCs/>
          <w:i/>
          <w:iCs/>
        </w:rPr>
        <w:t>de las incertidumbres</w:t>
      </w:r>
    </w:p>
    <w:p w14:paraId="68A64139" w14:textId="604A04E9" w:rsidR="003F0D94" w:rsidRPr="000D2B28" w:rsidRDefault="003F0D94" w:rsidP="003F0D94">
      <w:pPr>
        <w:tabs>
          <w:tab w:val="clear" w:pos="1134"/>
        </w:tabs>
        <w:snapToGrid w:val="0"/>
        <w:spacing w:before="240" w:after="240"/>
        <w:ind w:right="-170"/>
        <w:jc w:val="left"/>
        <w:rPr>
          <w:rFonts w:eastAsia="DengXian" w:cs="Times New Roman"/>
          <w:lang w:val="es-ES_tradnl"/>
        </w:rPr>
      </w:pPr>
      <w:r w:rsidRPr="000D2B28">
        <w:rPr>
          <w:lang w:val="es-ES_tradnl"/>
        </w:rPr>
        <w:t xml:space="preserve">El sistema de avisos de ciclones tropicales se activó cuando el </w:t>
      </w:r>
      <w:r w:rsidR="00183D61" w:rsidRPr="000D2B28">
        <w:rPr>
          <w:lang w:val="es-ES_tradnl"/>
        </w:rPr>
        <w:t>núcleo</w:t>
      </w:r>
      <w:r w:rsidRPr="000D2B28">
        <w:rPr>
          <w:lang w:val="es-ES_tradnl"/>
        </w:rPr>
        <w:t xml:space="preserve"> de </w:t>
      </w:r>
      <w:proofErr w:type="spellStart"/>
      <w:r w:rsidRPr="000D2B28">
        <w:rPr>
          <w:lang w:val="es-ES_tradnl"/>
        </w:rPr>
        <w:t>Batsirai</w:t>
      </w:r>
      <w:proofErr w:type="spellEnd"/>
      <w:r w:rsidRPr="000D2B28">
        <w:rPr>
          <w:lang w:val="es-ES_tradnl"/>
        </w:rPr>
        <w:t xml:space="preserve"> aún estaba lejos, </w:t>
      </w:r>
      <w:r w:rsidR="00313589" w:rsidRPr="000D2B28">
        <w:rPr>
          <w:lang w:val="es-ES_tradnl"/>
        </w:rPr>
        <w:t>cuando</w:t>
      </w:r>
      <w:r w:rsidRPr="000D2B28">
        <w:rPr>
          <w:lang w:val="es-ES_tradnl"/>
        </w:rPr>
        <w:t xml:space="preserve"> se </w:t>
      </w:r>
      <w:r w:rsidR="00646971" w:rsidRPr="000D2B28">
        <w:rPr>
          <w:lang w:val="es-ES_tradnl"/>
        </w:rPr>
        <w:t xml:space="preserve">lo </w:t>
      </w:r>
      <w:r w:rsidRPr="000D2B28">
        <w:rPr>
          <w:lang w:val="es-ES_tradnl"/>
        </w:rPr>
        <w:t xml:space="preserve">divisaba a unos 1 150 km al este-noreste de la isla. Se declaró la fase de prealerta más de 73 horas antes de que las “condiciones ciclónicas” afectaran a la isla de la Reunión. </w:t>
      </w:r>
      <w:r w:rsidR="00313589" w:rsidRPr="000D2B28">
        <w:rPr>
          <w:lang w:val="es-ES_tradnl"/>
        </w:rPr>
        <w:t>La emisión</w:t>
      </w:r>
      <w:r w:rsidRPr="000D2B28">
        <w:rPr>
          <w:lang w:val="es-ES_tradnl"/>
        </w:rPr>
        <w:t xml:space="preserve"> de alertas tempranas con un tiempo de antelación importante contribuyó a mejorar la preparación en caso de emergencia, la capacidad de acopio de reservas y a incrementar </w:t>
      </w:r>
      <w:r w:rsidR="00307122" w:rsidRPr="000D2B28">
        <w:rPr>
          <w:lang w:val="es-ES_tradnl"/>
        </w:rPr>
        <w:t xml:space="preserve">y mejorar </w:t>
      </w:r>
      <w:r w:rsidRPr="000D2B28">
        <w:rPr>
          <w:lang w:val="es-ES_tradnl"/>
        </w:rPr>
        <w:t xml:space="preserve">las medidas </w:t>
      </w:r>
      <w:r w:rsidR="002474C9" w:rsidRPr="000D2B28">
        <w:rPr>
          <w:lang w:val="es-ES_tradnl"/>
        </w:rPr>
        <w:t>previs</w:t>
      </w:r>
      <w:r w:rsidR="00183D61" w:rsidRPr="000D2B28">
        <w:rPr>
          <w:lang w:val="es-ES_tradnl"/>
        </w:rPr>
        <w:t>oras</w:t>
      </w:r>
      <w:r w:rsidRPr="000D2B28">
        <w:rPr>
          <w:lang w:val="es-ES_tradnl"/>
        </w:rPr>
        <w:t>.</w:t>
      </w:r>
    </w:p>
    <w:p w14:paraId="4D211121" w14:textId="77777777" w:rsidR="003F0D94" w:rsidRPr="000D2B28" w:rsidRDefault="003F0D94" w:rsidP="003F0D94">
      <w:pPr>
        <w:tabs>
          <w:tab w:val="clear" w:pos="1134"/>
        </w:tabs>
        <w:snapToGrid w:val="0"/>
        <w:spacing w:before="240" w:after="240"/>
        <w:ind w:right="-170"/>
        <w:jc w:val="left"/>
        <w:rPr>
          <w:rFonts w:eastAsia="DengXian" w:cs="Calibri"/>
          <w:lang w:val="es-ES_tradnl"/>
        </w:rPr>
      </w:pPr>
      <w:r w:rsidRPr="000D2B28">
        <w:rPr>
          <w:lang w:val="es-ES_tradnl"/>
        </w:rPr>
        <w:t>El sistema de alerta temprana de ciclones tropicales de los territorios franceses de ultramar se rige bajo la máxima autoridad del principal organismo administrativo local. El marco normativo por el que se rige el sistema de alerta temprana de ciclones tropicales de Francia se define en un documento administrativo oficial de referencia que es un SOP, en el que se describen todos los procedimientos y protocolos que rigen el sistema de avisos, y en el que también se proporcionan directrices y planes de acción para todos los diferentes departamentos y asociados que participan en la gestión de crisis y emergencias. Entre las medidas adoptadas por la gestión de emergencias, cabe mencionar la preparación de refugios de emergencia, la cancelación de la asistencia a las escuelas, la evacuación preventiva de las personas que necesitan atención médica en el hogar, el cierre de las carreteras expuestas a deslizamientos de tierras y a la sumersión costera, y la preparación del confinamiento durante la fase de alerta roja.</w:t>
      </w:r>
    </w:p>
    <w:p w14:paraId="089B0EA3" w14:textId="09EFE93F" w:rsidR="003F0D94" w:rsidRPr="000D2B28" w:rsidRDefault="003F0D94" w:rsidP="003F0D94">
      <w:pPr>
        <w:tabs>
          <w:tab w:val="clear" w:pos="1134"/>
        </w:tabs>
        <w:snapToGrid w:val="0"/>
        <w:spacing w:before="240" w:after="240"/>
        <w:ind w:right="-170"/>
        <w:jc w:val="left"/>
        <w:rPr>
          <w:rFonts w:eastAsia="DengXian" w:cs="Times New Roman"/>
          <w:lang w:val="es-ES_tradnl"/>
        </w:rPr>
      </w:pPr>
      <w:r w:rsidRPr="000D2B28">
        <w:rPr>
          <w:lang w:val="es-ES_tradnl"/>
        </w:rPr>
        <w:t xml:space="preserve">El sistema de avisos de ciclones tropicales se basa en una cuenta regresiva cronológica que implica el cambio y el aumento del nivel de aviso cada vez que se confirma la amenaza y se acerca la fecha límite de un posible impacto de la tormenta. Las diferentes fases del sistema de avisos de ciclones tropicales (fase de prealerta, fase de alerta naranja y fase de alerta roja) se anticiparon adecuadamente, lo que dio lugar a una preparación eficiente de todos los asociados que participaron en la gestión de emergencias. La fase de alerta naranja se declaró 24 horas antes de que se previera que las “condiciones ciclónicas” afectarían a la isla. La fase de alerta roja fue declarada por el prefecto con un aviso de 5 horas de antelación, a fin de dar tiempo suficiente a todos para </w:t>
      </w:r>
      <w:r w:rsidR="005C1D5F" w:rsidRPr="000D2B28">
        <w:rPr>
          <w:lang w:val="es-ES_tradnl"/>
        </w:rPr>
        <w:t xml:space="preserve">que </w:t>
      </w:r>
      <w:r w:rsidRPr="000D2B28">
        <w:rPr>
          <w:lang w:val="es-ES_tradnl"/>
        </w:rPr>
        <w:t xml:space="preserve">regresaran a casa o se dirigieran a un lugar seguro. Durante la fase de alerta roja, se detienen todas las actividades y todo el mundo se ve obligado a permanecer en casa o en un refugio; se imponen multas </w:t>
      </w:r>
      <w:r w:rsidR="00183D61" w:rsidRPr="000D2B28">
        <w:rPr>
          <w:lang w:val="es-ES_tradnl"/>
        </w:rPr>
        <w:t>si no se acata esta medida</w:t>
      </w:r>
      <w:r w:rsidRPr="000D2B28">
        <w:rPr>
          <w:lang w:val="es-ES_tradnl"/>
        </w:rPr>
        <w:t>.</w:t>
      </w:r>
      <w:bookmarkStart w:id="148" w:name="_Int_sPVIB76q"/>
      <w:bookmarkEnd w:id="148"/>
    </w:p>
    <w:p w14:paraId="3F8D290E" w14:textId="3FC4EB3F" w:rsidR="003F0D94" w:rsidRPr="000D2B28" w:rsidRDefault="003F0D94" w:rsidP="003F0D94">
      <w:pPr>
        <w:tabs>
          <w:tab w:val="clear" w:pos="1134"/>
        </w:tabs>
        <w:snapToGrid w:val="0"/>
        <w:spacing w:before="240" w:after="240"/>
        <w:ind w:right="-170"/>
        <w:jc w:val="left"/>
        <w:rPr>
          <w:rFonts w:eastAsia="DengXian" w:cs="Times New Roman"/>
          <w:lang w:val="es-ES_tradnl"/>
        </w:rPr>
      </w:pPr>
      <w:r w:rsidRPr="000D2B28">
        <w:rPr>
          <w:lang w:val="es-ES_tradnl"/>
        </w:rPr>
        <w:t xml:space="preserve">La incertidumbre cumple un papel fundamental en las medidas que deben tomarse. Las incertidumbres en las predicciones de la trayectoria, la intensidad y la extensión del viento provocan grandes incertidumbres en cuanto a los impactos, especialmente en el caso de las islas pequeñas. Con el fin de mejorar la comunicación sobre las incertidumbres, </w:t>
      </w:r>
      <w:proofErr w:type="spellStart"/>
      <w:r w:rsidRPr="000D2B28">
        <w:rPr>
          <w:lang w:val="es-ES_tradnl"/>
        </w:rPr>
        <w:t>Météo</w:t>
      </w:r>
      <w:proofErr w:type="spellEnd"/>
      <w:r w:rsidRPr="000D2B28">
        <w:rPr>
          <w:lang w:val="es-ES_tradnl"/>
        </w:rPr>
        <w:t xml:space="preserve">-France pone ahora a disposición de las autoridades locales un </w:t>
      </w:r>
      <w:r w:rsidR="009F26AF" w:rsidRPr="000D2B28">
        <w:rPr>
          <w:lang w:val="es-ES_tradnl"/>
        </w:rPr>
        <w:t xml:space="preserve">boletín </w:t>
      </w:r>
      <w:r w:rsidRPr="000D2B28">
        <w:rPr>
          <w:lang w:val="es-ES_tradnl"/>
        </w:rPr>
        <w:t xml:space="preserve">“cronológico” específico que muestra el “peor escenario” y el “escenario medio”. Integra la predicción de los cambios en el nivel de </w:t>
      </w:r>
      <w:r w:rsidRPr="000D2B28">
        <w:rPr>
          <w:lang w:val="es-ES_tradnl"/>
        </w:rPr>
        <w:lastRenderedPageBreak/>
        <w:t xml:space="preserve">alerta y los impactos previstos para cada parámetro (viento, pluviosidad y sumersión costera) a escala más local, incluidas las vulnerabilidades locales. Este boletín se ha convertido en un producto clave para las sesiones informativas de coordinación de la gestión de emergencias. Es crucial proporcionar escenarios alternativos para el proceso </w:t>
      </w:r>
      <w:r w:rsidR="009F26AF" w:rsidRPr="000D2B28">
        <w:rPr>
          <w:lang w:val="es-ES_tradnl"/>
        </w:rPr>
        <w:t>decisorio</w:t>
      </w:r>
      <w:r w:rsidRPr="000D2B28">
        <w:rPr>
          <w:lang w:val="es-ES_tradnl"/>
        </w:rPr>
        <w:t xml:space="preserve"> con miras a estar preparados ante diferentes escenarios (incluido un impacto directo del peligroso núcleo interno del ciclón </w:t>
      </w:r>
      <w:proofErr w:type="spellStart"/>
      <w:r w:rsidRPr="000D2B28">
        <w:rPr>
          <w:lang w:val="es-ES_tradnl"/>
        </w:rPr>
        <w:t>Batsirai</w:t>
      </w:r>
      <w:proofErr w:type="spellEnd"/>
      <w:r w:rsidRPr="000D2B28">
        <w:rPr>
          <w:lang w:val="es-ES_tradnl"/>
        </w:rPr>
        <w:t>).</w:t>
      </w:r>
      <w:bookmarkStart w:id="149" w:name="_Int_pCcVxe5T"/>
      <w:bookmarkEnd w:id="149"/>
    </w:p>
    <w:p w14:paraId="256CCD83" w14:textId="01B3E3B1" w:rsidR="003F0D94" w:rsidRPr="000D2B28" w:rsidRDefault="003F0D94" w:rsidP="003F0D94">
      <w:pPr>
        <w:pStyle w:val="WMOIndent1"/>
        <w:tabs>
          <w:tab w:val="clear" w:pos="567"/>
          <w:tab w:val="left" w:pos="1134"/>
        </w:tabs>
        <w:ind w:left="0" w:firstLine="0"/>
      </w:pPr>
      <w:r w:rsidRPr="000D2B28">
        <w:rPr>
          <w:b/>
          <w:bCs/>
          <w:i/>
          <w:iCs/>
        </w:rPr>
        <w:t>1.4.2</w:t>
      </w:r>
      <w:r w:rsidRPr="000D2B28">
        <w:tab/>
      </w:r>
      <w:r w:rsidRPr="000D2B28">
        <w:rPr>
          <w:b/>
          <w:bCs/>
          <w:i/>
          <w:iCs/>
        </w:rPr>
        <w:t>Mantenimiento de una estrecha cooperación entre el SMHN</w:t>
      </w:r>
      <w:r w:rsidR="0050458F" w:rsidRPr="000D2B28">
        <w:rPr>
          <w:b/>
          <w:bCs/>
          <w:i/>
          <w:iCs/>
        </w:rPr>
        <w:t>,</w:t>
      </w:r>
      <w:r w:rsidRPr="000D2B28">
        <w:rPr>
          <w:b/>
          <w:bCs/>
          <w:i/>
          <w:iCs/>
        </w:rPr>
        <w:t xml:space="preserve"> los asociados</w:t>
      </w:r>
      <w:r w:rsidR="0050458F" w:rsidRPr="000D2B28">
        <w:rPr>
          <w:b/>
          <w:bCs/>
          <w:i/>
          <w:iCs/>
        </w:rPr>
        <w:t xml:space="preserve"> y las partes interesadas</w:t>
      </w:r>
    </w:p>
    <w:p w14:paraId="5A14E2BF" w14:textId="750ABBA4" w:rsidR="003F0D94" w:rsidRPr="000D2B28" w:rsidRDefault="003F0D94" w:rsidP="003F0D94">
      <w:pPr>
        <w:tabs>
          <w:tab w:val="clear" w:pos="1134"/>
        </w:tabs>
        <w:snapToGrid w:val="0"/>
        <w:spacing w:before="240" w:after="240"/>
        <w:ind w:right="-170"/>
        <w:jc w:val="left"/>
        <w:rPr>
          <w:rFonts w:eastAsia="DengXian" w:cs="Times New Roman"/>
          <w:lang w:val="es-ES_tradnl"/>
        </w:rPr>
      </w:pPr>
      <w:r w:rsidRPr="000D2B28">
        <w:rPr>
          <w:lang w:val="es-ES_tradnl"/>
        </w:rPr>
        <w:t xml:space="preserve">La gobernanza está bajo la autoridad del prefecto, asistido por los tres subprefectos de las diferentes subregiones de la isla de la Reunión. En cuanto a la gestión de emergencias, el brazo armado del prefecto es la administración de Defensa Civil. </w:t>
      </w:r>
      <w:proofErr w:type="spellStart"/>
      <w:r w:rsidRPr="000D2B28">
        <w:rPr>
          <w:lang w:val="es-ES_tradnl"/>
        </w:rPr>
        <w:t>Météo</w:t>
      </w:r>
      <w:proofErr w:type="spellEnd"/>
      <w:r w:rsidRPr="000D2B28">
        <w:rPr>
          <w:lang w:val="es-ES_tradnl"/>
        </w:rPr>
        <w:t xml:space="preserve">-France es la institución oficial reconocida como </w:t>
      </w:r>
      <w:r w:rsidR="00813426" w:rsidRPr="000D2B28">
        <w:rPr>
          <w:lang w:val="es-ES_tradnl"/>
        </w:rPr>
        <w:t xml:space="preserve">único </w:t>
      </w:r>
      <w:r w:rsidRPr="000D2B28">
        <w:rPr>
          <w:lang w:val="es-ES_tradnl"/>
        </w:rPr>
        <w:t xml:space="preserve">asesor técnico del prefecto y de las autoridades locales. En el ámbito local, cada alcalde se encarga de proteger a los ciudadanos de su municipio y, </w:t>
      </w:r>
      <w:r w:rsidR="00813426" w:rsidRPr="000D2B28">
        <w:rPr>
          <w:lang w:val="es-ES_tradnl"/>
        </w:rPr>
        <w:t>en dicho carácter</w:t>
      </w:r>
      <w:r w:rsidRPr="000D2B28">
        <w:rPr>
          <w:lang w:val="es-ES_tradnl"/>
        </w:rPr>
        <w:t>, tiene la facultad para tomar todas las medidas necesarias que la situación meteorológica exija.</w:t>
      </w:r>
      <w:bookmarkStart w:id="150" w:name="_Int_u9IO4A3Z"/>
      <w:bookmarkEnd w:id="150"/>
    </w:p>
    <w:p w14:paraId="6E4B9027" w14:textId="136E42D1" w:rsidR="003F0D94" w:rsidRPr="000D2B28" w:rsidRDefault="003F0D94" w:rsidP="003F0D94">
      <w:pPr>
        <w:tabs>
          <w:tab w:val="clear" w:pos="1134"/>
        </w:tabs>
        <w:snapToGrid w:val="0"/>
        <w:spacing w:before="240" w:after="240"/>
        <w:ind w:right="-170"/>
        <w:jc w:val="left"/>
        <w:rPr>
          <w:rFonts w:eastAsia="DengXian" w:cs="Times New Roman"/>
          <w:lang w:val="es-ES_tradnl"/>
        </w:rPr>
      </w:pPr>
      <w:r w:rsidRPr="000D2B28">
        <w:rPr>
          <w:lang w:val="es-ES_tradnl"/>
        </w:rPr>
        <w:t xml:space="preserve">Este fenómeno </w:t>
      </w:r>
      <w:r w:rsidR="00813426" w:rsidRPr="000D2B28">
        <w:rPr>
          <w:lang w:val="es-ES_tradnl"/>
        </w:rPr>
        <w:t xml:space="preserve">puso </w:t>
      </w:r>
      <w:r w:rsidRPr="000D2B28">
        <w:rPr>
          <w:lang w:val="es-ES_tradnl"/>
        </w:rPr>
        <w:t xml:space="preserve">de manifiesto la importancia de una estrecha colaboración entre los </w:t>
      </w:r>
      <w:r w:rsidR="0050458F" w:rsidRPr="000D2B28">
        <w:rPr>
          <w:lang w:val="es-ES_tradnl"/>
        </w:rPr>
        <w:t xml:space="preserve">asociados y las partes interesadas </w:t>
      </w:r>
      <w:r w:rsidRPr="000D2B28">
        <w:rPr>
          <w:lang w:val="es-ES_tradnl"/>
        </w:rPr>
        <w:t xml:space="preserve">a la hora de proporcionar la información más pertinente para un fenómeno peligroso en evolución, lo que da lugar a que los SMHN, las organizaciones de gestión de desastres, las ONG y los medios de comunicación audiovisuales e impresos trabajen de forma mancomunada, con una sola voz, a través de una fuente autorizada. En este contexto, las sesiones de formación y los ejercicios </w:t>
      </w:r>
      <w:r w:rsidR="003A704B" w:rsidRPr="000D2B28">
        <w:rPr>
          <w:lang w:val="es-ES_tradnl"/>
        </w:rPr>
        <w:t xml:space="preserve">de puesta en práctica </w:t>
      </w:r>
      <w:r w:rsidRPr="000D2B28">
        <w:rPr>
          <w:lang w:val="es-ES_tradnl"/>
        </w:rPr>
        <w:t>antes de la temporada son cruciales para fomentar la confianza, la comprensión y la concienciación. Una de las recomendaciones del informe de la evaluación posterior realizado por Defensa Civil será aumentar el número de participantes (hasta 250) del seminario antes de la temporada de ciclones tropicales en la Reunión.</w:t>
      </w:r>
    </w:p>
    <w:p w14:paraId="63E60F0B" w14:textId="4DB23F5E" w:rsidR="003F0D94" w:rsidRPr="000D2B28" w:rsidRDefault="003F0D94" w:rsidP="003F0D94">
      <w:pPr>
        <w:tabs>
          <w:tab w:val="clear" w:pos="1134"/>
        </w:tabs>
        <w:snapToGrid w:val="0"/>
        <w:spacing w:before="240" w:after="240"/>
        <w:ind w:right="-170"/>
        <w:jc w:val="left"/>
        <w:rPr>
          <w:rFonts w:eastAsia="DengXian" w:cs="Calibri"/>
          <w:lang w:val="es-ES_tradnl"/>
        </w:rPr>
      </w:pPr>
      <w:r w:rsidRPr="000D2B28">
        <w:rPr>
          <w:lang w:val="es-ES_tradnl"/>
        </w:rPr>
        <w:t xml:space="preserve">Una vez que los avisos entraron en vigor, se envió a dos pronosticadores de ciclones tropicales del CMRE de la Reunión al Centro de Operaciones de Emergencia para prestar servicios de apoyo a las decisiones que tienen en cuenta los impactos </w:t>
      </w:r>
      <w:r w:rsidR="003A704B" w:rsidRPr="000D2B28">
        <w:rPr>
          <w:lang w:val="es-ES_tradnl"/>
        </w:rPr>
        <w:t>personalmente</w:t>
      </w:r>
      <w:r w:rsidRPr="000D2B28">
        <w:rPr>
          <w:lang w:val="es-ES_tradnl"/>
        </w:rPr>
        <w:t xml:space="preserve">. El jefe del CMRE de la Reunión asistió </w:t>
      </w:r>
      <w:r w:rsidR="003A704B" w:rsidRPr="000D2B28">
        <w:rPr>
          <w:lang w:val="es-ES_tradnl"/>
        </w:rPr>
        <w:t xml:space="preserve">de manera directa </w:t>
      </w:r>
      <w:r w:rsidRPr="000D2B28">
        <w:rPr>
          <w:lang w:val="es-ES_tradnl"/>
        </w:rPr>
        <w:t>al prefecto durante toda la fase de alerta roja.</w:t>
      </w:r>
    </w:p>
    <w:p w14:paraId="0BDC01F9" w14:textId="77777777" w:rsidR="003F0D94" w:rsidRPr="000D2B28" w:rsidRDefault="003F0D94" w:rsidP="003F0D94">
      <w:pPr>
        <w:pStyle w:val="WMOIndent1"/>
        <w:tabs>
          <w:tab w:val="clear" w:pos="567"/>
          <w:tab w:val="left" w:pos="1134"/>
        </w:tabs>
        <w:spacing w:after="240"/>
        <w:ind w:left="0" w:firstLine="0"/>
        <w:rPr>
          <w:b/>
          <w:bCs/>
          <w:i/>
          <w:iCs/>
        </w:rPr>
      </w:pPr>
      <w:r w:rsidRPr="000D2B28">
        <w:rPr>
          <w:b/>
          <w:bCs/>
          <w:i/>
          <w:iCs/>
        </w:rPr>
        <w:t>1.4.3</w:t>
      </w:r>
      <w:r w:rsidRPr="000D2B28">
        <w:tab/>
      </w:r>
      <w:r w:rsidRPr="000D2B28">
        <w:rPr>
          <w:b/>
          <w:bCs/>
          <w:i/>
          <w:iCs/>
        </w:rPr>
        <w:t>Comunicación eficiente y coherente</w:t>
      </w:r>
    </w:p>
    <w:p w14:paraId="1244734B" w14:textId="03C67A9D" w:rsidR="003F0D94" w:rsidRPr="000D2B28" w:rsidRDefault="003F0D94" w:rsidP="003F0D94">
      <w:pPr>
        <w:tabs>
          <w:tab w:val="clear" w:pos="1134"/>
        </w:tabs>
        <w:snapToGrid w:val="0"/>
        <w:spacing w:before="240" w:after="240"/>
        <w:ind w:right="-170"/>
        <w:jc w:val="left"/>
        <w:rPr>
          <w:rFonts w:eastAsia="DengXian" w:cs="Times New Roman"/>
          <w:lang w:val="es-ES_tradnl"/>
        </w:rPr>
      </w:pPr>
      <w:r w:rsidRPr="000D2B28">
        <w:rPr>
          <w:lang w:val="es-ES_tradnl"/>
        </w:rPr>
        <w:t xml:space="preserve">Los avisos son anunciados por la prefectura, que se encarga de la comunicación oficial de los niveles de avisos y las recomendaciones conexas para la población en cuanto a medidas preventivas y pautas de comportamiento. </w:t>
      </w:r>
      <w:proofErr w:type="spellStart"/>
      <w:r w:rsidRPr="000D2B28">
        <w:rPr>
          <w:lang w:val="es-ES_tradnl"/>
        </w:rPr>
        <w:t>Météo</w:t>
      </w:r>
      <w:proofErr w:type="spellEnd"/>
      <w:r w:rsidRPr="000D2B28">
        <w:rPr>
          <w:lang w:val="es-ES_tradnl"/>
        </w:rPr>
        <w:t xml:space="preserve">-France se encarga de la comunicación “técnica” sobre la situación meteorológica y las predicciones, incluidas las consecuencias previstas para la isla en términos de vientos, lluvias, oleaje, entre otros factores, vinculadas a la aproximación de la tormenta. </w:t>
      </w:r>
      <w:r w:rsidR="00183D61" w:rsidRPr="000D2B28">
        <w:rPr>
          <w:lang w:val="es-ES_tradnl"/>
        </w:rPr>
        <w:t>Se necesita que la información sea perfectamente coherente</w:t>
      </w:r>
      <w:r w:rsidRPr="000D2B28">
        <w:rPr>
          <w:lang w:val="es-ES_tradnl"/>
        </w:rPr>
        <w:t>. Gracias a la coordinación de la comunidad de gestión de emergencias, la información fluyó a través de todas las fuentes de difusión, incluidas las redes sociales: el sitio web, la aplicación móvil, Facebook y los medios de comunicación audiovisuales e impresos.</w:t>
      </w:r>
      <w:bookmarkStart w:id="151" w:name="_Int_zZLwFjVS"/>
      <w:bookmarkEnd w:id="151"/>
    </w:p>
    <w:p w14:paraId="6707C2CF" w14:textId="282F6769" w:rsidR="003F0D94" w:rsidRPr="000D2B28" w:rsidRDefault="003F0D94" w:rsidP="003F0D94">
      <w:pPr>
        <w:tabs>
          <w:tab w:val="clear" w:pos="1134"/>
        </w:tabs>
        <w:snapToGrid w:val="0"/>
        <w:spacing w:before="240" w:after="240"/>
        <w:ind w:right="-170"/>
        <w:jc w:val="left"/>
        <w:rPr>
          <w:rFonts w:eastAsia="DengXian" w:cs="Calibri"/>
          <w:lang w:val="es-ES_tradnl"/>
        </w:rPr>
      </w:pPr>
      <w:r w:rsidRPr="000D2B28">
        <w:rPr>
          <w:lang w:val="es-ES_tradnl"/>
        </w:rPr>
        <w:t xml:space="preserve">Todos los mensajes principales —con especial énfasis en los mensajes claves de fácil comprensión— se difunden en el sitio web de </w:t>
      </w:r>
      <w:proofErr w:type="spellStart"/>
      <w:r w:rsidRPr="000D2B28">
        <w:rPr>
          <w:lang w:val="es-ES_tradnl"/>
        </w:rPr>
        <w:t>Météo</w:t>
      </w:r>
      <w:proofErr w:type="spellEnd"/>
      <w:r w:rsidRPr="000D2B28">
        <w:rPr>
          <w:lang w:val="es-ES_tradnl"/>
        </w:rPr>
        <w:t xml:space="preserve">-France y en su cuenta de Facebook, mientras que </w:t>
      </w:r>
      <w:r w:rsidR="003A704B" w:rsidRPr="000D2B28">
        <w:rPr>
          <w:lang w:val="es-ES_tradnl"/>
        </w:rPr>
        <w:t xml:space="preserve">se presentan </w:t>
      </w:r>
      <w:r w:rsidRPr="000D2B28">
        <w:rPr>
          <w:lang w:val="es-ES_tradnl"/>
        </w:rPr>
        <w:t xml:space="preserve">entrevistas en directo por radio y televisión periódicamente </w:t>
      </w:r>
      <w:r w:rsidR="003A704B" w:rsidRPr="000D2B28">
        <w:rPr>
          <w:lang w:val="es-ES_tradnl"/>
        </w:rPr>
        <w:t xml:space="preserve">con </w:t>
      </w:r>
      <w:r w:rsidRPr="000D2B28">
        <w:rPr>
          <w:lang w:val="es-ES_tradnl"/>
        </w:rPr>
        <w:t>especialistas en predicción de ciclones (para las radios) o los jefes de predicción (en televisión). Los avisos también se difunden a escala nacional (Francia continental), incluidos el organismo de defensa civil (DGSCGC) y el Centro Nacional de Desastres (COGIC)</w:t>
      </w:r>
      <w:r w:rsidR="00275D05" w:rsidRPr="000D2B28">
        <w:rPr>
          <w:lang w:val="es-ES_tradnl"/>
        </w:rPr>
        <w:t xml:space="preserve"> de Francia</w:t>
      </w:r>
      <w:r w:rsidRPr="000D2B28">
        <w:rPr>
          <w:lang w:val="es-ES_tradnl"/>
        </w:rPr>
        <w:t>.</w:t>
      </w:r>
    </w:p>
    <w:p w14:paraId="2FC972BD" w14:textId="0A9DABA7" w:rsidR="003F0D94" w:rsidRPr="000D2B28" w:rsidRDefault="003F0D94" w:rsidP="003F0D94">
      <w:pPr>
        <w:tabs>
          <w:tab w:val="clear" w:pos="1134"/>
        </w:tabs>
        <w:snapToGrid w:val="0"/>
        <w:spacing w:before="240" w:after="240"/>
        <w:ind w:right="-170"/>
        <w:jc w:val="left"/>
        <w:rPr>
          <w:rFonts w:eastAsia="DengXian" w:cs="Calibri"/>
          <w:lang w:val="es-ES_tradnl"/>
        </w:rPr>
      </w:pPr>
      <w:r w:rsidRPr="000D2B28">
        <w:rPr>
          <w:lang w:val="es-ES_tradnl"/>
        </w:rPr>
        <w:t xml:space="preserve">Durante la fase de alerta roja, el prefecto brindó cuatro conferencias de prensa en las que participó sistemáticamente el director de </w:t>
      </w:r>
      <w:proofErr w:type="spellStart"/>
      <w:r w:rsidRPr="000D2B28">
        <w:rPr>
          <w:lang w:val="es-ES_tradnl"/>
        </w:rPr>
        <w:t>Météo</w:t>
      </w:r>
      <w:proofErr w:type="spellEnd"/>
      <w:r w:rsidRPr="000D2B28">
        <w:rPr>
          <w:lang w:val="es-ES_tradnl"/>
        </w:rPr>
        <w:t>-France. Varios periodistas de radioteledifusión y medios escritos se instalaron en el Centro de Operaciones de Emergencia.</w:t>
      </w:r>
    </w:p>
    <w:p w14:paraId="5E4399F2" w14:textId="77777777" w:rsidR="003F0D94" w:rsidRPr="000D2B28" w:rsidRDefault="003F0D94" w:rsidP="003F0D94">
      <w:pPr>
        <w:pStyle w:val="WMOIndent1"/>
        <w:tabs>
          <w:tab w:val="clear" w:pos="567"/>
          <w:tab w:val="left" w:pos="1134"/>
        </w:tabs>
        <w:ind w:left="0" w:firstLine="0"/>
        <w:rPr>
          <w:b/>
          <w:bCs/>
          <w:i/>
          <w:iCs/>
        </w:rPr>
      </w:pPr>
      <w:r w:rsidRPr="000D2B28">
        <w:rPr>
          <w:b/>
          <w:bCs/>
          <w:i/>
          <w:iCs/>
        </w:rPr>
        <w:t>1.4.4</w:t>
      </w:r>
      <w:r w:rsidRPr="000D2B28">
        <w:tab/>
      </w:r>
      <w:r w:rsidRPr="000D2B28">
        <w:rPr>
          <w:b/>
          <w:bCs/>
          <w:i/>
          <w:iCs/>
        </w:rPr>
        <w:t>La importancia de las predicciones que tienen en cuenta los impactos</w:t>
      </w:r>
    </w:p>
    <w:p w14:paraId="6275B839" w14:textId="77777777" w:rsidR="003F0D94" w:rsidRPr="000D2B28" w:rsidRDefault="003F0D94" w:rsidP="003F0D94">
      <w:pPr>
        <w:tabs>
          <w:tab w:val="clear" w:pos="1134"/>
        </w:tabs>
        <w:snapToGrid w:val="0"/>
        <w:spacing w:before="240"/>
        <w:jc w:val="left"/>
        <w:rPr>
          <w:rFonts w:eastAsia="DengXian" w:cs="Times New Roman"/>
          <w:lang w:val="es-ES_tradnl"/>
        </w:rPr>
      </w:pPr>
      <w:r w:rsidRPr="000D2B28">
        <w:rPr>
          <w:lang w:val="es-ES_tradnl"/>
        </w:rPr>
        <w:lastRenderedPageBreak/>
        <w:t xml:space="preserve">Las predicciones de la trayectoria y la intensidad no son muy relevantes para describir los impactos a nivel local. Por este motivo, los productos de los ciclones tropicales deben centrarse en los peligros conexos (vientos violentos, lluvias torrenciales, mareas de tormenta, sumersión costera, crecidas y deslizamientos de tierras). Durante el ciclón </w:t>
      </w:r>
      <w:proofErr w:type="spellStart"/>
      <w:r w:rsidRPr="000D2B28">
        <w:rPr>
          <w:lang w:val="es-ES_tradnl"/>
        </w:rPr>
        <w:t>Batsirai</w:t>
      </w:r>
      <w:proofErr w:type="spellEnd"/>
      <w:r w:rsidRPr="000D2B28">
        <w:rPr>
          <w:lang w:val="es-ES_tradnl"/>
        </w:rPr>
        <w:t>, se prestó especial atención al suministro de predicciones de los impactos, entre ellas la predicción de la pluviosidad, la predicción de crecidas repentinas y las predicciones de sumersión costera, incluidos los productos de ciclones tropicales basados en nuevos métodos en los que se fusionan la experiencia humana de los pronosticadores de ciclones tropicales y la información de dispersión incluida en los modelos por conjuntos de predicción numérica del tiempo.</w:t>
      </w:r>
      <w:bookmarkStart w:id="152" w:name="_Int_nXC8wvyu"/>
      <w:bookmarkEnd w:id="152"/>
    </w:p>
    <w:p w14:paraId="59293E58" w14:textId="77777777" w:rsidR="003F0D94" w:rsidRPr="000D2B28" w:rsidRDefault="003F0D94" w:rsidP="003F0D94">
      <w:pPr>
        <w:tabs>
          <w:tab w:val="clear" w:pos="1134"/>
        </w:tabs>
        <w:snapToGrid w:val="0"/>
        <w:spacing w:before="240" w:after="240"/>
        <w:ind w:right="-170"/>
        <w:jc w:val="left"/>
        <w:rPr>
          <w:rFonts w:eastAsia="DengXian" w:cs="Times New Roman"/>
          <w:lang w:val="es-ES_tradnl"/>
        </w:rPr>
      </w:pPr>
      <w:bookmarkStart w:id="153" w:name="_Int_g9eY4wck"/>
      <w:r w:rsidRPr="000D2B28">
        <w:rPr>
          <w:lang w:val="es-ES_tradnl"/>
        </w:rPr>
        <w:t>Para tener mejor en cuenta los posibles impactos de los ciclones tropicales, el sistema de alerta temprana de la isla de la Reunión se basa ahora en un enfoque bidimensional que combina vientos y lluvias. Anteriormente, los criterios que definían las “condiciones ciclónicas” se basaban únicamente en los vientos (los vientos ciclónicos correspondían a ráfagas máximas superiores a 150 km/h). Desde diciembre de 2018, el sistema ha cambiado en la Reunión y ahora se basa en una matriz de decisiones que combina los vientos máximos previstos y los períodos de retorno previstos de las lluvias (véase la figura 1.4-2). También se tienen en cuenta los datos hidrológicos (si se han observado fuertes lluvias antes del fenómeno, el nivel se elevará para considerar el impacto de la saturación de los suelos en la escorrentía o el desbordamiento del agua).</w:t>
      </w:r>
      <w:bookmarkEnd w:id="153"/>
    </w:p>
    <w:p w14:paraId="1E49956E" w14:textId="23DE8372" w:rsidR="003F0D94" w:rsidRPr="000D2B28" w:rsidRDefault="00857127" w:rsidP="003F0D94">
      <w:pPr>
        <w:tabs>
          <w:tab w:val="clear" w:pos="1134"/>
        </w:tabs>
        <w:snapToGrid w:val="0"/>
        <w:spacing w:before="240" w:after="240"/>
        <w:ind w:right="-170"/>
        <w:jc w:val="center"/>
        <w:rPr>
          <w:rFonts w:eastAsia="DengXian" w:cs="Calibri"/>
          <w:b/>
          <w:bCs/>
          <w:sz w:val="18"/>
          <w:szCs w:val="18"/>
          <w:lang w:val="es-ES_tradnl" w:eastAsia="zh-CN"/>
        </w:rPr>
      </w:pPr>
      <w:r w:rsidRPr="000E4631">
        <w:rPr>
          <w:rFonts w:eastAsia="DengXian" w:cs="Calibri"/>
          <w:b/>
          <w:bCs/>
          <w:noProof/>
          <w:sz w:val="18"/>
          <w:szCs w:val="18"/>
          <w:lang w:eastAsia="zh-CN"/>
        </w:rPr>
        <w:drawing>
          <wp:inline distT="0" distB="0" distL="0" distR="0" wp14:anchorId="2A656FB4" wp14:editId="107B0437">
            <wp:extent cx="3839307" cy="2781649"/>
            <wp:effectExtent l="0" t="0" r="8890" b="0"/>
            <wp:docPr id="4" name="Image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Chart&#10;&#10;Description automatically generated with low confidence"/>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3885403" cy="2815046"/>
                    </a:xfrm>
                    <a:prstGeom prst="rect">
                      <a:avLst/>
                    </a:prstGeom>
                  </pic:spPr>
                </pic:pic>
              </a:graphicData>
            </a:graphic>
          </wp:inline>
        </w:drawing>
      </w:r>
    </w:p>
    <w:p w14:paraId="07F6602D" w14:textId="5A54BBD4" w:rsidR="003F0D94" w:rsidRPr="000D2B28" w:rsidRDefault="003F0D94" w:rsidP="003F0D94">
      <w:pPr>
        <w:tabs>
          <w:tab w:val="clear" w:pos="1134"/>
        </w:tabs>
        <w:snapToGrid w:val="0"/>
        <w:spacing w:before="240"/>
        <w:jc w:val="center"/>
        <w:rPr>
          <w:rFonts w:eastAsia="DengXian" w:cs="Calibri"/>
          <w:b/>
          <w:bCs/>
          <w:sz w:val="18"/>
          <w:szCs w:val="18"/>
          <w:lang w:val="es-ES_tradnl"/>
        </w:rPr>
      </w:pPr>
      <w:r w:rsidRPr="000D2B28">
        <w:rPr>
          <w:b/>
          <w:bCs/>
          <w:lang w:val="es-ES_tradnl"/>
        </w:rPr>
        <w:t>Figura 1.4-2. Matriz bidimensional que combina vientos y lluvias para la toma de decisiones combinando los vientos máximos previstos y los períodos de retorno previstos de las lluvias</w:t>
      </w:r>
    </w:p>
    <w:p w14:paraId="11D44F34" w14:textId="0100D394" w:rsidR="003F0D94" w:rsidRPr="000D2B28" w:rsidRDefault="003F0D94" w:rsidP="003F0D94">
      <w:pPr>
        <w:tabs>
          <w:tab w:val="clear" w:pos="1134"/>
        </w:tabs>
        <w:snapToGrid w:val="0"/>
        <w:spacing w:before="240" w:after="240"/>
        <w:ind w:right="-170"/>
        <w:jc w:val="left"/>
        <w:rPr>
          <w:rFonts w:eastAsia="DengXian" w:cs="Times New Roman"/>
          <w:lang w:val="es-ES_tradnl"/>
        </w:rPr>
      </w:pPr>
      <w:r w:rsidRPr="000D2B28">
        <w:rPr>
          <w:lang w:val="es-ES_tradnl"/>
        </w:rPr>
        <w:t xml:space="preserve">La importancia de trabajar en equipo con terceros: los aspectos hidrológicos no son competencia de </w:t>
      </w:r>
      <w:proofErr w:type="spellStart"/>
      <w:r w:rsidRPr="000D2B28">
        <w:rPr>
          <w:lang w:val="es-ES_tradnl"/>
        </w:rPr>
        <w:t>Météo</w:t>
      </w:r>
      <w:proofErr w:type="spellEnd"/>
      <w:r w:rsidRPr="000D2B28">
        <w:rPr>
          <w:lang w:val="es-ES_tradnl"/>
        </w:rPr>
        <w:t>-France, sino de otra administración especializada (Dirección del Medioambiente, el Desarrollo y la Vivienda, DEAL) que se encarga de su propio sistema de avisos específico para las distintas cuencas fluviales de la isla (</w:t>
      </w:r>
      <w:proofErr w:type="spellStart"/>
      <w:r w:rsidRPr="000D2B28">
        <w:rPr>
          <w:lang w:val="es-ES_tradnl"/>
        </w:rPr>
        <w:t>Vigicrues</w:t>
      </w:r>
      <w:proofErr w:type="spellEnd"/>
      <w:r w:rsidRPr="000D2B28">
        <w:rPr>
          <w:lang w:val="es-ES_tradnl"/>
        </w:rPr>
        <w:t xml:space="preserve">). No obstante, este sistema de avisos de crecidas repentinas que tienen en cuenta los impactos funciona en estrecha colaboración entre la DEAL y </w:t>
      </w:r>
      <w:proofErr w:type="spellStart"/>
      <w:r w:rsidRPr="000D2B28">
        <w:rPr>
          <w:lang w:val="es-ES_tradnl"/>
        </w:rPr>
        <w:t>Météo</w:t>
      </w:r>
      <w:proofErr w:type="spellEnd"/>
      <w:r w:rsidRPr="000D2B28">
        <w:rPr>
          <w:lang w:val="es-ES_tradnl"/>
        </w:rPr>
        <w:t xml:space="preserve">-France. Los datos de las predicciones de las precipitaciones de alta resolución se integran </w:t>
      </w:r>
      <w:r w:rsidR="00513426" w:rsidRPr="000D2B28">
        <w:rPr>
          <w:lang w:val="es-ES_tradnl"/>
        </w:rPr>
        <w:t xml:space="preserve">como parte de los datos de entrada para </w:t>
      </w:r>
      <w:r w:rsidRPr="000D2B28">
        <w:rPr>
          <w:lang w:val="es-ES_tradnl"/>
        </w:rPr>
        <w:t xml:space="preserve">el sistema de avisos de crecidas, que incorpora la experiencia de la población local, la información directa de defensa civil, la altitud de las carreteras y las zonas urbanizadas. Durante los ciclones tropicales, los pronosticadores hidrológicos se encuentran en las instalaciones de </w:t>
      </w:r>
      <w:proofErr w:type="spellStart"/>
      <w:r w:rsidRPr="000D2B28">
        <w:rPr>
          <w:lang w:val="es-ES_tradnl"/>
        </w:rPr>
        <w:t>Météo</w:t>
      </w:r>
      <w:proofErr w:type="spellEnd"/>
      <w:r w:rsidRPr="000D2B28">
        <w:rPr>
          <w:lang w:val="es-ES_tradnl"/>
        </w:rPr>
        <w:t>-France para garantizar la coherencia de las predicciones meteorológicas y las predicciones hidrológicas.</w:t>
      </w:r>
      <w:bookmarkStart w:id="154" w:name="_Int_7kh21NLi"/>
      <w:bookmarkStart w:id="155" w:name="_Int_fiugu3Pq"/>
      <w:bookmarkEnd w:id="154"/>
      <w:bookmarkEnd w:id="155"/>
    </w:p>
    <w:p w14:paraId="18EF41DA" w14:textId="77777777" w:rsidR="003F0D94" w:rsidRPr="000D2B28" w:rsidRDefault="003F0D94" w:rsidP="003F0D94">
      <w:pPr>
        <w:tabs>
          <w:tab w:val="clear" w:pos="1134"/>
        </w:tabs>
        <w:snapToGrid w:val="0"/>
        <w:spacing w:before="240"/>
        <w:jc w:val="left"/>
        <w:rPr>
          <w:rFonts w:ascii="Calibri" w:eastAsia="DengXian" w:hAnsi="Calibri" w:cs="Calibri"/>
          <w:sz w:val="24"/>
          <w:szCs w:val="24"/>
          <w:lang w:val="es-ES_tradnl"/>
        </w:rPr>
      </w:pPr>
      <w:r w:rsidRPr="000D2B28">
        <w:rPr>
          <w:lang w:val="es-ES_tradnl"/>
        </w:rPr>
        <w:lastRenderedPageBreak/>
        <w:t xml:space="preserve">En cuanto a los impactos costeros, los avisos de mar de fondo que se difundían anteriormente han sido sustituidos por avisos de sumersión costera. Las predicciones probabilísticas de sumersión costera inducida por ciclones, que ahora elabora de forma rutinaria </w:t>
      </w:r>
      <w:proofErr w:type="spellStart"/>
      <w:r w:rsidRPr="000D2B28">
        <w:rPr>
          <w:lang w:val="es-ES_tradnl"/>
        </w:rPr>
        <w:t>Météo</w:t>
      </w:r>
      <w:proofErr w:type="spellEnd"/>
      <w:r w:rsidRPr="000D2B28">
        <w:rPr>
          <w:lang w:val="es-ES_tradnl"/>
        </w:rPr>
        <w:t>-France, constituyen una aportación al sistema de avisos.</w:t>
      </w:r>
    </w:p>
    <w:p w14:paraId="2DBE185F" w14:textId="77777777" w:rsidR="003F0D94" w:rsidRPr="000D2B28" w:rsidRDefault="003F0D94" w:rsidP="003F0D94">
      <w:pPr>
        <w:pStyle w:val="Heading3"/>
        <w:tabs>
          <w:tab w:val="clear" w:pos="1134"/>
          <w:tab w:val="left" w:pos="0"/>
        </w:tabs>
        <w:spacing w:before="240" w:after="240"/>
        <w:ind w:right="-170"/>
        <w:rPr>
          <w:rFonts w:ascii="Calibri" w:eastAsia="SimSun" w:hAnsi="Calibri" w:cs="Calibri"/>
          <w:sz w:val="24"/>
          <w:szCs w:val="24"/>
        </w:rPr>
      </w:pPr>
      <w:bookmarkStart w:id="156" w:name="_Toc121319331"/>
      <w:bookmarkStart w:id="157" w:name="_Toc121402668"/>
      <w:r w:rsidRPr="000D2B28">
        <w:t>1.5</w:t>
      </w:r>
      <w:r w:rsidRPr="000D2B28">
        <w:tab/>
        <w:t xml:space="preserve">Hong Kong (China): algunos consejos sobre el MHEWS y la reducción de riesgos de desastre ante un </w:t>
      </w:r>
      <w:proofErr w:type="spellStart"/>
      <w:r w:rsidRPr="000D2B28">
        <w:t>supertifón</w:t>
      </w:r>
      <w:bookmarkEnd w:id="156"/>
      <w:bookmarkEnd w:id="157"/>
      <w:proofErr w:type="spellEnd"/>
    </w:p>
    <w:p w14:paraId="70B9B59F" w14:textId="0D710F0B" w:rsidR="003F0D94" w:rsidRPr="000D2B28" w:rsidRDefault="003F0D94" w:rsidP="003F0D94">
      <w:pPr>
        <w:tabs>
          <w:tab w:val="clear" w:pos="1134"/>
        </w:tabs>
        <w:snapToGrid w:val="0"/>
        <w:spacing w:before="240" w:after="240"/>
        <w:ind w:right="-170"/>
        <w:jc w:val="left"/>
        <w:rPr>
          <w:rFonts w:eastAsia="SimSun" w:cs="Times New Roman"/>
          <w:lang w:val="es-ES_tradnl"/>
        </w:rPr>
      </w:pPr>
      <w:r w:rsidRPr="000D2B28">
        <w:rPr>
          <w:lang w:val="es-ES_tradnl"/>
        </w:rPr>
        <w:t xml:space="preserve">El </w:t>
      </w:r>
      <w:proofErr w:type="spellStart"/>
      <w:r w:rsidRPr="000D2B28">
        <w:rPr>
          <w:lang w:val="es-ES_tradnl"/>
        </w:rPr>
        <w:t>supertifón</w:t>
      </w:r>
      <w:proofErr w:type="spellEnd"/>
      <w:r w:rsidRPr="000D2B28">
        <w:rPr>
          <w:lang w:val="es-ES_tradnl"/>
        </w:rPr>
        <w:t xml:space="preserve"> </w:t>
      </w:r>
      <w:proofErr w:type="spellStart"/>
      <w:r w:rsidRPr="000D2B28">
        <w:rPr>
          <w:lang w:val="es-ES_tradnl"/>
        </w:rPr>
        <w:t>Mangkhut</w:t>
      </w:r>
      <w:proofErr w:type="spellEnd"/>
      <w:r w:rsidRPr="000D2B28">
        <w:rPr>
          <w:lang w:val="es-ES_tradnl"/>
        </w:rPr>
        <w:t xml:space="preserve"> de 2018 supuso la mayor amenaza para Hong Kong (China) </w:t>
      </w:r>
      <w:r w:rsidR="009D23BE" w:rsidRPr="000D2B28">
        <w:rPr>
          <w:lang w:val="es-ES_tradnl"/>
        </w:rPr>
        <w:t xml:space="preserve">de </w:t>
      </w:r>
      <w:r w:rsidRPr="000D2B28">
        <w:rPr>
          <w:lang w:val="es-ES_tradnl"/>
        </w:rPr>
        <w:t xml:space="preserve">los últimos años. Al mismo tiempo, </w:t>
      </w:r>
      <w:proofErr w:type="spellStart"/>
      <w:r w:rsidRPr="000D2B28">
        <w:rPr>
          <w:lang w:val="es-ES_tradnl"/>
        </w:rPr>
        <w:t>Mangkhut</w:t>
      </w:r>
      <w:proofErr w:type="spellEnd"/>
      <w:r w:rsidRPr="000D2B28">
        <w:rPr>
          <w:lang w:val="es-ES_tradnl"/>
        </w:rPr>
        <w:t xml:space="preserve"> constituyó un excelente ejemplo de cómo en una ciudad muy desarrollada y con una densidad demográfica sumamente elevada como Hong Kong, que está expuesta a vientos extremadamente fuertes, lluvias torrenciales y mareas de tormenta sin precedentes, se podía conseguir </w:t>
      </w:r>
      <w:r w:rsidR="00227839" w:rsidRPr="000D2B28">
        <w:rPr>
          <w:lang w:val="es-ES_tradnl"/>
        </w:rPr>
        <w:t>que no hubiera ninguna víctima mortal</w:t>
      </w:r>
      <w:r w:rsidRPr="000D2B28">
        <w:rPr>
          <w:lang w:val="es-ES_tradnl"/>
        </w:rPr>
        <w:t>. Una semana antes de que ocurriera el fenómeno, el Observatorio de Hong</w:t>
      </w:r>
      <w:r w:rsidR="001F4792" w:rsidRPr="000D2B28">
        <w:rPr>
          <w:lang w:val="es-ES_tradnl"/>
        </w:rPr>
        <w:t> </w:t>
      </w:r>
      <w:r w:rsidRPr="000D2B28">
        <w:rPr>
          <w:lang w:val="es-ES_tradnl"/>
        </w:rPr>
        <w:t xml:space="preserve">Kong (HKO) dio la voz de alarma de forma proactiva y puso en marcha diversos sistemas de comunicación para concienciar no solo al público, sino también al Gobierno de la Región Administrativa Especial de China, entre otros asociados principales, como los medios de comunicación. Cuando se acercaba el momento del aviso, se enviaron a los dispositivos móviles mensajes estratégicos en las redes sociales con videos cortos sobre los peligros múltiples y los posibles impactos en Hong Kong, a fin de crear </w:t>
      </w:r>
      <w:r w:rsidR="009421AF" w:rsidRPr="000D2B28">
        <w:rPr>
          <w:lang w:val="es-ES_tradnl"/>
        </w:rPr>
        <w:t xml:space="preserve">una </w:t>
      </w:r>
      <w:r w:rsidR="00227839" w:rsidRPr="000D2B28">
        <w:rPr>
          <w:lang w:val="es-ES_tradnl"/>
        </w:rPr>
        <w:t xml:space="preserve">mayor </w:t>
      </w:r>
      <w:r w:rsidRPr="000D2B28">
        <w:rPr>
          <w:lang w:val="es-ES_tradnl"/>
        </w:rPr>
        <w:t>conciencia en la población y hacer un llamamiento para la preparación.</w:t>
      </w:r>
      <w:bookmarkStart w:id="158" w:name="_Int_J3x2xb0J"/>
      <w:bookmarkEnd w:id="158"/>
    </w:p>
    <w:p w14:paraId="1F798F0C" w14:textId="679C5AA1" w:rsidR="003F0D94" w:rsidRPr="000D2B28" w:rsidRDefault="003F0D94" w:rsidP="003F0D94">
      <w:pPr>
        <w:tabs>
          <w:tab w:val="clear" w:pos="1134"/>
        </w:tabs>
        <w:snapToGrid w:val="0"/>
        <w:spacing w:before="240" w:after="240"/>
        <w:ind w:right="-170"/>
        <w:jc w:val="left"/>
        <w:rPr>
          <w:rFonts w:eastAsia="SimSun" w:cs="Times New Roman"/>
          <w:lang w:val="es-ES_tradnl"/>
        </w:rPr>
      </w:pPr>
      <w:r w:rsidRPr="000D2B28">
        <w:rPr>
          <w:lang w:val="es-ES_tradnl"/>
        </w:rPr>
        <w:t xml:space="preserve">Dos días antes de la llegada del </w:t>
      </w:r>
      <w:proofErr w:type="spellStart"/>
      <w:r w:rsidRPr="000D2B28">
        <w:rPr>
          <w:lang w:val="es-ES_tradnl"/>
        </w:rPr>
        <w:t>supertifón</w:t>
      </w:r>
      <w:proofErr w:type="spellEnd"/>
      <w:r w:rsidRPr="000D2B28">
        <w:rPr>
          <w:lang w:val="es-ES_tradnl"/>
        </w:rPr>
        <w:t xml:space="preserve"> </w:t>
      </w:r>
      <w:proofErr w:type="spellStart"/>
      <w:r w:rsidRPr="000D2B28">
        <w:rPr>
          <w:lang w:val="es-ES_tradnl"/>
        </w:rPr>
        <w:t>Mangkhut</w:t>
      </w:r>
      <w:proofErr w:type="spellEnd"/>
      <w:r w:rsidRPr="000D2B28">
        <w:rPr>
          <w:lang w:val="es-ES_tradnl"/>
        </w:rPr>
        <w:t xml:space="preserve">, se celebró una conferencia de prensa conjunta de todo el gobierno para </w:t>
      </w:r>
      <w:r w:rsidR="00227839" w:rsidRPr="000D2B28">
        <w:rPr>
          <w:lang w:val="es-ES_tradnl"/>
        </w:rPr>
        <w:t xml:space="preserve">advertir </w:t>
      </w:r>
      <w:r w:rsidRPr="000D2B28">
        <w:rPr>
          <w:lang w:val="es-ES_tradnl"/>
        </w:rPr>
        <w:t xml:space="preserve">a la población y garantizar que el gobierno estuviese listo. Un día después, varios representantes de distintas oficinas y departamentos gubernamentales, incluido el HKO, aparecieron en programas de radio para instar a la población a que se preparase para el tifón </w:t>
      </w:r>
      <w:proofErr w:type="spellStart"/>
      <w:r w:rsidRPr="000D2B28">
        <w:rPr>
          <w:lang w:val="es-ES_tradnl"/>
        </w:rPr>
        <w:t>Mangkhut</w:t>
      </w:r>
      <w:proofErr w:type="spellEnd"/>
      <w:r w:rsidRPr="000D2B28">
        <w:rPr>
          <w:lang w:val="es-ES_tradnl"/>
        </w:rPr>
        <w:t xml:space="preserve"> (figura</w:t>
      </w:r>
      <w:r w:rsidR="001F4792" w:rsidRPr="000D2B28">
        <w:rPr>
          <w:lang w:val="es-ES_tradnl"/>
        </w:rPr>
        <w:t> </w:t>
      </w:r>
      <w:r w:rsidRPr="000D2B28">
        <w:rPr>
          <w:lang w:val="es-ES_tradnl"/>
        </w:rPr>
        <w:t>1.5-1). Junto con las medidas de respuesta y de rescate de emergencia establecidas en el plan de contingencia del gobierno, los habitantes de Hong Kong sabían exactamente qué hacer y qué ni siquiera intentar. Gracias a años de educación y “</w:t>
      </w:r>
      <w:r w:rsidR="009531DD" w:rsidRPr="000D2B28">
        <w:rPr>
          <w:lang w:val="es-ES_tradnl"/>
        </w:rPr>
        <w:t>puestas en práctica</w:t>
      </w:r>
      <w:r w:rsidRPr="000D2B28">
        <w:rPr>
          <w:lang w:val="es-ES_tradnl"/>
        </w:rPr>
        <w:t xml:space="preserve">” anuales, Hong Kong sobrevivió a los devastadores impactos de </w:t>
      </w:r>
      <w:proofErr w:type="spellStart"/>
      <w:r w:rsidRPr="000D2B28">
        <w:rPr>
          <w:lang w:val="es-ES_tradnl"/>
        </w:rPr>
        <w:t>Mangkhut</w:t>
      </w:r>
      <w:proofErr w:type="spellEnd"/>
      <w:r w:rsidRPr="000D2B28">
        <w:rPr>
          <w:lang w:val="es-ES_tradnl"/>
        </w:rPr>
        <w:t xml:space="preserve">. Después del paso del tifón </w:t>
      </w:r>
      <w:proofErr w:type="spellStart"/>
      <w:r w:rsidRPr="000D2B28">
        <w:rPr>
          <w:lang w:val="es-ES_tradnl"/>
        </w:rPr>
        <w:t>Mangkhut</w:t>
      </w:r>
      <w:proofErr w:type="spellEnd"/>
      <w:r w:rsidRPr="000D2B28">
        <w:rPr>
          <w:lang w:val="es-ES_tradnl"/>
        </w:rPr>
        <w:t xml:space="preserve">, el HKO inició y mantuvo un esfuerzo continuo de recopilación masiva de fotos y videos sobre los impactos del ciclón tropical, que incluyó una página web sobre un “mapa interactivo de los daños causados por el tifón </w:t>
      </w:r>
      <w:proofErr w:type="spellStart"/>
      <w:r w:rsidRPr="000D2B28">
        <w:rPr>
          <w:lang w:val="es-ES_tradnl"/>
        </w:rPr>
        <w:t>Mangkhut</w:t>
      </w:r>
      <w:proofErr w:type="spellEnd"/>
      <w:r w:rsidRPr="000D2B28">
        <w:rPr>
          <w:lang w:val="es-ES_tradnl"/>
        </w:rPr>
        <w:t xml:space="preserve">" (figura 1.5-2) y una nueva </w:t>
      </w:r>
      <w:r w:rsidR="009531DD" w:rsidRPr="000D2B28">
        <w:rPr>
          <w:lang w:val="es-ES_tradnl"/>
        </w:rPr>
        <w:t>función</w:t>
      </w:r>
      <w:r w:rsidRPr="000D2B28">
        <w:rPr>
          <w:lang w:val="es-ES_tradnl"/>
        </w:rPr>
        <w:t xml:space="preserve"> “Mi observación meteorológica”</w:t>
      </w:r>
      <w:r w:rsidR="003E5772" w:rsidRPr="000D2B28">
        <w:rPr>
          <w:lang w:val="es-ES_tradnl"/>
        </w:rPr>
        <w:t xml:space="preserve"> </w:t>
      </w:r>
      <w:r w:rsidR="00A75BBF" w:rsidRPr="000D2B28">
        <w:rPr>
          <w:lang w:val="es-ES_tradnl"/>
        </w:rPr>
        <w:t>en</w:t>
      </w:r>
      <w:r w:rsidR="003E5772" w:rsidRPr="000D2B28">
        <w:rPr>
          <w:lang w:val="es-ES_tradnl"/>
        </w:rPr>
        <w:t xml:space="preserve"> la aplicación móvil “</w:t>
      </w:r>
      <w:proofErr w:type="spellStart"/>
      <w:r w:rsidR="003E5772" w:rsidRPr="000D2B28">
        <w:rPr>
          <w:lang w:val="es-ES_tradnl"/>
        </w:rPr>
        <w:t>MyObservatory</w:t>
      </w:r>
      <w:proofErr w:type="spellEnd"/>
      <w:r w:rsidR="003E5772" w:rsidRPr="000D2B28">
        <w:rPr>
          <w:lang w:val="es-ES_tradnl"/>
        </w:rPr>
        <w:t>”</w:t>
      </w:r>
      <w:r w:rsidRPr="000D2B28">
        <w:rPr>
          <w:lang w:val="es-ES_tradnl"/>
        </w:rPr>
        <w:t xml:space="preserve">. Posteriormente, prosiguieron los estudios de investigación sobre el tifón </w:t>
      </w:r>
      <w:proofErr w:type="spellStart"/>
      <w:r w:rsidRPr="000D2B28">
        <w:rPr>
          <w:lang w:val="es-ES_tradnl"/>
        </w:rPr>
        <w:t>Mangkhut</w:t>
      </w:r>
      <w:proofErr w:type="spellEnd"/>
      <w:r w:rsidRPr="000D2B28">
        <w:rPr>
          <w:lang w:val="es-ES_tradnl"/>
        </w:rPr>
        <w:t xml:space="preserve">, que abarcaron no solo aspectos científicos sino también los impactos económicos. De acuerdo con un estudio conjunto del HKO y la Federación de Empresas de Seguros de Hong Kong, se estima que las pérdidas económicas directas provocadas por </w:t>
      </w:r>
      <w:proofErr w:type="spellStart"/>
      <w:r w:rsidRPr="000D2B28">
        <w:rPr>
          <w:lang w:val="es-ES_tradnl"/>
        </w:rPr>
        <w:t>Mangkhut</w:t>
      </w:r>
      <w:proofErr w:type="spellEnd"/>
      <w:r w:rsidRPr="000D2B28">
        <w:rPr>
          <w:lang w:val="es-ES_tradnl"/>
        </w:rPr>
        <w:t xml:space="preserve"> en Hong Kong </w:t>
      </w:r>
      <w:r w:rsidR="009531DD" w:rsidRPr="000D2B28">
        <w:rPr>
          <w:lang w:val="es-ES_tradnl"/>
        </w:rPr>
        <w:t xml:space="preserve">ascendieron </w:t>
      </w:r>
      <w:r w:rsidRPr="000D2B28">
        <w:rPr>
          <w:lang w:val="es-ES_tradnl"/>
        </w:rPr>
        <w:t>a unos 4 600</w:t>
      </w:r>
      <w:r w:rsidR="00AB6EAA" w:rsidRPr="000D2B28">
        <w:rPr>
          <w:lang w:val="es-ES_tradnl"/>
        </w:rPr>
        <w:t> </w:t>
      </w:r>
      <w:r w:rsidRPr="000D2B28">
        <w:rPr>
          <w:lang w:val="es-ES_tradnl"/>
        </w:rPr>
        <w:t>millones de dólares de Hong Kong (o 600 millones de dólares de Estados Unidos).</w:t>
      </w:r>
    </w:p>
    <w:p w14:paraId="1571839F" w14:textId="4076AA1D" w:rsidR="003F0D94" w:rsidRPr="000D2B28" w:rsidRDefault="00857127" w:rsidP="003F0D94">
      <w:pPr>
        <w:tabs>
          <w:tab w:val="clear" w:pos="1134"/>
        </w:tabs>
        <w:snapToGrid w:val="0"/>
        <w:spacing w:before="240"/>
        <w:jc w:val="center"/>
        <w:rPr>
          <w:rFonts w:ascii="Calibri" w:eastAsia="SimSun" w:hAnsi="Calibri" w:cs="Calibri"/>
          <w:sz w:val="22"/>
          <w:szCs w:val="22"/>
          <w:lang w:val="es-ES_tradnl"/>
        </w:rPr>
      </w:pPr>
      <w:r w:rsidRPr="000E4631">
        <w:rPr>
          <w:rFonts w:ascii="Calibri" w:eastAsia="SimSun" w:hAnsi="Calibri" w:cs="Calibri"/>
          <w:noProof/>
          <w:sz w:val="22"/>
          <w:szCs w:val="22"/>
        </w:rPr>
        <w:drawing>
          <wp:inline distT="0" distB="0" distL="0" distR="0" wp14:anchorId="2368EEAF" wp14:editId="0B996261">
            <wp:extent cx="5876719" cy="1910282"/>
            <wp:effectExtent l="0" t="0" r="0" b="0"/>
            <wp:docPr id="475440913" name="Picture 47544091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40913" name="Picture 475440913" descr="A group of people posing for a photo&#10;&#10;Description automatically generated with medium confidence"/>
                    <pic:cNvPicPr/>
                  </pic:nvPicPr>
                  <pic:blipFill>
                    <a:blip r:embed="rId76">
                      <a:extLst>
                        <a:ext uri="{28A0092B-C50C-407E-A947-70E740481C1C}">
                          <a14:useLocalDpi xmlns:a14="http://schemas.microsoft.com/office/drawing/2010/main" val="0"/>
                        </a:ext>
                      </a:extLst>
                    </a:blip>
                    <a:stretch>
                      <a:fillRect/>
                    </a:stretch>
                  </pic:blipFill>
                  <pic:spPr>
                    <a:xfrm>
                      <a:off x="0" y="0"/>
                      <a:ext cx="5913873" cy="1922359"/>
                    </a:xfrm>
                    <a:prstGeom prst="rect">
                      <a:avLst/>
                    </a:prstGeom>
                  </pic:spPr>
                </pic:pic>
              </a:graphicData>
            </a:graphic>
          </wp:inline>
        </w:drawing>
      </w:r>
    </w:p>
    <w:p w14:paraId="3ED33072" w14:textId="4D218708" w:rsidR="003F0D94" w:rsidRPr="000D2B28" w:rsidRDefault="003F0D94" w:rsidP="003F0D94">
      <w:pPr>
        <w:tabs>
          <w:tab w:val="clear" w:pos="1134"/>
        </w:tabs>
        <w:snapToGrid w:val="0"/>
        <w:spacing w:before="240"/>
        <w:jc w:val="center"/>
        <w:rPr>
          <w:rFonts w:eastAsia="Cambria" w:cs="Calibri"/>
          <w:b/>
          <w:bCs/>
          <w:sz w:val="18"/>
          <w:szCs w:val="18"/>
          <w:lang w:val="es-ES_tradnl"/>
        </w:rPr>
      </w:pPr>
      <w:r w:rsidRPr="000D2B28">
        <w:rPr>
          <w:b/>
          <w:bCs/>
          <w:lang w:val="es-ES_tradnl"/>
        </w:rPr>
        <w:t>Figura 1.5-1. Conferencia de prensa intergubernamental (izquierda) y videos de material meteorológico de la serie “</w:t>
      </w:r>
      <w:proofErr w:type="spellStart"/>
      <w:r w:rsidRPr="000D2B28">
        <w:rPr>
          <w:b/>
          <w:bCs/>
          <w:lang w:val="es-ES_tradnl"/>
        </w:rPr>
        <w:t>Cool</w:t>
      </w:r>
      <w:proofErr w:type="spellEnd"/>
      <w:r w:rsidRPr="000D2B28">
        <w:rPr>
          <w:b/>
          <w:bCs/>
          <w:lang w:val="es-ES_tradnl"/>
        </w:rPr>
        <w:t xml:space="preserve"> </w:t>
      </w:r>
      <w:proofErr w:type="spellStart"/>
      <w:r w:rsidRPr="000D2B28">
        <w:rPr>
          <w:b/>
          <w:bCs/>
          <w:lang w:val="es-ES_tradnl"/>
        </w:rPr>
        <w:t>Met</w:t>
      </w:r>
      <w:proofErr w:type="spellEnd"/>
      <w:r w:rsidRPr="000D2B28">
        <w:rPr>
          <w:b/>
          <w:bCs/>
          <w:lang w:val="es-ES_tradnl"/>
        </w:rPr>
        <w:t xml:space="preserve"> </w:t>
      </w:r>
      <w:proofErr w:type="spellStart"/>
      <w:r w:rsidRPr="000D2B28">
        <w:rPr>
          <w:b/>
          <w:bCs/>
          <w:lang w:val="es-ES_tradnl"/>
        </w:rPr>
        <w:t>Stuff</w:t>
      </w:r>
      <w:proofErr w:type="spellEnd"/>
      <w:r w:rsidRPr="000D2B28">
        <w:rPr>
          <w:b/>
          <w:bCs/>
          <w:lang w:val="es-ES_tradnl"/>
        </w:rPr>
        <w:t xml:space="preserve">” del HKO (derecha) para alertar al público sobre los peligros múltiples y las posibles amenazas del </w:t>
      </w:r>
      <w:proofErr w:type="spellStart"/>
      <w:r w:rsidRPr="000D2B28">
        <w:rPr>
          <w:b/>
          <w:bCs/>
          <w:lang w:val="es-ES_tradnl"/>
        </w:rPr>
        <w:t>supertifón</w:t>
      </w:r>
      <w:proofErr w:type="spellEnd"/>
      <w:r w:rsidRPr="000D2B28">
        <w:rPr>
          <w:b/>
          <w:bCs/>
          <w:lang w:val="es-ES_tradnl"/>
        </w:rPr>
        <w:t xml:space="preserve"> </w:t>
      </w:r>
      <w:proofErr w:type="spellStart"/>
      <w:r w:rsidRPr="000D2B28">
        <w:rPr>
          <w:b/>
          <w:bCs/>
          <w:lang w:val="es-ES_tradnl"/>
        </w:rPr>
        <w:t>Mangkhut</w:t>
      </w:r>
      <w:proofErr w:type="spellEnd"/>
    </w:p>
    <w:p w14:paraId="46F65C68" w14:textId="3A92B90B" w:rsidR="003F0D94" w:rsidRPr="000D2B28" w:rsidRDefault="00857127" w:rsidP="003F0D94">
      <w:pPr>
        <w:tabs>
          <w:tab w:val="clear" w:pos="1134"/>
        </w:tabs>
        <w:snapToGrid w:val="0"/>
        <w:spacing w:before="240"/>
        <w:jc w:val="center"/>
        <w:rPr>
          <w:rFonts w:ascii="Calibri" w:eastAsia="SimSun" w:hAnsi="Calibri" w:cs="Calibri"/>
          <w:sz w:val="22"/>
          <w:szCs w:val="22"/>
          <w:lang w:val="es-ES_tradnl"/>
        </w:rPr>
      </w:pPr>
      <w:r w:rsidRPr="000E4631">
        <w:rPr>
          <w:rFonts w:ascii="Calibri" w:eastAsia="SimSun" w:hAnsi="Calibri" w:cs="Calibri"/>
          <w:noProof/>
          <w:sz w:val="22"/>
          <w:szCs w:val="22"/>
        </w:rPr>
        <w:lastRenderedPageBreak/>
        <w:drawing>
          <wp:inline distT="0" distB="0" distL="0" distR="0" wp14:anchorId="29D1A121" wp14:editId="6A1F496D">
            <wp:extent cx="4572000" cy="4076700"/>
            <wp:effectExtent l="0" t="0" r="0" b="0"/>
            <wp:docPr id="1033965738" name="Picture 1033965738"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65738" name="Picture 1033965738" descr="Graphical user interface, map&#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4572000" cy="4076700"/>
                    </a:xfrm>
                    <a:prstGeom prst="rect">
                      <a:avLst/>
                    </a:prstGeom>
                  </pic:spPr>
                </pic:pic>
              </a:graphicData>
            </a:graphic>
          </wp:inline>
        </w:drawing>
      </w:r>
    </w:p>
    <w:p w14:paraId="7443D732" w14:textId="77777777" w:rsidR="003F0D94" w:rsidRPr="000D2B28" w:rsidRDefault="003F0D94" w:rsidP="003F0D94">
      <w:pPr>
        <w:tabs>
          <w:tab w:val="clear" w:pos="1134"/>
        </w:tabs>
        <w:snapToGrid w:val="0"/>
        <w:spacing w:before="240"/>
        <w:jc w:val="center"/>
        <w:rPr>
          <w:rFonts w:eastAsia="Cambria" w:cs="Calibri"/>
          <w:b/>
          <w:bCs/>
          <w:sz w:val="18"/>
          <w:szCs w:val="18"/>
          <w:lang w:val="es-ES_tradnl"/>
        </w:rPr>
      </w:pPr>
      <w:r w:rsidRPr="000D2B28">
        <w:rPr>
          <w:b/>
          <w:bCs/>
          <w:lang w:val="es-ES_tradnl"/>
        </w:rPr>
        <w:t xml:space="preserve">Figura A1.5-2. Página web del mapa interactivo de daños provocados por el </w:t>
      </w:r>
      <w:proofErr w:type="spellStart"/>
      <w:r w:rsidRPr="000D2B28">
        <w:rPr>
          <w:b/>
          <w:bCs/>
          <w:lang w:val="es-ES_tradnl"/>
        </w:rPr>
        <w:t>supertifón</w:t>
      </w:r>
      <w:proofErr w:type="spellEnd"/>
      <w:r w:rsidRPr="000D2B28">
        <w:rPr>
          <w:b/>
          <w:bCs/>
          <w:lang w:val="es-ES_tradnl"/>
        </w:rPr>
        <w:t xml:space="preserve"> </w:t>
      </w:r>
      <w:proofErr w:type="spellStart"/>
      <w:r w:rsidRPr="000D2B28">
        <w:rPr>
          <w:b/>
          <w:bCs/>
          <w:lang w:val="es-ES_tradnl"/>
        </w:rPr>
        <w:t>Mangkhut</w:t>
      </w:r>
      <w:proofErr w:type="spellEnd"/>
    </w:p>
    <w:p w14:paraId="69A39C10" w14:textId="1765DCC2" w:rsidR="003F0D94" w:rsidRPr="000D2B28" w:rsidRDefault="003F0D94" w:rsidP="003F0D94">
      <w:pPr>
        <w:tabs>
          <w:tab w:val="clear" w:pos="1134"/>
        </w:tabs>
        <w:snapToGrid w:val="0"/>
        <w:spacing w:before="240" w:after="240"/>
        <w:ind w:right="-170"/>
        <w:jc w:val="left"/>
        <w:rPr>
          <w:rFonts w:eastAsia="SimSun" w:cs="Times New Roman"/>
          <w:lang w:val="es-ES_tradnl"/>
        </w:rPr>
      </w:pPr>
      <w:r w:rsidRPr="000D2B28">
        <w:rPr>
          <w:lang w:val="es-ES_tradnl"/>
        </w:rPr>
        <w:t xml:space="preserve">En este caso se pueden aprender algunos aspectos importantes. En primer lugar, una piedra angular </w:t>
      </w:r>
      <w:r w:rsidR="003E5772" w:rsidRPr="000D2B28">
        <w:rPr>
          <w:lang w:val="es-ES_tradnl"/>
        </w:rPr>
        <w:t xml:space="preserve">implementada </w:t>
      </w:r>
      <w:r w:rsidRPr="000D2B28">
        <w:rPr>
          <w:lang w:val="es-ES_tradnl"/>
        </w:rPr>
        <w:t xml:space="preserve">por vía legislativa o ejecutiva, como el plan de contingencia, es crucial para que todos los tipos de sistemas de alerta temprana alcancen el resultado </w:t>
      </w:r>
      <w:r w:rsidR="003E5772" w:rsidRPr="000D2B28">
        <w:rPr>
          <w:lang w:val="es-ES_tradnl"/>
        </w:rPr>
        <w:t xml:space="preserve">en la </w:t>
      </w:r>
      <w:r w:rsidRPr="000D2B28">
        <w:rPr>
          <w:lang w:val="es-ES_tradnl"/>
        </w:rPr>
        <w:t>última milla, ya que establece la estrategia del gobierno, el marco organizativo, el sistema de alertas y los planes de acción de emergencia de respuesta a los desastres. En el plan de contingencia, también se determinan las funciones y responsabilidades de las oficinas/departamentos gubernamentales, las empresas de servicios públicos y las ONG en caso de desastres, incluidas las relacionadas con los ciclones tropicales. El sistema de avisos de ciclones tropicales gestionado por el HKO forma parte del plan de contingencia.</w:t>
      </w:r>
      <w:bookmarkStart w:id="159" w:name="_Int_wZymq7dx"/>
      <w:bookmarkEnd w:id="159"/>
    </w:p>
    <w:p w14:paraId="44A6F83D" w14:textId="2921AE3F" w:rsidR="003F0D94" w:rsidRPr="000D2B28" w:rsidRDefault="003E5772" w:rsidP="003F0D94">
      <w:pPr>
        <w:tabs>
          <w:tab w:val="clear" w:pos="1134"/>
        </w:tabs>
        <w:snapToGrid w:val="0"/>
        <w:spacing w:before="240" w:after="240"/>
        <w:ind w:right="-170"/>
        <w:jc w:val="left"/>
        <w:rPr>
          <w:rFonts w:eastAsia="SimSun" w:cs="Times New Roman"/>
          <w:lang w:val="es-ES_tradnl"/>
        </w:rPr>
      </w:pPr>
      <w:r w:rsidRPr="000D2B28">
        <w:rPr>
          <w:lang w:val="es-ES_tradnl"/>
        </w:rPr>
        <w:t xml:space="preserve">Una </w:t>
      </w:r>
      <w:r w:rsidR="003F0D94" w:rsidRPr="000D2B28">
        <w:rPr>
          <w:lang w:val="es-ES_tradnl"/>
        </w:rPr>
        <w:t xml:space="preserve">coordinación eficaz y eficiente es el segundo aspecto clave para lograr una adecuada reducción de </w:t>
      </w:r>
      <w:r w:rsidRPr="000D2B28">
        <w:rPr>
          <w:lang w:val="es-ES_tradnl"/>
        </w:rPr>
        <w:t xml:space="preserve">los </w:t>
      </w:r>
      <w:r w:rsidR="003F0D94" w:rsidRPr="000D2B28">
        <w:rPr>
          <w:lang w:val="es-ES_tradnl"/>
        </w:rPr>
        <w:t xml:space="preserve">riesgos de desastre. Cuando el HKO emite una señal de aviso de ciclón tropical, otras oficinas o departamentos gubernamentales adoptan las medidas correspondientes; por ejemplo, el anuncio del cierre de escuelas, la instalación de barreras desmontables contra crecidas en zonas propensas a las crecidas y la evacuación de residentes de zonas propensas a las crecidas, entre otros, de acuerdo con los procedimientos prescritos en el plan de contingencia. El Departamento de Trabajo de la RAE de Hong Kong publicó un </w:t>
      </w:r>
      <w:hyperlink r:id="rId78" w:history="1">
        <w:proofErr w:type="spellStart"/>
        <w:r w:rsidR="003F0D94" w:rsidRPr="000D2B28">
          <w:rPr>
            <w:rStyle w:val="Hyperlink"/>
            <w:i/>
            <w:iCs/>
            <w:lang w:val="es-ES_tradnl"/>
          </w:rPr>
          <w:t>Code</w:t>
        </w:r>
        <w:proofErr w:type="spellEnd"/>
        <w:r w:rsidR="003F0D94" w:rsidRPr="000D2B28">
          <w:rPr>
            <w:rStyle w:val="Hyperlink"/>
            <w:i/>
            <w:iCs/>
            <w:lang w:val="es-ES_tradnl"/>
          </w:rPr>
          <w:t xml:space="preserve"> </w:t>
        </w:r>
        <w:proofErr w:type="spellStart"/>
        <w:r w:rsidR="003F0D94" w:rsidRPr="000D2B28">
          <w:rPr>
            <w:rStyle w:val="Hyperlink"/>
            <w:i/>
            <w:iCs/>
            <w:lang w:val="es-ES_tradnl"/>
          </w:rPr>
          <w:t>of</w:t>
        </w:r>
        <w:proofErr w:type="spellEnd"/>
        <w:r w:rsidR="003F0D94" w:rsidRPr="000D2B28">
          <w:rPr>
            <w:rStyle w:val="Hyperlink"/>
            <w:i/>
            <w:iCs/>
            <w:lang w:val="es-ES_tradnl"/>
          </w:rPr>
          <w:t xml:space="preserve"> </w:t>
        </w:r>
        <w:proofErr w:type="spellStart"/>
        <w:r w:rsidR="003F0D94" w:rsidRPr="000D2B28">
          <w:rPr>
            <w:rStyle w:val="Hyperlink"/>
            <w:i/>
            <w:iCs/>
            <w:lang w:val="es-ES_tradnl"/>
          </w:rPr>
          <w:t>Practice</w:t>
        </w:r>
        <w:proofErr w:type="spellEnd"/>
        <w:r w:rsidR="003F0D94" w:rsidRPr="000D2B28">
          <w:rPr>
            <w:rStyle w:val="Hyperlink"/>
            <w:i/>
            <w:iCs/>
            <w:lang w:val="es-ES_tradnl"/>
          </w:rPr>
          <w:t xml:space="preserve"> </w:t>
        </w:r>
        <w:proofErr w:type="gramStart"/>
        <w:r w:rsidR="003F0D94" w:rsidRPr="000D2B28">
          <w:rPr>
            <w:rStyle w:val="Hyperlink"/>
            <w:i/>
            <w:iCs/>
            <w:lang w:val="es-ES_tradnl"/>
          </w:rPr>
          <w:t>in Times</w:t>
        </w:r>
        <w:proofErr w:type="gramEnd"/>
        <w:r w:rsidR="003F0D94" w:rsidRPr="000D2B28">
          <w:rPr>
            <w:rStyle w:val="Hyperlink"/>
            <w:i/>
            <w:iCs/>
            <w:lang w:val="es-ES_tradnl"/>
          </w:rPr>
          <w:t xml:space="preserve"> </w:t>
        </w:r>
        <w:proofErr w:type="spellStart"/>
        <w:r w:rsidR="003F0D94" w:rsidRPr="000D2B28">
          <w:rPr>
            <w:rStyle w:val="Hyperlink"/>
            <w:i/>
            <w:iCs/>
            <w:lang w:val="es-ES_tradnl"/>
          </w:rPr>
          <w:t>of</w:t>
        </w:r>
        <w:proofErr w:type="spellEnd"/>
        <w:r w:rsidR="003F0D94" w:rsidRPr="000D2B28">
          <w:rPr>
            <w:rStyle w:val="Hyperlink"/>
            <w:i/>
            <w:iCs/>
            <w:lang w:val="es-ES_tradnl"/>
          </w:rPr>
          <w:t xml:space="preserve"> </w:t>
        </w:r>
        <w:proofErr w:type="spellStart"/>
        <w:r w:rsidR="003F0D94" w:rsidRPr="000D2B28">
          <w:rPr>
            <w:rStyle w:val="Hyperlink"/>
            <w:i/>
            <w:iCs/>
            <w:lang w:val="es-ES_tradnl"/>
          </w:rPr>
          <w:t>Typhoons</w:t>
        </w:r>
        <w:proofErr w:type="spellEnd"/>
        <w:r w:rsidR="003F0D94" w:rsidRPr="000D2B28">
          <w:rPr>
            <w:rStyle w:val="Hyperlink"/>
            <w:i/>
            <w:iCs/>
            <w:lang w:val="es-ES_tradnl"/>
          </w:rPr>
          <w:t xml:space="preserve"> and </w:t>
        </w:r>
        <w:proofErr w:type="spellStart"/>
        <w:r w:rsidR="003F0D94" w:rsidRPr="000D2B28">
          <w:rPr>
            <w:rStyle w:val="Hyperlink"/>
            <w:i/>
            <w:iCs/>
            <w:lang w:val="es-ES_tradnl"/>
          </w:rPr>
          <w:t>Rainstorms</w:t>
        </w:r>
        <w:proofErr w:type="spellEnd"/>
      </w:hyperlink>
      <w:r w:rsidR="003F0D94" w:rsidRPr="000D2B28">
        <w:rPr>
          <w:lang w:val="es-ES_tradnl"/>
        </w:rPr>
        <w:t xml:space="preserve"> (Código de prácticas en tiempos de tifones y tormentas con lluvia), conforme al cual empresarios y trabajadores elaboran </w:t>
      </w:r>
      <w:r w:rsidRPr="000D2B28">
        <w:rPr>
          <w:lang w:val="es-ES_tradnl"/>
        </w:rPr>
        <w:t xml:space="preserve">mecanismos </w:t>
      </w:r>
      <w:r w:rsidR="003F0D94" w:rsidRPr="000D2B28">
        <w:rPr>
          <w:lang w:val="es-ES_tradnl"/>
        </w:rPr>
        <w:t>pactad</w:t>
      </w:r>
      <w:r w:rsidRPr="000D2B28">
        <w:rPr>
          <w:lang w:val="es-ES_tradnl"/>
        </w:rPr>
        <w:t>os</w:t>
      </w:r>
      <w:r w:rsidR="003F0D94" w:rsidRPr="000D2B28">
        <w:rPr>
          <w:lang w:val="es-ES_tradnl"/>
        </w:rPr>
        <w:t xml:space="preserve"> entre ambas partes de suspensión y reanudación del trabajo, principalmente en función del nivel de los avisos del ciclón tropical.</w:t>
      </w:r>
      <w:bookmarkStart w:id="160" w:name="_Int_bM7F4a32"/>
      <w:bookmarkEnd w:id="160"/>
    </w:p>
    <w:p w14:paraId="548E219D" w14:textId="77777777" w:rsidR="003F0D94" w:rsidRPr="000D2B28" w:rsidRDefault="003F0D94" w:rsidP="003F0D94">
      <w:pPr>
        <w:tabs>
          <w:tab w:val="clear" w:pos="1134"/>
        </w:tabs>
        <w:snapToGrid w:val="0"/>
        <w:spacing w:before="240" w:after="240"/>
        <w:ind w:right="-170"/>
        <w:jc w:val="left"/>
        <w:rPr>
          <w:rFonts w:eastAsia="SimSun" w:cs="Calibri"/>
          <w:lang w:val="es-ES_tradnl"/>
        </w:rPr>
      </w:pPr>
      <w:r w:rsidRPr="000D2B28">
        <w:rPr>
          <w:lang w:val="es-ES_tradnl"/>
        </w:rPr>
        <w:t>El tercer aspecto clave es la difusión eficaz y eficiente de la información. Las predicciones de ciclones tropicales y la información de los avisos no solo son difundidas por el HKO como única voz autorizada, sino también se hacen llegar directamente a cada miembro de la población a través del sitio web y la aplicación móvil “</w:t>
      </w:r>
      <w:proofErr w:type="spellStart"/>
      <w:r w:rsidRPr="000D2B28">
        <w:rPr>
          <w:lang w:val="es-ES_tradnl"/>
        </w:rPr>
        <w:t>MyObservatory</w:t>
      </w:r>
      <w:proofErr w:type="spellEnd"/>
      <w:r w:rsidRPr="000D2B28">
        <w:rPr>
          <w:lang w:val="es-ES_tradnl"/>
        </w:rPr>
        <w:t xml:space="preserve">” del HKO, las emisiones de televisión y </w:t>
      </w:r>
      <w:r w:rsidRPr="000D2B28">
        <w:rPr>
          <w:lang w:val="es-ES_tradnl"/>
        </w:rPr>
        <w:lastRenderedPageBreak/>
        <w:t xml:space="preserve">radio y las redes sociales (Facebook, Instagram, Weibo, Twitter y WeChat), siendo las notificaciones automáticas de </w:t>
      </w:r>
      <w:proofErr w:type="spellStart"/>
      <w:r w:rsidRPr="000D2B28">
        <w:rPr>
          <w:lang w:val="es-ES_tradnl"/>
        </w:rPr>
        <w:t>MyObservatory</w:t>
      </w:r>
      <w:proofErr w:type="spellEnd"/>
      <w:r w:rsidRPr="000D2B28">
        <w:rPr>
          <w:lang w:val="es-ES_tradnl"/>
        </w:rPr>
        <w:t xml:space="preserve"> el medio más importante. Los meteorólogos del HKO forman una unidad interna de medios de comunicación que se encarga de la producción y la difusión tanto de programas meteorológicos periódicos para televisión como de sesiones informativas </w:t>
      </w:r>
      <w:r w:rsidRPr="000D2B28">
        <w:rPr>
          <w:i/>
          <w:iCs/>
          <w:lang w:val="es-ES_tradnl"/>
        </w:rPr>
        <w:t>ad hoc</w:t>
      </w:r>
      <w:r w:rsidRPr="000D2B28">
        <w:rPr>
          <w:lang w:val="es-ES_tradnl"/>
        </w:rPr>
        <w:t xml:space="preserve"> para los medios de comunicación de televisión y radio, cuando hay un aviso de ciclón tropical en vigor.</w:t>
      </w:r>
    </w:p>
    <w:p w14:paraId="6BAC5BA0" w14:textId="450FBC5C" w:rsidR="003F0D94" w:rsidRPr="000D2B28" w:rsidRDefault="003F0D94" w:rsidP="003F0D94">
      <w:pPr>
        <w:tabs>
          <w:tab w:val="clear" w:pos="1134"/>
        </w:tabs>
        <w:snapToGrid w:val="0"/>
        <w:spacing w:before="240" w:after="240"/>
        <w:ind w:right="-170"/>
        <w:jc w:val="left"/>
        <w:rPr>
          <w:rFonts w:eastAsia="SimSun" w:cs="Calibri"/>
          <w:lang w:val="es-ES_tradnl"/>
        </w:rPr>
      </w:pPr>
      <w:r w:rsidRPr="000D2B28">
        <w:rPr>
          <w:lang w:val="es-ES_tradnl"/>
        </w:rPr>
        <w:t xml:space="preserve">Con el sistema y la información ya disponibles, el siguiente aspecto clave es una estrategia de comunicación integral. Lo que diferencia a un ciclón tropical de otros peligros naturales es su potencial de peligros múltiples. Un aspecto tan importante no puede pasarse por alto y se comunica a la población de Hong Kong por todos los medios posibles, incluidos </w:t>
      </w:r>
      <w:r w:rsidR="00102516" w:rsidRPr="000D2B28">
        <w:rPr>
          <w:lang w:val="es-ES_tradnl"/>
        </w:rPr>
        <w:t xml:space="preserve">los </w:t>
      </w:r>
      <w:r w:rsidRPr="000D2B28">
        <w:rPr>
          <w:lang w:val="es-ES_tradnl"/>
        </w:rPr>
        <w:t>programa</w:t>
      </w:r>
      <w:r w:rsidR="00102516" w:rsidRPr="000D2B28">
        <w:rPr>
          <w:lang w:val="es-ES_tradnl"/>
        </w:rPr>
        <w:t>s</w:t>
      </w:r>
      <w:r w:rsidRPr="000D2B28">
        <w:rPr>
          <w:lang w:val="es-ES_tradnl"/>
        </w:rPr>
        <w:t xml:space="preserve"> meteorológico</w:t>
      </w:r>
      <w:r w:rsidR="00102516" w:rsidRPr="000D2B28">
        <w:rPr>
          <w:lang w:val="es-ES_tradnl"/>
        </w:rPr>
        <w:t>s</w:t>
      </w:r>
      <w:r w:rsidRPr="000D2B28">
        <w:rPr>
          <w:lang w:val="es-ES_tradnl"/>
        </w:rPr>
        <w:t xml:space="preserve"> de televisión, la</w:t>
      </w:r>
      <w:r w:rsidR="00102516" w:rsidRPr="000D2B28">
        <w:rPr>
          <w:lang w:val="es-ES_tradnl"/>
        </w:rPr>
        <w:t>s</w:t>
      </w:r>
      <w:r w:rsidRPr="000D2B28">
        <w:rPr>
          <w:lang w:val="es-ES_tradnl"/>
        </w:rPr>
        <w:t xml:space="preserve"> conferencia</w:t>
      </w:r>
      <w:r w:rsidR="00102516" w:rsidRPr="000D2B28">
        <w:rPr>
          <w:lang w:val="es-ES_tradnl"/>
        </w:rPr>
        <w:t>s</w:t>
      </w:r>
      <w:r w:rsidRPr="000D2B28">
        <w:rPr>
          <w:lang w:val="es-ES_tradnl"/>
        </w:rPr>
        <w:t xml:space="preserve"> de prensa, </w:t>
      </w:r>
      <w:r w:rsidR="00102516" w:rsidRPr="000D2B28">
        <w:rPr>
          <w:lang w:val="es-ES_tradnl"/>
        </w:rPr>
        <w:t xml:space="preserve">los </w:t>
      </w:r>
      <w:r w:rsidRPr="000D2B28">
        <w:rPr>
          <w:lang w:val="es-ES_tradnl"/>
        </w:rPr>
        <w:t>mensaje</w:t>
      </w:r>
      <w:r w:rsidR="00102516" w:rsidRPr="000D2B28">
        <w:rPr>
          <w:lang w:val="es-ES_tradnl"/>
        </w:rPr>
        <w:t>s</w:t>
      </w:r>
      <w:r w:rsidRPr="000D2B28">
        <w:rPr>
          <w:lang w:val="es-ES_tradnl"/>
        </w:rPr>
        <w:t xml:space="preserve"> automático</w:t>
      </w:r>
      <w:r w:rsidR="00102516" w:rsidRPr="000D2B28">
        <w:rPr>
          <w:lang w:val="es-ES_tradnl"/>
        </w:rPr>
        <w:t>s</w:t>
      </w:r>
      <w:r w:rsidRPr="000D2B28">
        <w:rPr>
          <w:lang w:val="es-ES_tradnl"/>
        </w:rPr>
        <w:t xml:space="preserve"> a través de la aplicación móvil “</w:t>
      </w:r>
      <w:proofErr w:type="spellStart"/>
      <w:r w:rsidRPr="000D2B28">
        <w:rPr>
          <w:lang w:val="es-ES_tradnl"/>
        </w:rPr>
        <w:t>MyObservatory</w:t>
      </w:r>
      <w:proofErr w:type="spellEnd"/>
      <w:r w:rsidRPr="000D2B28">
        <w:rPr>
          <w:lang w:val="es-ES_tradnl"/>
        </w:rPr>
        <w:t xml:space="preserve">”, entre otros, antes de que llegue un ciclón tropical, de modo que la población pueda estar mejor preparada de antemano. A veces, una infografía o incluso un dibujo animado pueden ayudar a proyectar la información complicada y </w:t>
      </w:r>
      <w:r w:rsidR="00102516" w:rsidRPr="000D2B28">
        <w:rPr>
          <w:lang w:val="es-ES_tradnl"/>
        </w:rPr>
        <w:t>aclarar las ideas</w:t>
      </w:r>
      <w:r w:rsidRPr="000D2B28">
        <w:rPr>
          <w:lang w:val="es-ES_tradnl"/>
        </w:rPr>
        <w:t xml:space="preserve"> de la gente. </w:t>
      </w:r>
      <w:r w:rsidR="00102516" w:rsidRPr="000D2B28">
        <w:rPr>
          <w:lang w:val="es-ES_tradnl"/>
        </w:rPr>
        <w:t>Durante un</w:t>
      </w:r>
      <w:r w:rsidRPr="000D2B28">
        <w:rPr>
          <w:lang w:val="es-ES_tradnl"/>
        </w:rPr>
        <w:t xml:space="preserve"> procedimiento habitual de comunicación pública destinada a crear conciencia y reforzar la preparación de la población, el HKO </w:t>
      </w:r>
      <w:r w:rsidR="00102516" w:rsidRPr="000D2B28">
        <w:rPr>
          <w:lang w:val="es-ES_tradnl"/>
        </w:rPr>
        <w:t xml:space="preserve">dará el primer anuncio mediante </w:t>
      </w:r>
      <w:r w:rsidRPr="000D2B28">
        <w:rPr>
          <w:lang w:val="es-ES_tradnl"/>
        </w:rPr>
        <w:t xml:space="preserve">un artículo en el blog de notas meteorológicas en el idioma nativo sobre los posibles cambios meteorológicos y sus impactos a través de la aplicación móvil y el sitio web basándose en las últimas predicciones del tifón. En función del contexto, se extraen o se reproducen contenidos de video </w:t>
      </w:r>
      <w:r w:rsidR="00102516" w:rsidRPr="000D2B28">
        <w:rPr>
          <w:lang w:val="es-ES_tradnl"/>
        </w:rPr>
        <w:t>de fácil acceso</w:t>
      </w:r>
      <w:r w:rsidRPr="000D2B28">
        <w:rPr>
          <w:lang w:val="es-ES_tradnl"/>
        </w:rPr>
        <w:t xml:space="preserve"> de la popular serie educativa de televisión “</w:t>
      </w:r>
      <w:proofErr w:type="spellStart"/>
      <w:r w:rsidRPr="000D2B28">
        <w:rPr>
          <w:lang w:val="es-ES_tradnl"/>
        </w:rPr>
        <w:t>Cool</w:t>
      </w:r>
      <w:proofErr w:type="spellEnd"/>
      <w:r w:rsidRPr="000D2B28">
        <w:rPr>
          <w:lang w:val="es-ES_tradnl"/>
        </w:rPr>
        <w:t xml:space="preserve"> </w:t>
      </w:r>
      <w:proofErr w:type="spellStart"/>
      <w:r w:rsidRPr="000D2B28">
        <w:rPr>
          <w:lang w:val="es-ES_tradnl"/>
        </w:rPr>
        <w:t>Met</w:t>
      </w:r>
      <w:proofErr w:type="spellEnd"/>
      <w:r w:rsidRPr="000D2B28">
        <w:rPr>
          <w:lang w:val="es-ES_tradnl"/>
        </w:rPr>
        <w:t xml:space="preserve"> </w:t>
      </w:r>
      <w:proofErr w:type="spellStart"/>
      <w:r w:rsidRPr="000D2B28">
        <w:rPr>
          <w:lang w:val="es-ES_tradnl"/>
        </w:rPr>
        <w:t>Stuff</w:t>
      </w:r>
      <w:proofErr w:type="spellEnd"/>
      <w:r w:rsidRPr="000D2B28">
        <w:rPr>
          <w:lang w:val="es-ES_tradnl"/>
        </w:rPr>
        <w:t xml:space="preserve">” para alertar al público de las características del ciclón tropical que se aproxima. Cuando se acerca la hora de las señales de aviso de ciclón tropical, se difunde un mensaje de “consejos meteorológicos especiales”, seguido de sesiones informativas para los medios de comunicación a cargo de meteorólogos profesionales del HKO. Durante las temporadas con poca actividad ciclónica, se utilizan videos cortos, programas de radio, charlas públicas, seminarios gubernamentales, así como visitas a los principales asociados como medios de educación pública. Todos los años se han organizado jornadas de puertas abiertas de forma presencial o virtual para presentar la labor del HKO y fomentar la comprensión y concienciación de la población sobre las condiciones meteorológicas severas, incluidos los ciclones tropicales. A partir de la temporada de ciclones tropicales de 2021, se han organizado sesiones informativas </w:t>
      </w:r>
      <w:r w:rsidR="00E72E14" w:rsidRPr="000D2B28">
        <w:rPr>
          <w:lang w:val="es-ES_tradnl"/>
        </w:rPr>
        <w:t xml:space="preserve">quincenales </w:t>
      </w:r>
      <w:r w:rsidRPr="000D2B28">
        <w:rPr>
          <w:lang w:val="es-ES_tradnl"/>
        </w:rPr>
        <w:t>en línea sobre las perspectivas de ciclones tropicales con hasta cuatro semanas de antelación para el gobierno y usuarios especiales.</w:t>
      </w:r>
    </w:p>
    <w:p w14:paraId="4E43EFED" w14:textId="6A58D97C" w:rsidR="003F0D94" w:rsidRPr="000D2B28" w:rsidRDefault="003F0D94" w:rsidP="003F0D94">
      <w:pPr>
        <w:tabs>
          <w:tab w:val="clear" w:pos="1134"/>
        </w:tabs>
        <w:snapToGrid w:val="0"/>
        <w:spacing w:before="240" w:after="240"/>
        <w:ind w:right="-170"/>
        <w:jc w:val="left"/>
        <w:rPr>
          <w:rFonts w:eastAsia="SimSun" w:cs="Calibri"/>
          <w:lang w:val="es-ES_tradnl"/>
        </w:rPr>
      </w:pPr>
      <w:r w:rsidRPr="000D2B28">
        <w:rPr>
          <w:lang w:val="es-ES_tradnl"/>
        </w:rPr>
        <w:t xml:space="preserve">El quinto aspecto es el aviso de ciclón tropical gestionado por el SMHN/CMRE que desempeña </w:t>
      </w:r>
      <w:r w:rsidR="00A75BBF" w:rsidRPr="000D2B28">
        <w:rPr>
          <w:lang w:val="es-ES_tradnl"/>
        </w:rPr>
        <w:t xml:space="preserve">con frecuencia </w:t>
      </w:r>
      <w:r w:rsidRPr="000D2B28">
        <w:rPr>
          <w:lang w:val="es-ES_tradnl"/>
        </w:rPr>
        <w:t xml:space="preserve">un papel fundamental en todo el proceso de reducción de riesgos de desastre. Aunque es posible que la mayoría de las personas no sepan mucho sobre el tiempo y la meteorología, la mayoría </w:t>
      </w:r>
      <w:r w:rsidR="00E72E14" w:rsidRPr="000D2B28">
        <w:rPr>
          <w:lang w:val="es-ES_tradnl"/>
        </w:rPr>
        <w:t>han experimentado en su vida</w:t>
      </w:r>
      <w:r w:rsidRPr="000D2B28">
        <w:rPr>
          <w:lang w:val="es-ES_tradnl"/>
        </w:rPr>
        <w:t xml:space="preserve"> los riesgos y, por lo tanto, un aviso basado en los riesgos es más eficaz en general. Los avisos de ciclones tropicales en Hong Kong (China) se diseñan principalmente con referencia a la fuerza sostenida del viento cerca del nivel del mar en todo el territorio. La información sobre los riesgos se transmite a la población a través del boletín de avisos y las declaraciones de precaución asociadas a los distintos niveles de señales de avisos de ciclones tropicales. Por ejemplo, el boletín de avisos de ciclones tropicales emitido por el HKO incluye el riesgo de crecidas en zonas bajas y en zonas propensas a crecidas cuando se prevé que el nivel del mar total superará los niveles del aviso/alerta. En el caso de los ciclones tropicales que se aproximan a Hong Kong y provocan vientos fuertes con direcciones cambiantes, se advierte a la población de los cambios repentinos en la dirección del viento y de la posibilidad de que sus ubicaciones queden expuestas a vientos devastadores procedentes de una dirección distinta a la anterior. Incluso antes de que los vientos locales se intensifiquen y cuando el tiempo aún pueda parecer tranquilo, el HKO alerta a la mayoría de la población sobre el riesgo y el impacto del mar de fondo y las olas generadas desde lejos por un ciclón tropical que se aproxima.</w:t>
      </w:r>
    </w:p>
    <w:p w14:paraId="1F583908" w14:textId="1B0BAEE9" w:rsidR="003F0D94" w:rsidRPr="000D2B28" w:rsidRDefault="003F0D94" w:rsidP="003F0D94">
      <w:pPr>
        <w:tabs>
          <w:tab w:val="clear" w:pos="1134"/>
        </w:tabs>
        <w:snapToGrid w:val="0"/>
        <w:spacing w:before="240" w:after="240"/>
        <w:ind w:right="-170"/>
        <w:jc w:val="left"/>
        <w:rPr>
          <w:rFonts w:ascii="Calibri" w:eastAsia="DengXian" w:hAnsi="Calibri" w:cs="Calibri"/>
          <w:sz w:val="24"/>
          <w:szCs w:val="24"/>
          <w:lang w:val="es-ES_tradnl"/>
        </w:rPr>
      </w:pPr>
      <w:r w:rsidRPr="000D2B28">
        <w:rPr>
          <w:lang w:val="es-ES_tradnl"/>
        </w:rPr>
        <w:t xml:space="preserve">A modo de conclusión, no basta con conocer los aspectos principales. También se debe establecer una estrategia sostenible de creación de capacidad. A medida que avanzan la tecnología y la ciencia, los SMHN deben sincronizarse con diversas actividades de I+D en materia de observaciones </w:t>
      </w:r>
      <w:r w:rsidRPr="000D2B28">
        <w:rPr>
          <w:i/>
          <w:iCs/>
          <w:lang w:val="es-ES_tradnl"/>
        </w:rPr>
        <w:t>in situ</w:t>
      </w:r>
      <w:r w:rsidRPr="000D2B28">
        <w:rPr>
          <w:lang w:val="es-ES_tradnl"/>
        </w:rPr>
        <w:t xml:space="preserve"> y por teledetección a escala mundial, regional y local, </w:t>
      </w:r>
      <w:r w:rsidRPr="000D2B28">
        <w:rPr>
          <w:lang w:val="es-ES_tradnl"/>
        </w:rPr>
        <w:lastRenderedPageBreak/>
        <w:t>algoritmos automáticos basados en la inteligencia artificial, orientación objetiva a partir de diversos modelos de predicción numérica del tiempo, sistema de predicción por conjuntos y productos de</w:t>
      </w:r>
      <w:r w:rsidR="006D411F" w:rsidRPr="000D2B28">
        <w:rPr>
          <w:lang w:val="es-ES_tradnl"/>
        </w:rPr>
        <w:t>l</w:t>
      </w:r>
      <w:r w:rsidRPr="000D2B28">
        <w:rPr>
          <w:lang w:val="es-ES_tradnl"/>
        </w:rPr>
        <w:t xml:space="preserve"> </w:t>
      </w:r>
      <w:r w:rsidR="006D411F" w:rsidRPr="000D2B28">
        <w:rPr>
          <w:lang w:val="es-ES_tradnl"/>
        </w:rPr>
        <w:t xml:space="preserve">proceso </w:t>
      </w:r>
      <w:r w:rsidRPr="000D2B28">
        <w:rPr>
          <w:lang w:val="es-ES_tradnl"/>
        </w:rPr>
        <w:t xml:space="preserve">posterior, por citar solo algunos ejemplos de la experiencia del HKO. Por otra parte, la sabiduría tradicional y los conocimientos locales siguen siendo una parte importante de los procedimientos de operación del HKO. Para satisfacer las necesidades cambiantes de la sociedad, se están adoptando ciertas medidas, como la recopilación de opiniones de la población, la realización de encuestas a usuarios especiales y la celebración de reuniones de grupos de enlace con sectores claves, a fin de recabar información para la mejora continua del servicio de avisos de ciclones tropicales del HKO, que funciona con arreglo a un sistema de gestión de la calidad certificado </w:t>
      </w:r>
      <w:r w:rsidR="00100FC2" w:rsidRPr="000D2B28">
        <w:rPr>
          <w:lang w:val="es-ES_tradnl"/>
        </w:rPr>
        <w:t xml:space="preserve">conforme a </w:t>
      </w:r>
      <w:r w:rsidRPr="000D2B28">
        <w:rPr>
          <w:lang w:val="es-ES_tradnl"/>
        </w:rPr>
        <w:t>la norma</w:t>
      </w:r>
      <w:r w:rsidR="00202204" w:rsidRPr="000D2B28">
        <w:rPr>
          <w:lang w:val="es-ES_tradnl"/>
        </w:rPr>
        <w:t> </w:t>
      </w:r>
      <w:r w:rsidRPr="000D2B28">
        <w:rPr>
          <w:lang w:val="es-ES_tradnl"/>
        </w:rPr>
        <w:t>ISO-9001.</w:t>
      </w:r>
      <w:bookmarkStart w:id="161" w:name="_Hlk113462797"/>
    </w:p>
    <w:p w14:paraId="1690AAE5" w14:textId="77777777" w:rsidR="003F0D94" w:rsidRPr="000D2B28" w:rsidRDefault="003F0D94" w:rsidP="003F0D94">
      <w:pPr>
        <w:pStyle w:val="Heading3"/>
        <w:tabs>
          <w:tab w:val="clear" w:pos="1134"/>
          <w:tab w:val="left" w:pos="0"/>
        </w:tabs>
        <w:spacing w:before="240" w:after="0"/>
      </w:pPr>
      <w:bookmarkStart w:id="162" w:name="_Toc121319332"/>
      <w:bookmarkStart w:id="163" w:name="_Toc121402669"/>
      <w:r w:rsidRPr="000D2B28">
        <w:t>1.6</w:t>
      </w:r>
      <w:r w:rsidRPr="000D2B28">
        <w:tab/>
        <w:t>India: buenas prácticas adoptadas en India y por el CMRE de Nueva Delhi para los Estados Miembros del Grupo de Expertos OMM/CESPAP sobre Ciclones Tropicales</w:t>
      </w:r>
      <w:bookmarkEnd w:id="161"/>
      <w:bookmarkEnd w:id="162"/>
      <w:bookmarkEnd w:id="163"/>
    </w:p>
    <w:p w14:paraId="46F8D581" w14:textId="77777777" w:rsidR="003F0D94" w:rsidRPr="000D2B28" w:rsidRDefault="003F0D94" w:rsidP="003F0D94">
      <w:pPr>
        <w:pStyle w:val="WMOIndent1"/>
        <w:tabs>
          <w:tab w:val="clear" w:pos="567"/>
          <w:tab w:val="left" w:pos="1134"/>
        </w:tabs>
        <w:ind w:left="0" w:firstLine="0"/>
        <w:rPr>
          <w:b/>
          <w:bCs/>
          <w:i/>
          <w:iCs/>
        </w:rPr>
      </w:pPr>
      <w:r w:rsidRPr="000D2B28">
        <w:rPr>
          <w:b/>
          <w:bCs/>
          <w:i/>
          <w:iCs/>
        </w:rPr>
        <w:t>1.6.1</w:t>
      </w:r>
      <w:r w:rsidRPr="000D2B28">
        <w:tab/>
      </w:r>
      <w:r w:rsidRPr="000D2B28">
        <w:rPr>
          <w:b/>
          <w:bCs/>
          <w:i/>
          <w:iCs/>
        </w:rPr>
        <w:t>Introducción</w:t>
      </w:r>
    </w:p>
    <w:p w14:paraId="53238630" w14:textId="71ED6CAC" w:rsidR="003F0D94" w:rsidRPr="000D2B28" w:rsidRDefault="003F0D94" w:rsidP="003F0D94">
      <w:pPr>
        <w:tabs>
          <w:tab w:val="clear" w:pos="1134"/>
        </w:tabs>
        <w:snapToGrid w:val="0"/>
        <w:spacing w:before="240" w:after="240"/>
        <w:ind w:right="-170"/>
        <w:jc w:val="left"/>
        <w:textAlignment w:val="baseline"/>
        <w:rPr>
          <w:rFonts w:eastAsia="SimSun" w:cs="Times New Roman"/>
          <w:lang w:val="es-ES_tradnl"/>
        </w:rPr>
      </w:pPr>
      <w:r w:rsidRPr="000D2B28">
        <w:rPr>
          <w:lang w:val="es-ES_tradnl"/>
        </w:rPr>
        <w:t xml:space="preserve">Tras la creación del Programa de Ciclones Tropicales por parte de la OMM en 1971 para ayudar a los países vulnerables a reducir al mínimo la pérdida de vidas y bienes causada por los ciclones tropicales, el CMRE de Nueva Delhi asumió la responsabilidad de suministrar advertencias de alerta temprana de ciclones a los países </w:t>
      </w:r>
      <w:r w:rsidR="002C63F3" w:rsidRPr="000D2B28">
        <w:rPr>
          <w:lang w:val="es-ES_tradnl"/>
        </w:rPr>
        <w:t>que limitan con</w:t>
      </w:r>
      <w:r w:rsidRPr="000D2B28">
        <w:rPr>
          <w:lang w:val="es-ES_tradnl"/>
        </w:rPr>
        <w:t xml:space="preserve"> el norte del océano Índico, en el marco del Grupo de Expertos OMM/CESPAP sobre Ciclones Tropicales (uno de los cinco organismos regionales designados para ocuparse de los componentes regionales del Programa de Ciclones Tropicales). Basándose en el Plan Operativo </w:t>
      </w:r>
      <w:r w:rsidR="006450C6" w:rsidRPr="000D2B28">
        <w:rPr>
          <w:lang w:val="es-ES_tradnl"/>
        </w:rPr>
        <w:t xml:space="preserve">sobre </w:t>
      </w:r>
      <w:r w:rsidRPr="000D2B28">
        <w:rPr>
          <w:lang w:val="es-ES_tradnl"/>
        </w:rPr>
        <w:t>Ciclones Tropicales para la región, el CMRE de Nueva Delhi publica el boletín diario “Perspectivas del tiempo en los trópicos” a las 6.00 UTC y las “perspectivas meteorológicas tropicales especiales” y los “boletines de advertencias de ciclones” a intervalos de 6/3</w:t>
      </w:r>
      <w:r w:rsidR="00246DE2" w:rsidRPr="000D2B28">
        <w:rPr>
          <w:lang w:val="es-ES_tradnl"/>
        </w:rPr>
        <w:t> </w:t>
      </w:r>
      <w:r w:rsidRPr="000D2B28">
        <w:rPr>
          <w:lang w:val="es-ES_tradnl"/>
        </w:rPr>
        <w:t xml:space="preserve">horas a los Estados Miembros, cada vez que se forma una tormenta ciclónica en </w:t>
      </w:r>
      <w:r w:rsidR="006450C6" w:rsidRPr="000D2B28">
        <w:rPr>
          <w:lang w:val="es-ES_tradnl"/>
        </w:rPr>
        <w:t xml:space="preserve">la cuenca </w:t>
      </w:r>
      <w:r w:rsidRPr="000D2B28">
        <w:rPr>
          <w:lang w:val="es-ES_tradnl"/>
        </w:rPr>
        <w:t>norte del océano Índico. El CMRE de Nueva Delhi comparte sede con el Departamento de Meteorología de la India (DMI), el organismo nacional encargado de emitir alertas tempranas de todos los peligros naturales relacionados con el tiempo y el clima que afectan a la India.</w:t>
      </w:r>
    </w:p>
    <w:p w14:paraId="14DFAE7D" w14:textId="3194111A" w:rsidR="003F0D94" w:rsidRPr="000D2B28" w:rsidRDefault="003F0D94" w:rsidP="003F0D94">
      <w:pPr>
        <w:tabs>
          <w:tab w:val="clear" w:pos="1134"/>
        </w:tabs>
        <w:snapToGrid w:val="0"/>
        <w:spacing w:before="240" w:after="240"/>
        <w:ind w:right="-170"/>
        <w:jc w:val="left"/>
        <w:textAlignment w:val="baseline"/>
        <w:rPr>
          <w:rFonts w:eastAsia="SimSun" w:cs="Calibri"/>
          <w:lang w:val="es-ES_tradnl"/>
        </w:rPr>
      </w:pPr>
      <w:r w:rsidRPr="000D2B28">
        <w:rPr>
          <w:lang w:val="es-ES_tradnl"/>
        </w:rPr>
        <w:t xml:space="preserve">A escala nacional, el DMI tiene una estructura organizativa de tres niveles para los avisos de ciclones: la División de Avisos de Ciclones en la sede central del DMI, tres Centros de Avisos de Ciclones Zonales en Chennai, </w:t>
      </w:r>
      <w:r w:rsidR="006450C6" w:rsidRPr="000D2B28">
        <w:rPr>
          <w:lang w:val="es-ES_tradnl"/>
        </w:rPr>
        <w:t xml:space="preserve">Mumbai </w:t>
      </w:r>
      <w:r w:rsidRPr="000D2B28">
        <w:rPr>
          <w:lang w:val="es-ES_tradnl"/>
        </w:rPr>
        <w:t xml:space="preserve">y Calcuta, y cuatro Centros de Avisos de Ciclones en </w:t>
      </w:r>
      <w:proofErr w:type="spellStart"/>
      <w:r w:rsidRPr="000D2B28">
        <w:rPr>
          <w:lang w:val="es-ES_tradnl"/>
        </w:rPr>
        <w:t>Bhubaneswar</w:t>
      </w:r>
      <w:proofErr w:type="spellEnd"/>
      <w:r w:rsidRPr="000D2B28">
        <w:rPr>
          <w:lang w:val="es-ES_tradnl"/>
        </w:rPr>
        <w:t xml:space="preserve">, </w:t>
      </w:r>
      <w:proofErr w:type="spellStart"/>
      <w:r w:rsidRPr="000D2B28">
        <w:rPr>
          <w:lang w:val="es-ES_tradnl"/>
        </w:rPr>
        <w:t>Visakhapatnam</w:t>
      </w:r>
      <w:proofErr w:type="spellEnd"/>
      <w:r w:rsidRPr="000D2B28">
        <w:rPr>
          <w:lang w:val="es-ES_tradnl"/>
        </w:rPr>
        <w:t xml:space="preserve">, Thiruvananthapuram y </w:t>
      </w:r>
      <w:proofErr w:type="spellStart"/>
      <w:r w:rsidRPr="000D2B28">
        <w:rPr>
          <w:lang w:val="es-ES_tradnl"/>
        </w:rPr>
        <w:t>Ahmedabad</w:t>
      </w:r>
      <w:proofErr w:type="spellEnd"/>
      <w:r w:rsidRPr="000D2B28">
        <w:rPr>
          <w:lang w:val="es-ES_tradnl"/>
        </w:rPr>
        <w:t xml:space="preserve"> para atender las necesidades del país (figura</w:t>
      </w:r>
      <w:r w:rsidR="00246DE2" w:rsidRPr="000D2B28">
        <w:rPr>
          <w:lang w:val="es-ES_tradnl"/>
        </w:rPr>
        <w:t> </w:t>
      </w:r>
      <w:r w:rsidRPr="000D2B28">
        <w:rPr>
          <w:lang w:val="es-ES_tradnl"/>
        </w:rPr>
        <w:t>1.6-1).</w:t>
      </w:r>
    </w:p>
    <w:p w14:paraId="6435BD16" w14:textId="51E4FDE8" w:rsidR="003F0D94" w:rsidRPr="000D2B28" w:rsidRDefault="00857127" w:rsidP="003F0D94">
      <w:pPr>
        <w:tabs>
          <w:tab w:val="clear" w:pos="1134"/>
        </w:tabs>
        <w:snapToGrid w:val="0"/>
        <w:spacing w:before="240"/>
        <w:jc w:val="center"/>
        <w:textAlignment w:val="baseline"/>
        <w:rPr>
          <w:rFonts w:ascii="Calibri" w:eastAsia="SimSun" w:hAnsi="Calibri" w:cs="Calibri"/>
          <w:sz w:val="24"/>
          <w:szCs w:val="24"/>
          <w:lang w:val="es-ES_tradnl" w:eastAsia="zh-CN"/>
        </w:rPr>
      </w:pPr>
      <w:r w:rsidRPr="000E4631">
        <w:rPr>
          <w:rFonts w:ascii="Calibri" w:eastAsia="SimSun" w:hAnsi="Calibri" w:cs="Calibri"/>
          <w:noProof/>
          <w:sz w:val="24"/>
          <w:szCs w:val="24"/>
          <w:lang w:eastAsia="zh-CN"/>
        </w:rPr>
        <w:drawing>
          <wp:inline distT="0" distB="0" distL="0" distR="0" wp14:anchorId="58ED8E16" wp14:editId="2C70D5E8">
            <wp:extent cx="3502382" cy="2808514"/>
            <wp:effectExtent l="0" t="0" r="3175"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35167" cy="2834804"/>
                    </a:xfrm>
                    <a:prstGeom prst="rect">
                      <a:avLst/>
                    </a:prstGeom>
                    <a:noFill/>
                  </pic:spPr>
                </pic:pic>
              </a:graphicData>
            </a:graphic>
          </wp:inline>
        </w:drawing>
      </w:r>
    </w:p>
    <w:p w14:paraId="7CA3E05C" w14:textId="56E72E3F" w:rsidR="003F0D94" w:rsidRPr="000D2B28" w:rsidRDefault="003F0D94" w:rsidP="003F0D94">
      <w:pPr>
        <w:tabs>
          <w:tab w:val="clear" w:pos="1134"/>
        </w:tabs>
        <w:snapToGrid w:val="0"/>
        <w:spacing w:before="240"/>
        <w:jc w:val="center"/>
        <w:textAlignment w:val="baseline"/>
        <w:rPr>
          <w:rFonts w:eastAsia="SimSun" w:cs="Calibri"/>
          <w:b/>
          <w:bCs/>
          <w:sz w:val="18"/>
          <w:szCs w:val="18"/>
          <w:lang w:val="es-ES_tradnl"/>
        </w:rPr>
      </w:pPr>
      <w:r w:rsidRPr="000D2B28">
        <w:rPr>
          <w:b/>
          <w:bCs/>
          <w:lang w:val="es-ES_tradnl"/>
        </w:rPr>
        <w:lastRenderedPageBreak/>
        <w:t>Figura</w:t>
      </w:r>
      <w:r w:rsidR="00246DE2" w:rsidRPr="000D2B28">
        <w:rPr>
          <w:b/>
          <w:bCs/>
          <w:lang w:val="es-ES_tradnl"/>
        </w:rPr>
        <w:t> </w:t>
      </w:r>
      <w:r w:rsidRPr="000D2B28">
        <w:rPr>
          <w:b/>
          <w:bCs/>
          <w:lang w:val="es-ES_tradnl"/>
        </w:rPr>
        <w:t>1.6-1. Aviso de ciclón: estructura organizativa</w:t>
      </w:r>
      <w:bookmarkStart w:id="164" w:name="_Hlk113461769"/>
      <w:bookmarkEnd w:id="164"/>
    </w:p>
    <w:p w14:paraId="35E334CA" w14:textId="09C3FD86" w:rsidR="003F0D94" w:rsidRPr="000D2B28" w:rsidRDefault="003F0D94" w:rsidP="003F0D94">
      <w:pPr>
        <w:tabs>
          <w:tab w:val="clear" w:pos="1134"/>
        </w:tabs>
        <w:snapToGrid w:val="0"/>
        <w:spacing w:before="240" w:after="240"/>
        <w:ind w:right="-170"/>
        <w:jc w:val="left"/>
        <w:textAlignment w:val="baseline"/>
        <w:rPr>
          <w:rFonts w:eastAsia="SimSun" w:cs="Calibri"/>
          <w:lang w:val="es-ES_tradnl"/>
        </w:rPr>
      </w:pPr>
      <w:r w:rsidRPr="000D2B28">
        <w:rPr>
          <w:lang w:val="es-ES_tradnl"/>
        </w:rPr>
        <w:t>La División de Avisos de Ciclones también comparte ubicación con el CMRE para los ciclones tropicales y el Centro de Avisos de Ciclones Tropicales para la aviación civil. A escala regional, el director general de meteorología dirige tod</w:t>
      </w:r>
      <w:r w:rsidR="00121DD0" w:rsidRPr="000D2B28">
        <w:rPr>
          <w:lang w:val="es-ES_tradnl"/>
        </w:rPr>
        <w:t>a</w:t>
      </w:r>
      <w:r w:rsidRPr="000D2B28">
        <w:rPr>
          <w:lang w:val="es-ES_tradnl"/>
        </w:rPr>
        <w:t xml:space="preserve">s </w:t>
      </w:r>
      <w:r w:rsidR="001711D0" w:rsidRPr="000D2B28">
        <w:rPr>
          <w:lang w:val="es-ES_tradnl"/>
        </w:rPr>
        <w:t xml:space="preserve">las </w:t>
      </w:r>
      <w:r w:rsidR="00121DD0" w:rsidRPr="000D2B28">
        <w:rPr>
          <w:lang w:val="es-ES_tradnl"/>
        </w:rPr>
        <w:t>consultas</w:t>
      </w:r>
      <w:r w:rsidRPr="000D2B28">
        <w:rPr>
          <w:lang w:val="es-ES_tradnl"/>
        </w:rPr>
        <w:t xml:space="preserve"> con la OMM y los Representantes Permanentes de los 13 Estados Miembros del Grupo de Expertos OMM/CESPAP sobre Ciclones Tropicales. En el ámbito nacional, el director general de meteorología se encarga de informar a la Oficina del Primer Ministro, al Comité de Gestión de Crisis, al Gabinete y al Ministro del Interior, así como a los </w:t>
      </w:r>
      <w:r w:rsidR="001711D0" w:rsidRPr="000D2B28">
        <w:rPr>
          <w:lang w:val="es-ES_tradnl"/>
        </w:rPr>
        <w:t>primer</w:t>
      </w:r>
      <w:r w:rsidR="008B79B1" w:rsidRPr="000D2B28">
        <w:rPr>
          <w:lang w:val="es-ES_tradnl"/>
        </w:rPr>
        <w:t>os</w:t>
      </w:r>
      <w:r w:rsidR="001711D0" w:rsidRPr="000D2B28">
        <w:rPr>
          <w:lang w:val="es-ES_tradnl"/>
        </w:rPr>
        <w:t xml:space="preserve"> ministros</w:t>
      </w:r>
      <w:r w:rsidRPr="000D2B28">
        <w:rPr>
          <w:lang w:val="es-ES_tradnl"/>
        </w:rPr>
        <w:t xml:space="preserve"> de los estados afectados. El director de la División de Avisos de Ciclones sirve de enlace con los directores de gestión de desastres a nivel central, como la A</w:t>
      </w:r>
      <w:r w:rsidR="008B79B1" w:rsidRPr="000D2B28">
        <w:rPr>
          <w:lang w:val="es-ES_tradnl"/>
        </w:rPr>
        <w:t>utoridad</w:t>
      </w:r>
      <w:r w:rsidRPr="000D2B28">
        <w:rPr>
          <w:lang w:val="es-ES_tradnl"/>
        </w:rPr>
        <w:t xml:space="preserve"> Nacional de Gestión de Desastres, la Fuerza Nacional de Respuesta ante Desastres (NDRF), la Secretaría de Ferrocarriles, Carreteras y Navegación, los secretarios generales de los estados afectados, la televisión nacional y </w:t>
      </w:r>
      <w:proofErr w:type="spellStart"/>
      <w:r w:rsidRPr="000D2B28">
        <w:rPr>
          <w:lang w:val="es-ES_tradnl"/>
        </w:rPr>
        <w:t>All</w:t>
      </w:r>
      <w:proofErr w:type="spellEnd"/>
      <w:r w:rsidRPr="000D2B28">
        <w:rPr>
          <w:lang w:val="es-ES_tradnl"/>
        </w:rPr>
        <w:t xml:space="preserve"> India Radio. Los Centros de Avisos de Ciclones Zonales y los Centros de Avisos de Ciclones están a cargo del enlace con los </w:t>
      </w:r>
      <w:r w:rsidR="00145102" w:rsidRPr="000D2B28">
        <w:rPr>
          <w:lang w:val="es-ES_tradnl"/>
        </w:rPr>
        <w:t xml:space="preserve">encargados </w:t>
      </w:r>
      <w:r w:rsidRPr="000D2B28">
        <w:rPr>
          <w:lang w:val="es-ES_tradnl"/>
        </w:rPr>
        <w:t xml:space="preserve">de </w:t>
      </w:r>
      <w:r w:rsidR="00145102" w:rsidRPr="000D2B28">
        <w:rPr>
          <w:lang w:val="es-ES_tradnl"/>
        </w:rPr>
        <w:t xml:space="preserve">la </w:t>
      </w:r>
      <w:r w:rsidRPr="000D2B28">
        <w:rPr>
          <w:lang w:val="es-ES_tradnl"/>
        </w:rPr>
        <w:t xml:space="preserve">gestión de desastres a nivel estatal y de distrito. La responsabilidad </w:t>
      </w:r>
      <w:r w:rsidR="008B79B1" w:rsidRPr="000D2B28">
        <w:rPr>
          <w:lang w:val="es-ES_tradnl"/>
        </w:rPr>
        <w:t>final</w:t>
      </w:r>
      <w:r w:rsidR="0050203F" w:rsidRPr="000D2B28">
        <w:rPr>
          <w:lang w:val="es-ES_tradnl"/>
        </w:rPr>
        <w:t xml:space="preserve"> </w:t>
      </w:r>
      <w:r w:rsidRPr="000D2B28">
        <w:rPr>
          <w:lang w:val="es-ES_tradnl"/>
        </w:rPr>
        <w:t>del trabajo operativo de avisos de tormentas para las respectivas zonas recae en los Centros de Avisos de Ciclones Zonales y los Centros de Avisos de Ciclones correspondientes.</w:t>
      </w:r>
    </w:p>
    <w:p w14:paraId="686CFD86" w14:textId="77777777" w:rsidR="003F0D94" w:rsidRPr="000D2B28" w:rsidRDefault="003F0D94" w:rsidP="003F0D94">
      <w:pPr>
        <w:pStyle w:val="WMOIndent1"/>
        <w:tabs>
          <w:tab w:val="clear" w:pos="567"/>
          <w:tab w:val="left" w:pos="1134"/>
        </w:tabs>
        <w:ind w:left="0" w:firstLine="0"/>
        <w:rPr>
          <w:b/>
          <w:bCs/>
          <w:i/>
          <w:iCs/>
        </w:rPr>
      </w:pPr>
      <w:r w:rsidRPr="000D2B28">
        <w:rPr>
          <w:b/>
          <w:bCs/>
          <w:i/>
          <w:iCs/>
        </w:rPr>
        <w:t>1.6.2</w:t>
      </w:r>
      <w:r w:rsidRPr="000D2B28">
        <w:tab/>
      </w:r>
      <w:r w:rsidRPr="000D2B28">
        <w:rPr>
          <w:b/>
          <w:bCs/>
          <w:i/>
          <w:iCs/>
        </w:rPr>
        <w:t>Algunos ejemplos de buenas prácticas</w:t>
      </w:r>
    </w:p>
    <w:p w14:paraId="3846FD35" w14:textId="765E6326" w:rsidR="003F0D94" w:rsidRPr="000D2B28" w:rsidRDefault="003F0D94" w:rsidP="003F0D94">
      <w:pPr>
        <w:tabs>
          <w:tab w:val="clear" w:pos="1134"/>
        </w:tabs>
        <w:snapToGrid w:val="0"/>
        <w:spacing w:before="240" w:after="240"/>
        <w:ind w:right="-170"/>
        <w:jc w:val="left"/>
        <w:textAlignment w:val="baseline"/>
        <w:rPr>
          <w:rFonts w:eastAsia="DengXian" w:cs="Calibri"/>
          <w:lang w:val="es-ES_tradnl"/>
        </w:rPr>
      </w:pPr>
      <w:r w:rsidRPr="000D2B28">
        <w:rPr>
          <w:lang w:val="es-ES_tradnl"/>
        </w:rPr>
        <w:t>1.6.2.1</w:t>
      </w:r>
      <w:r w:rsidRPr="000D2B28">
        <w:rPr>
          <w:lang w:val="es-ES_tradnl"/>
        </w:rPr>
        <w:tab/>
      </w:r>
      <w:r w:rsidR="0050203F" w:rsidRPr="000D2B28">
        <w:rPr>
          <w:lang w:val="es-ES_tradnl"/>
        </w:rPr>
        <w:t xml:space="preserve">Esfuerzos para incorporar </w:t>
      </w:r>
      <w:r w:rsidRPr="000D2B28">
        <w:rPr>
          <w:lang w:val="es-ES_tradnl"/>
        </w:rPr>
        <w:t>los datos más recientes en la evaluación de las condiciones de exposición y las vulnerabilidades</w:t>
      </w:r>
      <w:r w:rsidR="0050203F" w:rsidRPr="000D2B28">
        <w:rPr>
          <w:lang w:val="es-ES_tradnl"/>
        </w:rPr>
        <w:t xml:space="preserve"> al comunicar</w:t>
      </w:r>
      <w:r w:rsidRPr="000D2B28">
        <w:rPr>
          <w:lang w:val="es-ES_tradnl"/>
        </w:rPr>
        <w:t xml:space="preserve"> la información sobre riesgos en las alertas tempranas de ciclones</w:t>
      </w:r>
    </w:p>
    <w:p w14:paraId="166CB9F1" w14:textId="118C536F" w:rsidR="003F0D94" w:rsidRPr="000D2B28" w:rsidRDefault="003F0D94" w:rsidP="003F0D94">
      <w:pPr>
        <w:tabs>
          <w:tab w:val="clear" w:pos="1134"/>
        </w:tabs>
        <w:snapToGrid w:val="0"/>
        <w:spacing w:before="240" w:after="240"/>
        <w:ind w:right="-170"/>
        <w:jc w:val="left"/>
        <w:textAlignment w:val="baseline"/>
        <w:rPr>
          <w:rFonts w:eastAsia="SimSun" w:cs="Times New Roman"/>
          <w:lang w:val="es-ES_tradnl"/>
        </w:rPr>
      </w:pPr>
      <w:r w:rsidRPr="000D2B28">
        <w:rPr>
          <w:lang w:val="es-ES_tradnl"/>
        </w:rPr>
        <w:t xml:space="preserve">La gestión de los riesgos de los ciclones depende de varios factores: i) el análisis de los peligros y la vulnerabilidad, </w:t>
      </w:r>
      <w:proofErr w:type="spellStart"/>
      <w:r w:rsidRPr="000D2B28">
        <w:rPr>
          <w:lang w:val="es-ES_tradnl"/>
        </w:rPr>
        <w:t>ii</w:t>
      </w:r>
      <w:proofErr w:type="spellEnd"/>
      <w:r w:rsidRPr="000D2B28">
        <w:rPr>
          <w:lang w:val="es-ES_tradnl"/>
        </w:rPr>
        <w:t xml:space="preserve">) la preparación y la planificación, </w:t>
      </w:r>
      <w:proofErr w:type="spellStart"/>
      <w:r w:rsidRPr="000D2B28">
        <w:rPr>
          <w:lang w:val="es-ES_tradnl"/>
        </w:rPr>
        <w:t>iii</w:t>
      </w:r>
      <w:proofErr w:type="spellEnd"/>
      <w:r w:rsidRPr="000D2B28">
        <w:rPr>
          <w:lang w:val="es-ES_tradnl"/>
        </w:rPr>
        <w:t xml:space="preserve">) la alerta temprana y </w:t>
      </w:r>
      <w:proofErr w:type="spellStart"/>
      <w:r w:rsidRPr="000D2B28">
        <w:rPr>
          <w:lang w:val="es-ES_tradnl"/>
        </w:rPr>
        <w:t>iv</w:t>
      </w:r>
      <w:proofErr w:type="spellEnd"/>
      <w:r w:rsidRPr="000D2B28">
        <w:rPr>
          <w:lang w:val="es-ES_tradnl"/>
        </w:rPr>
        <w:t xml:space="preserve">) la prevención y la mitigación. En los últimos años, se han logrado importantes mejoras en las predicciones que tienen en cuenta los impactos y los avisos basados en el riesgo de los ciclones que tocan tierra en la India, gracias a la introducción de la matriz de impactos que se basa en los datos históricos de daños, el conjunto reforzado de datos de pluviómetros y de datos combinados de pluviómetros y satélites para el monitoreo de las precipitaciones en tiempo real, junto con </w:t>
      </w:r>
      <w:proofErr w:type="spellStart"/>
      <w:r w:rsidRPr="000D2B28">
        <w:rPr>
          <w:lang w:val="es-ES_tradnl"/>
        </w:rPr>
        <w:t>Scatsat</w:t>
      </w:r>
      <w:proofErr w:type="spellEnd"/>
      <w:r w:rsidRPr="000D2B28">
        <w:rPr>
          <w:lang w:val="es-ES_tradnl"/>
        </w:rPr>
        <w:t xml:space="preserve">, los radares meteorológicos Doppler y registradores del viento de alta velocidad y las estaciones meteorológicas automáticas para el monitoreo del viento, la introducción del sistema de predicción por conjuntos de modelos múltiples y modelos únicos, y otras herramientas de estadística dinámica, modelos específicos de ciclones, como el sistema de investigación meteorológica y predicción de huracanes (HWRF), para la evaluación de las precipitaciones y el viento, y la modelización de mareas de tormenta e inundaciones costeras </w:t>
      </w:r>
      <w:r w:rsidR="00466A92" w:rsidRPr="000D2B28">
        <w:rPr>
          <w:lang w:val="es-ES_tradnl"/>
        </w:rPr>
        <w:t xml:space="preserve">que realiza </w:t>
      </w:r>
      <w:r w:rsidRPr="000D2B28">
        <w:rPr>
          <w:lang w:val="es-ES_tradnl"/>
        </w:rPr>
        <w:t>el Centro Nacional de Servicios de Información Oceanográfica de la India (INCOIS) en colaboración con el DMI.</w:t>
      </w:r>
    </w:p>
    <w:p w14:paraId="6426044D" w14:textId="745C2F34" w:rsidR="003F0D94" w:rsidRPr="000D2B28" w:rsidRDefault="003F0D94" w:rsidP="003F0D94">
      <w:pPr>
        <w:tabs>
          <w:tab w:val="clear" w:pos="1134"/>
        </w:tabs>
        <w:snapToGrid w:val="0"/>
        <w:spacing w:before="240" w:after="240"/>
        <w:ind w:right="-170"/>
        <w:jc w:val="left"/>
        <w:textAlignment w:val="baseline"/>
        <w:rPr>
          <w:rFonts w:eastAsia="SimSun" w:cs="Times New Roman"/>
          <w:lang w:val="es-ES_tradnl"/>
        </w:rPr>
      </w:pPr>
      <w:r w:rsidRPr="000D2B28">
        <w:rPr>
          <w:lang w:val="es-ES_tradnl"/>
        </w:rPr>
        <w:t xml:space="preserve">El DMI ha preparado un atlas de vulnerabilidad a los peligros basado en un sistema de información geográfica (GIS) en la web, bifurcando cada uno de los múltiples peligros asociados a los ciclones, como los vientos fuertes o vendavales, las lluvias torrenciales, las crecidas pluviales y fluviales y las mareas de tormenta. </w:t>
      </w:r>
      <w:r w:rsidR="00AA54B4" w:rsidRPr="000D2B28">
        <w:rPr>
          <w:lang w:val="es-ES_tradnl"/>
        </w:rPr>
        <w:t>La administración local analiza y planifica e</w:t>
      </w:r>
      <w:r w:rsidRPr="000D2B28">
        <w:rPr>
          <w:lang w:val="es-ES_tradnl"/>
        </w:rPr>
        <w:t>l posible riesgo asociado a peligros secundarios (como los deslizamientos de tierras provocados por las fuertes lluvias). Otras medidas no estructurales incluyen la introducción de una plataforma de predicción y análisis objetivo junto con el sistema de apoyo a las decisiones, el procedimiento normalizado de operación sinérgico, políticas y directrices del gobierno, colaboración y asociación con diversos asociados, prensa y medios de comunicación electrónicos, y encargados de la gestión de desastres e introducción de avisos que tienen en cuenta los impactos, específicos para cada usuario y sector, junto con las medidas propuestas. Además, la A</w:t>
      </w:r>
      <w:r w:rsidR="008B79B1" w:rsidRPr="000D2B28">
        <w:rPr>
          <w:lang w:val="es-ES_tradnl"/>
        </w:rPr>
        <w:t>utoridad</w:t>
      </w:r>
      <w:r w:rsidRPr="000D2B28">
        <w:rPr>
          <w:lang w:val="es-ES_tradnl"/>
        </w:rPr>
        <w:t xml:space="preserve"> Nacional de Gestión de Desastres de la India (NDMA), en colaboración con el DMI, los gobiernos estatales y otros asociados, está perfeccionando el sistema de evaluación dinámica del riesgo de ciclones basado en la web.</w:t>
      </w:r>
    </w:p>
    <w:p w14:paraId="217FEF31" w14:textId="77777777" w:rsidR="003F0D94" w:rsidRPr="000D2B28" w:rsidRDefault="003F0D94" w:rsidP="003F0D94">
      <w:pPr>
        <w:tabs>
          <w:tab w:val="clear" w:pos="1134"/>
        </w:tabs>
        <w:snapToGrid w:val="0"/>
        <w:spacing w:before="240" w:after="240"/>
        <w:ind w:right="-170"/>
        <w:jc w:val="left"/>
        <w:textAlignment w:val="baseline"/>
        <w:rPr>
          <w:rFonts w:eastAsia="DengXian" w:cs="Calibri"/>
          <w:lang w:val="es-ES_tradnl"/>
        </w:rPr>
      </w:pPr>
      <w:r w:rsidRPr="000D2B28">
        <w:rPr>
          <w:lang w:val="es-ES_tradnl"/>
        </w:rPr>
        <w:t>1.6.2.2</w:t>
      </w:r>
      <w:r w:rsidRPr="000D2B28">
        <w:rPr>
          <w:lang w:val="es-ES_tradnl"/>
        </w:rPr>
        <w:tab/>
        <w:t>Adopción de un proceso sinérgico de monitoreo y predicción de ciclones tropicales en la región basado en procedimientos normalizados de operación</w:t>
      </w:r>
    </w:p>
    <w:p w14:paraId="4407EFE2" w14:textId="39B9D340" w:rsidR="003F0D94" w:rsidRPr="000D2B28" w:rsidRDefault="003F0D94" w:rsidP="003F0D94">
      <w:pPr>
        <w:tabs>
          <w:tab w:val="clear" w:pos="1134"/>
        </w:tabs>
        <w:snapToGrid w:val="0"/>
        <w:spacing w:before="240" w:after="240"/>
        <w:ind w:right="-170"/>
        <w:jc w:val="left"/>
        <w:textAlignment w:val="baseline"/>
        <w:rPr>
          <w:rFonts w:eastAsia="SimSun" w:cs="Times New Roman"/>
          <w:lang w:val="es-ES_tradnl"/>
        </w:rPr>
      </w:pPr>
      <w:r w:rsidRPr="000D2B28">
        <w:rPr>
          <w:lang w:val="es-ES_tradnl"/>
        </w:rPr>
        <w:lastRenderedPageBreak/>
        <w:t xml:space="preserve">El DMI mantiene una vigilancia de 24 horas en el norte del océano Índico para realizar el monitoreo de toda perturbación ciclónica y su posterior intensificación, movimiento e impacto. Para monitorear y predecir los ciclones tropicales, se respeta un SOP adecuadamente definido, que comienza con la organización de puestas en práctica </w:t>
      </w:r>
      <w:proofErr w:type="spellStart"/>
      <w:r w:rsidRPr="000D2B28">
        <w:rPr>
          <w:lang w:val="es-ES_tradnl"/>
        </w:rPr>
        <w:t>preciclónicas</w:t>
      </w:r>
      <w:proofErr w:type="spellEnd"/>
      <w:r w:rsidRPr="000D2B28">
        <w:rPr>
          <w:lang w:val="es-ES_tradnl"/>
        </w:rPr>
        <w:t xml:space="preserve"> antes del inicio de cada temporada de ciclones y el mantenimiento de una vigilancia diaria las 24 horas del día. Le siguen las predicciones inmediatas, a corto, a medio y a largo plazo hasta </w:t>
      </w:r>
      <w:r w:rsidR="00B03AC5" w:rsidRPr="000D2B28">
        <w:rPr>
          <w:lang w:val="es-ES_tradnl"/>
        </w:rPr>
        <w:t xml:space="preserve">llegar a </w:t>
      </w:r>
      <w:r w:rsidRPr="000D2B28">
        <w:rPr>
          <w:lang w:val="es-ES_tradnl"/>
        </w:rPr>
        <w:t xml:space="preserve">las predicciones y los avisos de la llegada a tierra y los posteriores a la llegada a tierra </w:t>
      </w:r>
      <w:r w:rsidR="00145102" w:rsidRPr="000D2B28">
        <w:rPr>
          <w:lang w:val="es-ES_tradnl"/>
        </w:rPr>
        <w:t>mientras</w:t>
      </w:r>
      <w:r w:rsidR="00B03AC5" w:rsidRPr="000D2B28">
        <w:rPr>
          <w:lang w:val="es-ES_tradnl"/>
        </w:rPr>
        <w:t xml:space="preserve"> </w:t>
      </w:r>
      <w:r w:rsidRPr="000D2B28">
        <w:rPr>
          <w:lang w:val="es-ES_tradnl"/>
        </w:rPr>
        <w:t>que el sistema mantiene la intensidad de depresión.</w:t>
      </w:r>
    </w:p>
    <w:p w14:paraId="7F8A9D12" w14:textId="0CE835BF" w:rsidR="003F0D94" w:rsidRPr="000D2B28" w:rsidRDefault="003F0D94" w:rsidP="003F0D94">
      <w:pPr>
        <w:tabs>
          <w:tab w:val="clear" w:pos="1134"/>
        </w:tabs>
        <w:snapToGrid w:val="0"/>
        <w:spacing w:before="240" w:after="240"/>
        <w:ind w:right="-170"/>
        <w:jc w:val="left"/>
        <w:textAlignment w:val="baseline"/>
        <w:rPr>
          <w:rFonts w:eastAsia="SimSun" w:cs="Calibri"/>
          <w:lang w:val="es-ES_tradnl"/>
        </w:rPr>
      </w:pPr>
      <w:r w:rsidRPr="000D2B28">
        <w:rPr>
          <w:lang w:val="es-ES_tradnl"/>
        </w:rPr>
        <w:t>Se elabora una lista de comprobación sistemática para la determinación y predicción de la ubicación, la intensidad, la llegada a tierra y las condiciones meteorológicas adversas asociadas al ciclón tropical. Además de todas las observaciones y orientaciones de los modelos, el DMI utiliza una plataforma de predicción digitalizada para comparar, comprender y analizar las orientaciones de diversas fuentes a fin de tomar la decisión final y generar productos de avisos de fácil uso. El sistema de apoyo a las decisiones permite representar y analizar diferentes parámetros meteorológicos y productos de satélite, radar y modelos de predicción numérica del tiempo en una plataforma de GIS con la posibilidad de generar gráficos de avisos. El consenso final se alcanza tras un debate posterior con varios pronosticadores de todo el país a través de videoconferencias diarias. Por lo tanto, el análisis y la predicción de un ciclón tropical implica combinar la orientación de los modelos dinámicos y estadísticos, las observaciones meteorológicas, la tecnología con los conocimientos, la experiencia y la pericia del pronosticador.</w:t>
      </w:r>
    </w:p>
    <w:p w14:paraId="03B8B1EE" w14:textId="7557C10B" w:rsidR="003F0D94" w:rsidRPr="000D2B28" w:rsidRDefault="003F0D94" w:rsidP="003F0D94">
      <w:pPr>
        <w:tabs>
          <w:tab w:val="clear" w:pos="1134"/>
        </w:tabs>
        <w:snapToGrid w:val="0"/>
        <w:spacing w:before="240" w:after="240"/>
        <w:ind w:right="-170"/>
        <w:jc w:val="left"/>
        <w:textAlignment w:val="baseline"/>
        <w:rPr>
          <w:rFonts w:eastAsia="SimSun" w:cs="Calibri"/>
          <w:lang w:val="es-ES_tradnl"/>
        </w:rPr>
      </w:pPr>
      <w:r w:rsidRPr="000D2B28">
        <w:rPr>
          <w:lang w:val="es-ES_tradnl"/>
        </w:rPr>
        <w:t xml:space="preserve">Para la predicción de la ciclogénesis (la formación de la depresión), se debe obtener orientación de una serie de modelos, entre ellos el índice de posibles parámetros de génesis, la segunda versión del sistema de predicción acoplado mediante conjuntos </w:t>
      </w:r>
      <w:r w:rsidR="003B03E1" w:rsidRPr="000D2B28">
        <w:rPr>
          <w:lang w:val="es-ES_tradnl"/>
        </w:rPr>
        <w:t>de modelos múltiples</w:t>
      </w:r>
      <w:r w:rsidRPr="000D2B28">
        <w:rPr>
          <w:lang w:val="es-ES_tradnl"/>
        </w:rPr>
        <w:t>, el sistema mundial de predicción (GFS), el modelo de investigación y predicción meteorológicas (WRF), y el sistema mundial de predicciones por conjuntos (GEFS) del DMI; asimismo,</w:t>
      </w:r>
      <w:r w:rsidR="00145102" w:rsidRPr="000D2B28">
        <w:rPr>
          <w:lang w:val="es-ES_tradnl"/>
        </w:rPr>
        <w:t xml:space="preserve"> </w:t>
      </w:r>
      <w:r w:rsidRPr="000D2B28">
        <w:rPr>
          <w:lang w:val="es-ES_tradnl"/>
        </w:rPr>
        <w:t xml:space="preserve">se utilizan el modelo unificado (NCUM) y el sistema de predicción por conjuntos (NEPS) del Centro Nacional de Predicción Meteorológica a Medio Plazo (NCMRWF), el sistema mundial de predicción del Centro Nacional de Predicción del Medioambiente (NCEP), el modelo del Centro Europeo de Previsiones Meteorológicas a Plazo Medio (ECMWF), </w:t>
      </w:r>
      <w:r w:rsidR="00DF1696" w:rsidRPr="000D2B28">
        <w:rPr>
          <w:lang w:val="es-ES_tradnl"/>
        </w:rPr>
        <w:t xml:space="preserve">así </w:t>
      </w:r>
      <w:r w:rsidR="003B03E1" w:rsidRPr="000D2B28">
        <w:rPr>
          <w:lang w:val="es-ES_tradnl"/>
        </w:rPr>
        <w:t xml:space="preserve">como también el modelo </w:t>
      </w:r>
      <w:r w:rsidRPr="000D2B28">
        <w:rPr>
          <w:lang w:val="es-ES_tradnl"/>
        </w:rPr>
        <w:t xml:space="preserve">del JMA y de </w:t>
      </w:r>
      <w:proofErr w:type="spellStart"/>
      <w:r w:rsidRPr="000D2B28">
        <w:rPr>
          <w:lang w:val="es-ES_tradnl"/>
        </w:rPr>
        <w:t>Météo</w:t>
      </w:r>
      <w:proofErr w:type="spellEnd"/>
      <w:r w:rsidRPr="000D2B28">
        <w:rPr>
          <w:lang w:val="es-ES_tradnl"/>
        </w:rPr>
        <w:t>-France</w:t>
      </w:r>
      <w:r w:rsidR="00145102" w:rsidRPr="000D2B28">
        <w:rPr>
          <w:lang w:val="es-ES_tradnl"/>
        </w:rPr>
        <w:t xml:space="preserve"> para determinar </w:t>
      </w:r>
      <w:r w:rsidR="00D04B4F" w:rsidRPr="000D2B28">
        <w:rPr>
          <w:lang w:val="es-ES_tradnl"/>
        </w:rPr>
        <w:t xml:space="preserve">si se cumplen </w:t>
      </w:r>
      <w:r w:rsidR="00145102" w:rsidRPr="000D2B28">
        <w:rPr>
          <w:lang w:val="es-ES_tradnl"/>
        </w:rPr>
        <w:t xml:space="preserve">los criterios de </w:t>
      </w:r>
      <w:r w:rsidR="00D04B4F" w:rsidRPr="000D2B28">
        <w:rPr>
          <w:lang w:val="es-ES_tradnl"/>
        </w:rPr>
        <w:t>ciclo</w:t>
      </w:r>
      <w:r w:rsidR="00145102" w:rsidRPr="000D2B28">
        <w:rPr>
          <w:lang w:val="es-ES_tradnl"/>
        </w:rPr>
        <w:t>génesis</w:t>
      </w:r>
      <w:r w:rsidRPr="000D2B28">
        <w:rPr>
          <w:lang w:val="es-ES_tradnl"/>
        </w:rPr>
        <w:t>. Además, también se realiza el monitoreo de características a escala planetaria, como el índice de oscilación Madden-</w:t>
      </w:r>
      <w:proofErr w:type="spellStart"/>
      <w:r w:rsidRPr="000D2B28">
        <w:rPr>
          <w:lang w:val="es-ES_tradnl"/>
        </w:rPr>
        <w:t>Julian</w:t>
      </w:r>
      <w:proofErr w:type="spellEnd"/>
      <w:r w:rsidRPr="000D2B28">
        <w:rPr>
          <w:lang w:val="es-ES_tradnl"/>
        </w:rPr>
        <w:t>, las condiciones del fenómeno La Niña y las condiciones del dipolo del océano Índico, que influyen en la génesis, la intensificación y el movimiento de los ciclones tropicales.</w:t>
      </w:r>
    </w:p>
    <w:p w14:paraId="5F8EAAA3" w14:textId="67FB8141" w:rsidR="003F0D94" w:rsidRPr="000D2B28" w:rsidRDefault="003F0D94" w:rsidP="003F0D94">
      <w:pPr>
        <w:tabs>
          <w:tab w:val="clear" w:pos="1134"/>
        </w:tabs>
        <w:snapToGrid w:val="0"/>
        <w:spacing w:before="240" w:after="240"/>
        <w:ind w:right="-170"/>
        <w:jc w:val="left"/>
        <w:textAlignment w:val="baseline"/>
        <w:rPr>
          <w:rFonts w:eastAsia="SimSun" w:cs="Calibri"/>
          <w:lang w:val="es-ES_tradnl"/>
        </w:rPr>
      </w:pPr>
      <w:r w:rsidRPr="000D2B28">
        <w:rPr>
          <w:lang w:val="es-ES_tradnl"/>
        </w:rPr>
        <w:t xml:space="preserve">Para predecir la trayectoria, la llegada a tierra, la intensidad y las condiciones meteorológicas adversas, además de los modelos mencionados anteriormente, el DMI también utiliza la orientación del sistema de predicción mediante conjuntos </w:t>
      </w:r>
      <w:r w:rsidR="003B03E1" w:rsidRPr="000D2B28">
        <w:rPr>
          <w:lang w:val="es-ES_tradnl"/>
        </w:rPr>
        <w:t xml:space="preserve">de modelos múltiples </w:t>
      </w:r>
      <w:r w:rsidRPr="000D2B28">
        <w:rPr>
          <w:lang w:val="es-ES_tradnl"/>
        </w:rPr>
        <w:t xml:space="preserve">del DMI, el modelo oceánico híbrido específico para ciclones acoplado </w:t>
      </w:r>
      <w:r w:rsidR="00ED518A" w:rsidRPr="000D2B28">
        <w:rPr>
          <w:lang w:val="es-ES_tradnl"/>
        </w:rPr>
        <w:t>al</w:t>
      </w:r>
      <w:r w:rsidRPr="000D2B28">
        <w:rPr>
          <w:lang w:val="es-ES_tradnl"/>
        </w:rPr>
        <w:t xml:space="preserve"> modelo de sistema de investigación meteorológica y predicción de huracanes (</w:t>
      </w:r>
      <w:proofErr w:type="spellStart"/>
      <w:r w:rsidRPr="000D2B28">
        <w:rPr>
          <w:lang w:val="es-ES_tradnl"/>
        </w:rPr>
        <w:t>HyCom</w:t>
      </w:r>
      <w:proofErr w:type="spellEnd"/>
      <w:r w:rsidRPr="000D2B28">
        <w:rPr>
          <w:lang w:val="es-ES_tradnl"/>
        </w:rPr>
        <w:t>-HWRF), el modelo de predicción estadística de la intensidad de los ciclones (SCIP) y el modelo de intensificación/debilitamiento rápido.</w:t>
      </w:r>
    </w:p>
    <w:p w14:paraId="7F350B60" w14:textId="2E4AFF92" w:rsidR="003F0D94" w:rsidRPr="000D2B28" w:rsidRDefault="003F0D94" w:rsidP="003F0D94">
      <w:pPr>
        <w:tabs>
          <w:tab w:val="clear" w:pos="1134"/>
        </w:tabs>
        <w:snapToGrid w:val="0"/>
        <w:spacing w:before="240" w:after="240"/>
        <w:ind w:right="-170"/>
        <w:jc w:val="left"/>
        <w:textAlignment w:val="baseline"/>
        <w:rPr>
          <w:rFonts w:eastAsia="DengXian" w:cs="Calibri"/>
          <w:lang w:val="es-ES_tradnl"/>
        </w:rPr>
      </w:pPr>
      <w:r w:rsidRPr="000D2B28">
        <w:rPr>
          <w:lang w:val="es-ES_tradnl"/>
        </w:rPr>
        <w:t>1.6.2.3</w:t>
      </w:r>
      <w:r w:rsidRPr="000D2B28">
        <w:rPr>
          <w:lang w:val="es-ES_tradnl"/>
        </w:rPr>
        <w:tab/>
        <w:t xml:space="preserve">Importancia de la divulgación y del concepto de inclusividad, especialmente del personal que participa en la gestión del desastre </w:t>
      </w:r>
      <w:r w:rsidR="00ED518A" w:rsidRPr="000D2B28">
        <w:rPr>
          <w:lang w:val="es-ES_tradnl"/>
        </w:rPr>
        <w:t>en los ámbitos</w:t>
      </w:r>
      <w:r w:rsidRPr="000D2B28">
        <w:rPr>
          <w:lang w:val="es-ES_tradnl"/>
        </w:rPr>
        <w:t xml:space="preserve"> regional y local, a fin de lograr una mejor mitigación a través de las medidas tempranas</w:t>
      </w:r>
    </w:p>
    <w:p w14:paraId="31024BC0" w14:textId="1784740A" w:rsidR="003F0D94" w:rsidRPr="000D2B28" w:rsidRDefault="003F0D94" w:rsidP="003F0D94">
      <w:pPr>
        <w:tabs>
          <w:tab w:val="clear" w:pos="1134"/>
        </w:tabs>
        <w:snapToGrid w:val="0"/>
        <w:spacing w:before="240" w:after="240"/>
        <w:ind w:right="-170"/>
        <w:jc w:val="left"/>
        <w:textAlignment w:val="baseline"/>
        <w:rPr>
          <w:rFonts w:eastAsia="SimSun" w:cs="Times New Roman"/>
          <w:lang w:val="es-ES_tradnl"/>
        </w:rPr>
      </w:pPr>
      <w:r w:rsidRPr="000D2B28">
        <w:rPr>
          <w:lang w:val="es-ES_tradnl"/>
        </w:rPr>
        <w:t xml:space="preserve">Las actividades de divulgación forman parte de los servicios de alerta temprana que presta el DMI. El DMI lleva adelante varios programas de forma habitual para crear conciencia sobre la predicción meteorológica, la alerta temprana y los peligros naturales relacionados con el tiempo, especialmente debido a las tormentas ciclónicas sobre los mares y las zonas costeras. Dos veces al año, la sede central del DMI y todas sus oficinas de predicción sobre el terreno celebran jornadas de puertas abiertas para el público en general durante las cuales los expertos en meteorología explican estos aspectos al ciudadano </w:t>
      </w:r>
      <w:r w:rsidR="00ED518A" w:rsidRPr="000D2B28">
        <w:rPr>
          <w:lang w:val="es-ES_tradnl"/>
        </w:rPr>
        <w:t>común</w:t>
      </w:r>
      <w:r w:rsidRPr="000D2B28">
        <w:rPr>
          <w:lang w:val="es-ES_tradnl"/>
        </w:rPr>
        <w:t>.</w:t>
      </w:r>
    </w:p>
    <w:p w14:paraId="4020D18D" w14:textId="54589850" w:rsidR="003F0D94" w:rsidRPr="000D2B28" w:rsidRDefault="003F0D94" w:rsidP="003F0D94">
      <w:pPr>
        <w:tabs>
          <w:tab w:val="clear" w:pos="1134"/>
        </w:tabs>
        <w:snapToGrid w:val="0"/>
        <w:spacing w:before="240" w:after="240"/>
        <w:ind w:right="-170"/>
        <w:jc w:val="left"/>
        <w:textAlignment w:val="baseline"/>
        <w:rPr>
          <w:rFonts w:eastAsia="SimSun" w:cs="Calibri"/>
          <w:lang w:val="es-ES_tradnl"/>
        </w:rPr>
      </w:pPr>
      <w:r w:rsidRPr="000D2B28">
        <w:rPr>
          <w:lang w:val="es-ES_tradnl"/>
        </w:rPr>
        <w:t xml:space="preserve">Antes de cada temporada de ciclones, la División de Avisos de Ciclones (figura 1.6-2), en el ámbito nacional, y los Centros de Avisos de Ciclones Zonales y los Centros de Avisos de Ciclones </w:t>
      </w:r>
      <w:r w:rsidRPr="000D2B28">
        <w:rPr>
          <w:lang w:val="es-ES_tradnl"/>
        </w:rPr>
        <w:lastRenderedPageBreak/>
        <w:t xml:space="preserve">correspondientes, en el ámbito local, </w:t>
      </w:r>
      <w:r w:rsidR="00D04B4F" w:rsidRPr="000D2B28">
        <w:rPr>
          <w:lang w:val="es-ES_tradnl"/>
        </w:rPr>
        <w:t>celebran</w:t>
      </w:r>
      <w:r w:rsidRPr="000D2B28">
        <w:rPr>
          <w:lang w:val="es-ES_tradnl"/>
        </w:rPr>
        <w:t xml:space="preserve"> una reunión </w:t>
      </w:r>
      <w:r w:rsidR="00D04B4F" w:rsidRPr="000D2B28">
        <w:rPr>
          <w:lang w:val="es-ES_tradnl"/>
        </w:rPr>
        <w:t>de</w:t>
      </w:r>
      <w:r w:rsidRPr="000D2B28">
        <w:rPr>
          <w:lang w:val="es-ES_tradnl"/>
        </w:rPr>
        <w:t xml:space="preserve"> puesta en práctica </w:t>
      </w:r>
      <w:proofErr w:type="spellStart"/>
      <w:r w:rsidRPr="000D2B28">
        <w:rPr>
          <w:lang w:val="es-ES_tradnl"/>
        </w:rPr>
        <w:t>preciclónica</w:t>
      </w:r>
      <w:proofErr w:type="spellEnd"/>
      <w:r w:rsidRPr="000D2B28">
        <w:rPr>
          <w:lang w:val="es-ES_tradnl"/>
        </w:rPr>
        <w:t xml:space="preserve"> en la que participan todos los organismos implicados de forma directa o indirecta en la gestión de los desastres asociados a los ciclones. Asimismo, también se organizan diversas conferencias, reuniones y proyecciones de películas para impartir conocimientos sobre los peligros inminentes asociados a estos fenómenos.</w:t>
      </w:r>
    </w:p>
    <w:p w14:paraId="4613EF08" w14:textId="06C04885" w:rsidR="003F0D94" w:rsidRPr="000D2B28" w:rsidRDefault="00857127" w:rsidP="003F0D94">
      <w:pPr>
        <w:tabs>
          <w:tab w:val="clear" w:pos="1134"/>
        </w:tabs>
        <w:snapToGrid w:val="0"/>
        <w:spacing w:before="240"/>
        <w:jc w:val="center"/>
        <w:textAlignment w:val="baseline"/>
        <w:rPr>
          <w:rFonts w:ascii="Calibri" w:eastAsia="SimSun" w:hAnsi="Calibri" w:cs="Calibri"/>
          <w:sz w:val="24"/>
          <w:szCs w:val="24"/>
          <w:lang w:val="es-ES_tradnl" w:eastAsia="zh-CN"/>
        </w:rPr>
      </w:pPr>
      <w:r w:rsidRPr="00010E2C">
        <w:rPr>
          <w:rFonts w:ascii="Calibri" w:eastAsia="SimSun" w:hAnsi="Calibri" w:cs="Calibri"/>
          <w:noProof/>
          <w:sz w:val="24"/>
          <w:szCs w:val="24"/>
          <w:lang w:val="en-IN" w:eastAsia="zh-CN"/>
        </w:rPr>
        <w:drawing>
          <wp:inline distT="0" distB="0" distL="0" distR="0" wp14:anchorId="19AAB950" wp14:editId="4593DEDF">
            <wp:extent cx="3333750" cy="2500313"/>
            <wp:effectExtent l="19050" t="19050" r="19050" b="14605"/>
            <wp:docPr id="13" name="Picture 2" descr="A group of people sitting at long tables in a room&#10;&#10;Description automatically generated with low confidence">
              <a:extLst xmlns:a="http://schemas.openxmlformats.org/drawingml/2006/main">
                <a:ext uri="{FF2B5EF4-FFF2-40B4-BE49-F238E27FC236}">
                  <a16:creationId xmlns:a16="http://schemas.microsoft.com/office/drawing/2014/main" id="{C96DAFFC-778C-4D88-B6CC-63C40270A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A group of people sitting at long tables in a room&#10;&#10;Description automatically generated with low confidence">
                      <a:extLst>
                        <a:ext uri="{FF2B5EF4-FFF2-40B4-BE49-F238E27FC236}">
                          <a16:creationId xmlns:a16="http://schemas.microsoft.com/office/drawing/2014/main" id="{C96DAFFC-778C-4D88-B6CC-63C40270AFFC}"/>
                        </a:ext>
                      </a:extLst>
                    </pic:cNvPr>
                    <pic:cNvPicPr>
                      <a:picLocks noChangeAspect="1" noChangeArrowheads="1"/>
                    </pic:cNvPicPr>
                  </pic:nvPicPr>
                  <pic:blipFill>
                    <a:blip r:embed="rId80"/>
                    <a:srcRect/>
                    <a:stretch>
                      <a:fillRect/>
                    </a:stretch>
                  </pic:blipFill>
                  <pic:spPr bwMode="auto">
                    <a:xfrm>
                      <a:off x="0" y="0"/>
                      <a:ext cx="3333750" cy="2500313"/>
                    </a:xfrm>
                    <a:prstGeom prst="rect">
                      <a:avLst/>
                    </a:prstGeom>
                    <a:noFill/>
                    <a:ln w="9525">
                      <a:noFill/>
                      <a:miter lim="800000"/>
                      <a:headEnd/>
                      <a:tailEnd/>
                    </a:ln>
                    <a:effectLst>
                      <a:prstShdw prst="shdw17" dist="17961" dir="2700000">
                        <a:srgbClr val="5B9BD5">
                          <a:gamma/>
                          <a:shade val="60000"/>
                          <a:invGamma/>
                        </a:srgbClr>
                      </a:prstShdw>
                    </a:effectLst>
                  </pic:spPr>
                </pic:pic>
              </a:graphicData>
            </a:graphic>
          </wp:inline>
        </w:drawing>
      </w:r>
    </w:p>
    <w:p w14:paraId="05C5D376" w14:textId="7E7123C3" w:rsidR="003F0D94" w:rsidRPr="000D2B28" w:rsidRDefault="003F0D94" w:rsidP="003F0D94">
      <w:pPr>
        <w:tabs>
          <w:tab w:val="clear" w:pos="1134"/>
        </w:tabs>
        <w:snapToGrid w:val="0"/>
        <w:spacing w:before="240"/>
        <w:ind w:left="1004" w:right="170" w:hanging="720"/>
        <w:jc w:val="center"/>
        <w:textAlignment w:val="baseline"/>
        <w:rPr>
          <w:rFonts w:eastAsia="SimSun" w:cs="Calibri"/>
          <w:b/>
          <w:bCs/>
          <w:sz w:val="18"/>
          <w:szCs w:val="18"/>
          <w:lang w:val="es-ES_tradnl"/>
        </w:rPr>
      </w:pPr>
      <w:r w:rsidRPr="000D2B28">
        <w:rPr>
          <w:b/>
          <w:bCs/>
          <w:lang w:val="es-ES_tradnl"/>
        </w:rPr>
        <w:t xml:space="preserve">Figura 1.6-2. Sesión en curso de la reunión </w:t>
      </w:r>
      <w:r w:rsidR="00D04B4F" w:rsidRPr="000D2B28">
        <w:rPr>
          <w:b/>
          <w:bCs/>
          <w:lang w:val="es-ES_tradnl"/>
        </w:rPr>
        <w:t xml:space="preserve">de </w:t>
      </w:r>
      <w:r w:rsidRPr="000D2B28">
        <w:rPr>
          <w:b/>
          <w:bCs/>
          <w:lang w:val="es-ES_tradnl"/>
        </w:rPr>
        <w:t xml:space="preserve">puesta en práctica </w:t>
      </w:r>
      <w:proofErr w:type="spellStart"/>
      <w:r w:rsidRPr="000D2B28">
        <w:rPr>
          <w:b/>
          <w:bCs/>
          <w:lang w:val="es-ES_tradnl"/>
        </w:rPr>
        <w:t>preciclónica</w:t>
      </w:r>
      <w:proofErr w:type="spellEnd"/>
      <w:r w:rsidRPr="000D2B28">
        <w:rPr>
          <w:b/>
          <w:bCs/>
          <w:lang w:val="es-ES_tradnl"/>
        </w:rPr>
        <w:t xml:space="preserve"> con todas las partes interesadas</w:t>
      </w:r>
    </w:p>
    <w:p w14:paraId="114E0945" w14:textId="77777777" w:rsidR="003F0D94" w:rsidRPr="000D2B28" w:rsidRDefault="003F0D94" w:rsidP="003F0D94">
      <w:pPr>
        <w:tabs>
          <w:tab w:val="clear" w:pos="1134"/>
        </w:tabs>
        <w:snapToGrid w:val="0"/>
        <w:spacing w:before="240" w:after="240"/>
        <w:ind w:right="-170"/>
        <w:jc w:val="left"/>
        <w:textAlignment w:val="baseline"/>
        <w:rPr>
          <w:rFonts w:eastAsia="SimSun" w:cs="Calibri"/>
          <w:lang w:val="es-ES_tradnl"/>
        </w:rPr>
      </w:pPr>
      <w:r w:rsidRPr="000D2B28">
        <w:rPr>
          <w:lang w:val="es-ES_tradnl"/>
        </w:rPr>
        <w:t xml:space="preserve">El DMI también participa en los simulacros y en la formación de la población local y la policía que organizan cada año la NDRF y la SDRF. Asimismo, el DMI ha publicado i) el potencial de daños de los ciclones, </w:t>
      </w:r>
      <w:proofErr w:type="spellStart"/>
      <w:r w:rsidRPr="000D2B28">
        <w:rPr>
          <w:lang w:val="es-ES_tradnl"/>
        </w:rPr>
        <w:t>ii</w:t>
      </w:r>
      <w:proofErr w:type="spellEnd"/>
      <w:r w:rsidRPr="000D2B28">
        <w:rPr>
          <w:lang w:val="es-ES_tradnl"/>
        </w:rPr>
        <w:t xml:space="preserve">) preguntas frecuentes, </w:t>
      </w:r>
      <w:proofErr w:type="spellStart"/>
      <w:r w:rsidRPr="000D2B28">
        <w:rPr>
          <w:lang w:val="es-ES_tradnl"/>
        </w:rPr>
        <w:t>iii</w:t>
      </w:r>
      <w:proofErr w:type="spellEnd"/>
      <w:r w:rsidRPr="000D2B28">
        <w:rPr>
          <w:lang w:val="es-ES_tradnl"/>
        </w:rPr>
        <w:t xml:space="preserve">) términos y terminología, </w:t>
      </w:r>
      <w:proofErr w:type="spellStart"/>
      <w:r w:rsidRPr="000D2B28">
        <w:rPr>
          <w:lang w:val="es-ES_tradnl"/>
        </w:rPr>
        <w:t>iv</w:t>
      </w:r>
      <w:proofErr w:type="spellEnd"/>
      <w:r w:rsidRPr="000D2B28">
        <w:rPr>
          <w:lang w:val="es-ES_tradnl"/>
        </w:rPr>
        <w:t>) folletos en idiomas locales, v) videos, vi) SOP y recomendaciones y prohibiciones en materia de ciclones. Además, la NDMA y los organismos estatales de gestión de desastres también han elaborado muchos módulos informativos de audio/video fáciles de entender en los idiomas locales sobre los ciclones.</w:t>
      </w:r>
    </w:p>
    <w:p w14:paraId="79C666C4" w14:textId="77777777" w:rsidR="003F0D94" w:rsidRPr="000D2B28" w:rsidRDefault="003F0D94" w:rsidP="003F0D94">
      <w:pPr>
        <w:tabs>
          <w:tab w:val="clear" w:pos="1134"/>
        </w:tabs>
        <w:snapToGrid w:val="0"/>
        <w:spacing w:before="240" w:after="240"/>
        <w:ind w:right="-170"/>
        <w:jc w:val="left"/>
        <w:textAlignment w:val="baseline"/>
        <w:rPr>
          <w:rFonts w:eastAsia="DengXian" w:cs="Calibri"/>
          <w:lang w:val="es-ES_tradnl"/>
        </w:rPr>
      </w:pPr>
      <w:r w:rsidRPr="000D2B28">
        <w:rPr>
          <w:lang w:val="es-ES_tradnl"/>
        </w:rPr>
        <w:t>1.6.2.4</w:t>
      </w:r>
      <w:r w:rsidRPr="000D2B28">
        <w:rPr>
          <w:lang w:val="es-ES_tradnl"/>
        </w:rPr>
        <w:tab/>
        <w:t>Utilización de todos los tipos de mecanismos de difusión de avisos disponibles hasta el momento en modo redundante</w:t>
      </w:r>
    </w:p>
    <w:p w14:paraId="4B617114" w14:textId="77777777" w:rsidR="003F0D94" w:rsidRPr="000D2B28" w:rsidRDefault="003F0D94" w:rsidP="003F0D94">
      <w:pPr>
        <w:tabs>
          <w:tab w:val="clear" w:pos="1134"/>
        </w:tabs>
        <w:snapToGrid w:val="0"/>
        <w:spacing w:before="240" w:after="240"/>
        <w:ind w:right="-170"/>
        <w:jc w:val="left"/>
        <w:textAlignment w:val="baseline"/>
        <w:rPr>
          <w:rFonts w:eastAsia="SimSun" w:cs="Times New Roman"/>
          <w:lang w:val="es-ES_tradnl"/>
        </w:rPr>
      </w:pPr>
      <w:r w:rsidRPr="000D2B28">
        <w:rPr>
          <w:lang w:val="es-ES_tradnl"/>
        </w:rPr>
        <w:t xml:space="preserve">Los avisos de ciclón se difunden a los usuarios a través de todos los medios posibles, entre ellos teléfono, fax, correo electrónico, SMS, el Sistema Mundial de Telecomunicación (SMT), el Sistema de Información de la OMM (WIS), </w:t>
      </w:r>
      <w:proofErr w:type="spellStart"/>
      <w:r w:rsidRPr="000D2B28">
        <w:rPr>
          <w:lang w:val="es-ES_tradnl"/>
        </w:rPr>
        <w:t>All</w:t>
      </w:r>
      <w:proofErr w:type="spellEnd"/>
      <w:r w:rsidRPr="000D2B28">
        <w:rPr>
          <w:lang w:val="es-ES_tradnl"/>
        </w:rPr>
        <w:t xml:space="preserve"> India Radio, radios de FM y radios comunitarias, televisión y otros medios impresos y electrónicos, conferencias de prensa y comunicados de prensa, Protocolo de Alerta Común (CAP), aplicaciones móviles y redes sociales. La difusión de avisos de ciclones basada en el sistema de información geográfica (GIS) en la web, la producción colectiva (</w:t>
      </w:r>
      <w:r w:rsidRPr="000D2B28">
        <w:rPr>
          <w:i/>
          <w:iCs/>
          <w:lang w:val="es-ES_tradnl"/>
        </w:rPr>
        <w:t>crowdsourcing</w:t>
      </w:r>
      <w:r w:rsidRPr="000D2B28">
        <w:rPr>
          <w:lang w:val="es-ES_tradnl"/>
        </w:rPr>
        <w:t>) y el CAP ya están en marcha.</w:t>
      </w:r>
    </w:p>
    <w:p w14:paraId="743BDA1D" w14:textId="7DB51FCD" w:rsidR="003F0D94" w:rsidRPr="000D2B28" w:rsidRDefault="003F0D94" w:rsidP="003F0D94">
      <w:pPr>
        <w:tabs>
          <w:tab w:val="clear" w:pos="1134"/>
        </w:tabs>
        <w:snapToGrid w:val="0"/>
        <w:spacing w:before="240" w:after="240"/>
        <w:ind w:right="-170"/>
        <w:jc w:val="left"/>
        <w:textAlignment w:val="baseline"/>
        <w:rPr>
          <w:rFonts w:eastAsia="SimSun" w:cs="Times New Roman"/>
          <w:lang w:val="es-ES_tradnl"/>
        </w:rPr>
      </w:pPr>
      <w:r w:rsidRPr="000D2B28">
        <w:rPr>
          <w:lang w:val="es-ES_tradnl"/>
        </w:rPr>
        <w:t>Estos avisos y advertencias también se publican en los sitios web (</w:t>
      </w:r>
      <w:hyperlink r:id="rId81" w:history="1">
        <w:r w:rsidRPr="000D2B28">
          <w:rPr>
            <w:rStyle w:val="Hyperlink"/>
            <w:lang w:val="es-ES_tradnl"/>
          </w:rPr>
          <w:t>www.rsmcnewdelhi.imd.gov.in</w:t>
        </w:r>
      </w:hyperlink>
      <w:r w:rsidRPr="000D2B28">
        <w:rPr>
          <w:lang w:val="es-ES_tradnl"/>
        </w:rPr>
        <w:t xml:space="preserve">, </w:t>
      </w:r>
      <w:hyperlink r:id="rId82" w:history="1">
        <w:r w:rsidRPr="000D2B28">
          <w:rPr>
            <w:rStyle w:val="Hyperlink"/>
            <w:lang w:val="es-ES_tradnl"/>
          </w:rPr>
          <w:t>www.mausam.imd.gov.in</w:t>
        </w:r>
      </w:hyperlink>
      <w:r w:rsidRPr="000D2B28">
        <w:rPr>
          <w:lang w:val="es-ES_tradnl"/>
        </w:rPr>
        <w:t xml:space="preserve">) del DMI. Además, el DMI envía alertas de ciclón a través de SMS a los </w:t>
      </w:r>
      <w:r w:rsidR="00997B07" w:rsidRPr="000D2B28">
        <w:rPr>
          <w:lang w:val="es-ES_tradnl"/>
        </w:rPr>
        <w:t xml:space="preserve">encargados </w:t>
      </w:r>
      <w:r w:rsidRPr="000D2B28">
        <w:rPr>
          <w:lang w:val="es-ES_tradnl"/>
        </w:rPr>
        <w:t xml:space="preserve">de la gestión de desastres, los medios de comunicación, la población general, los pescadores y los agricultores. El mensaje del Sistema Mundial de Socorro y Seguridad Marítimos (SMSSM) también se publica en el sitio web del CMRE de Nueva Delhi (URL: </w:t>
      </w:r>
      <w:hyperlink r:id="rId83" w:history="1">
        <w:r w:rsidRPr="000D2B28">
          <w:rPr>
            <w:rStyle w:val="Hyperlink"/>
            <w:lang w:val="es-ES_tradnl"/>
          </w:rPr>
          <w:t>www.rsmcnewdelhi.imd.gov.in</w:t>
        </w:r>
      </w:hyperlink>
      <w:r w:rsidRPr="000D2B28">
        <w:rPr>
          <w:lang w:val="es-ES_tradnl"/>
        </w:rPr>
        <w:t>) y se transmite a través del SMT. En el portal del WIS, también se difunden avisos de ciclones (</w:t>
      </w:r>
      <w:hyperlink r:id="rId84" w:history="1">
        <w:r w:rsidRPr="000D2B28">
          <w:rPr>
            <w:rStyle w:val="Hyperlink"/>
            <w:lang w:val="es-ES_tradnl"/>
          </w:rPr>
          <w:t>http://www.wis.imd.gov.in</w:t>
        </w:r>
      </w:hyperlink>
      <w:r w:rsidRPr="000D2B28">
        <w:rPr>
          <w:lang w:val="es-ES_tradnl"/>
        </w:rPr>
        <w:t xml:space="preserve">). El DMI emite boletines del sistema NAVTEX para la región costera a lo largo de la costa este y oeste de la India para el funcionamiento de los buques faro y los pescadores. Asimismo, el DMI ha instalado receptores especialmente diseñados en las zonas costeras para la transmisión de avisos en el idioma regional a los funcionarios y a la población en cuestión utilizando la </w:t>
      </w:r>
      <w:r w:rsidRPr="000D2B28">
        <w:rPr>
          <w:lang w:val="es-ES_tradnl"/>
        </w:rPr>
        <w:lastRenderedPageBreak/>
        <w:t>capacidad de transmisión del satélite INSAT. Por otra parte, el DMI trabaja en colaboración con la Organización de Investigación Espacial de la India (ISRO) para difundir</w:t>
      </w:r>
      <w:r w:rsidR="00997B07" w:rsidRPr="000D2B28">
        <w:rPr>
          <w:lang w:val="es-ES_tradnl"/>
        </w:rPr>
        <w:t xml:space="preserve"> </w:t>
      </w:r>
      <w:r w:rsidRPr="000D2B28">
        <w:rPr>
          <w:lang w:val="es-ES_tradnl"/>
        </w:rPr>
        <w:t>SMS a los pescadores en alta mar a través de los sistemas GAMES y NAVIC. Durante los ciclones, la sede central del DMI, las oficinas regionales del DMI y los distintos organismos de gestión de desastres utilizan todos los medios de comunicación posibles para llegar a los usuarios más alejados, de forma individual y colectiva.</w:t>
      </w:r>
    </w:p>
    <w:p w14:paraId="372B802C" w14:textId="67246471" w:rsidR="003F0D94" w:rsidRPr="000D2B28" w:rsidRDefault="003F0D94" w:rsidP="003F0D94">
      <w:pPr>
        <w:tabs>
          <w:tab w:val="clear" w:pos="1134"/>
        </w:tabs>
        <w:snapToGrid w:val="0"/>
        <w:spacing w:before="240" w:after="240"/>
        <w:ind w:right="-170"/>
        <w:jc w:val="left"/>
        <w:textAlignment w:val="baseline"/>
        <w:rPr>
          <w:rFonts w:eastAsia="SimSun" w:cs="Times New Roman"/>
          <w:lang w:val="es-ES_tradnl"/>
        </w:rPr>
      </w:pPr>
      <w:r w:rsidRPr="000D2B28">
        <w:rPr>
          <w:lang w:val="es-ES_tradnl"/>
        </w:rPr>
        <w:t xml:space="preserve">Además de los medios descritos anteriormente, durante el período del ciclón, se difunden videoclips pregrabados por el Director General y los </w:t>
      </w:r>
      <w:r w:rsidR="00997B07" w:rsidRPr="000D2B28">
        <w:rPr>
          <w:lang w:val="es-ES_tradnl"/>
        </w:rPr>
        <w:t>pr</w:t>
      </w:r>
      <w:r w:rsidR="00A237C7" w:rsidRPr="000D2B28">
        <w:rPr>
          <w:lang w:val="es-ES_tradnl"/>
        </w:rPr>
        <w:t>onosticador</w:t>
      </w:r>
      <w:r w:rsidR="00997B07" w:rsidRPr="000D2B28">
        <w:rPr>
          <w:lang w:val="es-ES_tradnl"/>
        </w:rPr>
        <w:t>es del servicio de operaciones</w:t>
      </w:r>
      <w:r w:rsidRPr="000D2B28">
        <w:rPr>
          <w:lang w:val="es-ES_tradnl"/>
        </w:rPr>
        <w:t xml:space="preserve"> a través de todos los medios de comunicación posibles, incluidas las plataformas de redes sociales, para su amplia difusión entre la población. Durante el período del ciclón, los </w:t>
      </w:r>
      <w:r w:rsidR="00A237C7" w:rsidRPr="000D2B28">
        <w:rPr>
          <w:lang w:val="es-ES_tradnl"/>
        </w:rPr>
        <w:t>pronosticadores</w:t>
      </w:r>
      <w:r w:rsidRPr="000D2B28">
        <w:rPr>
          <w:lang w:val="es-ES_tradnl"/>
        </w:rPr>
        <w:t xml:space="preserve"> y expertos del DMI informan constantemente a los medios de comunicación.</w:t>
      </w:r>
    </w:p>
    <w:p w14:paraId="1AE0F8B8" w14:textId="17164E93" w:rsidR="003F0D94" w:rsidRPr="000D2B28" w:rsidRDefault="003F0D94" w:rsidP="003F0D94">
      <w:pPr>
        <w:tabs>
          <w:tab w:val="clear" w:pos="1134"/>
        </w:tabs>
        <w:snapToGrid w:val="0"/>
        <w:spacing w:before="240" w:after="240"/>
        <w:ind w:right="-170"/>
        <w:jc w:val="left"/>
        <w:textAlignment w:val="baseline"/>
        <w:rPr>
          <w:rFonts w:eastAsia="DengXian" w:cs="Calibri"/>
          <w:lang w:val="es-ES_tradnl"/>
        </w:rPr>
      </w:pPr>
      <w:r w:rsidRPr="000D2B28">
        <w:rPr>
          <w:lang w:val="es-ES_tradnl"/>
        </w:rPr>
        <w:t>1.6.2.5</w:t>
      </w:r>
      <w:r w:rsidRPr="000D2B28">
        <w:rPr>
          <w:lang w:val="es-ES_tradnl"/>
        </w:rPr>
        <w:tab/>
        <w:t xml:space="preserve">El enfoque de cuenta atrás que se empleó en el sistema de alerta temprana del </w:t>
      </w:r>
      <w:proofErr w:type="spellStart"/>
      <w:r w:rsidRPr="000D2B28">
        <w:rPr>
          <w:lang w:val="es-ES_tradnl"/>
        </w:rPr>
        <w:t>superciclón</w:t>
      </w:r>
      <w:proofErr w:type="spellEnd"/>
      <w:r w:rsidRPr="000D2B28">
        <w:rPr>
          <w:lang w:val="es-ES_tradnl"/>
        </w:rPr>
        <w:t xml:space="preserve"> </w:t>
      </w:r>
      <w:proofErr w:type="spellStart"/>
      <w:r w:rsidRPr="000D2B28">
        <w:rPr>
          <w:lang w:val="es-ES_tradnl"/>
        </w:rPr>
        <w:t>Amphan</w:t>
      </w:r>
      <w:proofErr w:type="spellEnd"/>
      <w:r w:rsidRPr="000D2B28">
        <w:rPr>
          <w:lang w:val="es-ES_tradnl"/>
        </w:rPr>
        <w:t xml:space="preserve"> de mayo de 2020 a modo de ejemplo </w:t>
      </w:r>
      <w:r w:rsidR="00997B07" w:rsidRPr="000D2B28">
        <w:rPr>
          <w:lang w:val="es-ES_tradnl"/>
        </w:rPr>
        <w:t xml:space="preserve">de </w:t>
      </w:r>
      <w:r w:rsidRPr="000D2B28">
        <w:rPr>
          <w:lang w:val="es-ES_tradnl"/>
        </w:rPr>
        <w:t>mejora</w:t>
      </w:r>
      <w:r w:rsidR="00997B07" w:rsidRPr="000D2B28">
        <w:rPr>
          <w:lang w:val="es-ES_tradnl"/>
        </w:rPr>
        <w:t xml:space="preserve"> de</w:t>
      </w:r>
      <w:r w:rsidRPr="000D2B28">
        <w:rPr>
          <w:lang w:val="es-ES_tradnl"/>
        </w:rPr>
        <w:t xml:space="preserve"> las capacidades de preparación y respuesta</w:t>
      </w:r>
    </w:p>
    <w:p w14:paraId="43B2716D" w14:textId="5BCE1A09" w:rsidR="003F0D94" w:rsidRPr="000D2B28" w:rsidRDefault="003F0D94" w:rsidP="003F0D94">
      <w:pPr>
        <w:tabs>
          <w:tab w:val="clear" w:pos="1134"/>
        </w:tabs>
        <w:snapToGrid w:val="0"/>
        <w:spacing w:before="240" w:after="240"/>
        <w:ind w:right="-170"/>
        <w:jc w:val="left"/>
        <w:textAlignment w:val="baseline"/>
        <w:rPr>
          <w:rFonts w:eastAsia="SimSun" w:cs="Times New Roman"/>
          <w:lang w:val="es-ES_tradnl"/>
        </w:rPr>
      </w:pPr>
      <w:r w:rsidRPr="000D2B28">
        <w:rPr>
          <w:lang w:val="es-ES_tradnl"/>
        </w:rPr>
        <w:t>A continuación</w:t>
      </w:r>
      <w:r w:rsidR="004A043C" w:rsidRPr="000D2B28">
        <w:rPr>
          <w:lang w:val="es-ES_tradnl"/>
        </w:rPr>
        <w:t>,</w:t>
      </w:r>
      <w:r w:rsidRPr="000D2B28">
        <w:rPr>
          <w:lang w:val="es-ES_tradnl"/>
        </w:rPr>
        <w:t xml:space="preserve"> se presenta un ejemplo de éxito en la gestión del </w:t>
      </w:r>
      <w:proofErr w:type="spellStart"/>
      <w:r w:rsidRPr="000D2B28">
        <w:rPr>
          <w:lang w:val="es-ES_tradnl"/>
        </w:rPr>
        <w:t>superciclón</w:t>
      </w:r>
      <w:proofErr w:type="spellEnd"/>
      <w:r w:rsidRPr="000D2B28">
        <w:rPr>
          <w:lang w:val="es-ES_tradnl"/>
        </w:rPr>
        <w:t xml:space="preserve"> </w:t>
      </w:r>
      <w:proofErr w:type="spellStart"/>
      <w:r w:rsidRPr="000D2B28">
        <w:rPr>
          <w:lang w:val="es-ES_tradnl"/>
        </w:rPr>
        <w:t>Amphan</w:t>
      </w:r>
      <w:proofErr w:type="spellEnd"/>
      <w:r w:rsidRPr="000D2B28">
        <w:rPr>
          <w:lang w:val="es-ES_tradnl"/>
        </w:rPr>
        <w:t xml:space="preserve"> en mayo de 2020. Aunque los daños materiales asociados al ciclón lo han situado en la categoría de uno de los ciclones más costosos de los últimos tiempos, el proceso gradual de cuenta atrás que se describe a continuación permitió a los </w:t>
      </w:r>
      <w:r w:rsidR="004A043C" w:rsidRPr="000D2B28">
        <w:rPr>
          <w:lang w:val="es-ES_tradnl"/>
        </w:rPr>
        <w:t xml:space="preserve">encargados </w:t>
      </w:r>
      <w:r w:rsidRPr="000D2B28">
        <w:rPr>
          <w:lang w:val="es-ES_tradnl"/>
        </w:rPr>
        <w:t xml:space="preserve">de la gestión de desastres limitar los daños al mínimo posible, especialmente </w:t>
      </w:r>
      <w:r w:rsidR="004A043C" w:rsidRPr="000D2B28">
        <w:rPr>
          <w:lang w:val="es-ES_tradnl"/>
        </w:rPr>
        <w:t xml:space="preserve">durante </w:t>
      </w:r>
      <w:r w:rsidRPr="000D2B28">
        <w:rPr>
          <w:lang w:val="es-ES_tradnl"/>
        </w:rPr>
        <w:t>el pico de la pandemia de COVID-19.</w:t>
      </w:r>
    </w:p>
    <w:p w14:paraId="2FB6407C" w14:textId="77777777" w:rsidR="003F0D94" w:rsidRPr="000D2B28" w:rsidRDefault="003F0D94" w:rsidP="003F0D94">
      <w:pPr>
        <w:tabs>
          <w:tab w:val="clear" w:pos="1134"/>
        </w:tabs>
        <w:snapToGrid w:val="0"/>
        <w:spacing w:before="240" w:after="240"/>
        <w:ind w:right="-170"/>
        <w:jc w:val="left"/>
        <w:textAlignment w:val="baseline"/>
        <w:rPr>
          <w:rFonts w:eastAsia="SimSun" w:cs="Calibri"/>
          <w:lang w:val="es-ES_tradnl"/>
        </w:rPr>
      </w:pPr>
      <w:r w:rsidRPr="000D2B28">
        <w:rPr>
          <w:lang w:val="es-ES_tradnl"/>
        </w:rPr>
        <w:t xml:space="preserve">Cuenta atrás para el </w:t>
      </w:r>
      <w:proofErr w:type="spellStart"/>
      <w:r w:rsidRPr="000D2B28">
        <w:rPr>
          <w:lang w:val="es-ES_tradnl"/>
        </w:rPr>
        <w:t>superciclón</w:t>
      </w:r>
      <w:proofErr w:type="spellEnd"/>
      <w:r w:rsidRPr="000D2B28">
        <w:rPr>
          <w:lang w:val="es-ES_tradnl"/>
        </w:rPr>
        <w:t xml:space="preserve"> </w:t>
      </w:r>
      <w:proofErr w:type="spellStart"/>
      <w:r w:rsidRPr="000D2B28">
        <w:rPr>
          <w:lang w:val="es-ES_tradnl"/>
        </w:rPr>
        <w:t>Amphan</w:t>
      </w:r>
      <w:proofErr w:type="spellEnd"/>
      <w:r w:rsidRPr="000D2B28">
        <w:rPr>
          <w:lang w:val="es-ES_tradnl"/>
        </w:rPr>
        <w:t xml:space="preserve"> a través de la gestión de desastres:</w:t>
      </w:r>
    </w:p>
    <w:p w14:paraId="7DD49F5F" w14:textId="4209E5E9" w:rsidR="003F0D94" w:rsidRPr="000D2B28" w:rsidRDefault="003F0D94" w:rsidP="003F0D94">
      <w:pPr>
        <w:tabs>
          <w:tab w:val="clear" w:pos="1134"/>
        </w:tabs>
        <w:snapToGrid w:val="0"/>
        <w:spacing w:before="240" w:after="240"/>
        <w:ind w:right="-170"/>
        <w:jc w:val="left"/>
        <w:textAlignment w:val="baseline"/>
        <w:rPr>
          <w:rFonts w:eastAsia="SimSun" w:cs="Calibri"/>
          <w:lang w:val="es-ES_tradnl"/>
        </w:rPr>
      </w:pPr>
      <w:r w:rsidRPr="000D2B28">
        <w:rPr>
          <w:lang w:val="es-ES_tradnl"/>
        </w:rPr>
        <w:t xml:space="preserve">Para el monitoreo del ciclón </w:t>
      </w:r>
      <w:proofErr w:type="spellStart"/>
      <w:r w:rsidRPr="000D2B28">
        <w:rPr>
          <w:lang w:val="es-ES_tradnl"/>
        </w:rPr>
        <w:t>Amphan</w:t>
      </w:r>
      <w:proofErr w:type="spellEnd"/>
      <w:r w:rsidRPr="000D2B28">
        <w:rPr>
          <w:lang w:val="es-ES_tradnl"/>
        </w:rPr>
        <w:t xml:space="preserve">, la preparación comenzó a principios de abril. Al inicio de la temporada de ciclones (abril-junio), la primera semana de abril se llevó a cabo en la sede del DMI y en varias oficinas regionales del DMI una puesta en marcha </w:t>
      </w:r>
      <w:proofErr w:type="spellStart"/>
      <w:r w:rsidRPr="000D2B28">
        <w:rPr>
          <w:lang w:val="es-ES_tradnl"/>
        </w:rPr>
        <w:t>preciclónica</w:t>
      </w:r>
      <w:proofErr w:type="spellEnd"/>
      <w:r w:rsidRPr="000D2B28">
        <w:rPr>
          <w:lang w:val="es-ES_tradnl"/>
        </w:rPr>
        <w:t xml:space="preserve"> para estudiar la preparación para la temporada de ciclones</w:t>
      </w:r>
      <w:r w:rsidR="00CC33FF" w:rsidRPr="000D2B28">
        <w:rPr>
          <w:lang w:val="es-ES_tradnl"/>
        </w:rPr>
        <w:t xml:space="preserve"> subsiguiente</w:t>
      </w:r>
      <w:r w:rsidRPr="000D2B28">
        <w:rPr>
          <w:lang w:val="es-ES_tradnl"/>
        </w:rPr>
        <w:t xml:space="preserve">. El diagnóstico y el pronóstico diarios </w:t>
      </w:r>
      <w:r w:rsidR="00D04B4F" w:rsidRPr="000D2B28">
        <w:rPr>
          <w:lang w:val="es-ES_tradnl"/>
        </w:rPr>
        <w:t>comenzaron</w:t>
      </w:r>
      <w:r w:rsidRPr="000D2B28">
        <w:rPr>
          <w:lang w:val="es-ES_tradnl"/>
        </w:rPr>
        <w:t xml:space="preserve"> desde el 25 de abril de conformidad con el SOP. La primera alerta sobre la posible formación de un ciclón se emitió el 7 de mayo. A continuación</w:t>
      </w:r>
      <w:r w:rsidR="00CC33FF" w:rsidRPr="000D2B28">
        <w:rPr>
          <w:lang w:val="es-ES_tradnl"/>
        </w:rPr>
        <w:t>,</w:t>
      </w:r>
      <w:r w:rsidRPr="000D2B28">
        <w:rPr>
          <w:lang w:val="es-ES_tradnl"/>
        </w:rPr>
        <w:t xml:space="preserve"> se describe todo el proceso de cuenta atrás que implicó el monitoreo del </w:t>
      </w:r>
      <w:proofErr w:type="spellStart"/>
      <w:r w:rsidRPr="000D2B28">
        <w:rPr>
          <w:lang w:val="es-ES_tradnl"/>
        </w:rPr>
        <w:t>superciclón</w:t>
      </w:r>
      <w:proofErr w:type="spellEnd"/>
      <w:r w:rsidRPr="000D2B28">
        <w:rPr>
          <w:lang w:val="es-ES_tradnl"/>
        </w:rPr>
        <w:t xml:space="preserve"> </w:t>
      </w:r>
      <w:proofErr w:type="spellStart"/>
      <w:r w:rsidRPr="000D2B28">
        <w:rPr>
          <w:lang w:val="es-ES_tradnl"/>
        </w:rPr>
        <w:t>Amphan</w:t>
      </w:r>
      <w:proofErr w:type="spellEnd"/>
      <w:r w:rsidRPr="000D2B28">
        <w:rPr>
          <w:lang w:val="es-ES_tradnl"/>
        </w:rPr>
        <w:t xml:space="preserve"> inminente:</w:t>
      </w:r>
    </w:p>
    <w:p w14:paraId="60F306E8" w14:textId="62C16803" w:rsidR="003F0D94" w:rsidRPr="000D2B28" w:rsidRDefault="003F0D94" w:rsidP="003F0D94">
      <w:pPr>
        <w:tabs>
          <w:tab w:val="clear" w:pos="1134"/>
        </w:tabs>
        <w:snapToGrid w:val="0"/>
        <w:spacing w:before="240"/>
        <w:ind w:left="1134" w:hanging="567"/>
        <w:jc w:val="left"/>
        <w:textAlignment w:val="baseline"/>
        <w:rPr>
          <w:rFonts w:eastAsia="SimSun" w:cs="Calibri"/>
          <w:lang w:val="es-ES_tradnl"/>
        </w:rPr>
      </w:pPr>
      <w:r w:rsidRPr="000D2B28">
        <w:rPr>
          <w:lang w:val="es-ES_tradnl"/>
        </w:rPr>
        <w:t>i) Cuenta atrás: etapa 8 (6 de mayo de 2020, 13.30</w:t>
      </w:r>
      <w:r w:rsidR="001B4657" w:rsidRPr="000D2B28">
        <w:rPr>
          <w:lang w:val="es-ES_tradnl"/>
        </w:rPr>
        <w:t> </w:t>
      </w:r>
      <w:r w:rsidRPr="000D2B28">
        <w:rPr>
          <w:lang w:val="es-ES_tradnl"/>
        </w:rPr>
        <w:t>IST)</w:t>
      </w:r>
    </w:p>
    <w:p w14:paraId="665CD4CF" w14:textId="699763EF" w:rsidR="003F0D94" w:rsidRPr="000D2B28" w:rsidRDefault="003F0D94" w:rsidP="003F0D94">
      <w:pPr>
        <w:tabs>
          <w:tab w:val="clear" w:pos="1134"/>
        </w:tabs>
        <w:snapToGrid w:val="0"/>
        <w:spacing w:before="240"/>
        <w:jc w:val="left"/>
        <w:textAlignment w:val="baseline"/>
        <w:rPr>
          <w:rFonts w:eastAsia="SimSun" w:cs="Times New Roman"/>
          <w:lang w:val="es-ES_tradnl"/>
        </w:rPr>
      </w:pPr>
      <w:r w:rsidRPr="000D2B28">
        <w:rPr>
          <w:lang w:val="es-ES_tradnl"/>
        </w:rPr>
        <w:t xml:space="preserve">El proceso de cuenta atrás comenzó el 6 de mayo de 2020 cuando el DMI recibió la primera señal sobre la posible ciclogénesis en el golfo de Bengala con la formación de una circulación ciclónica en altitud en el sur del mar de Andamán que tenía posibilidades de intensificarse. Desde </w:t>
      </w:r>
      <w:r w:rsidR="00CC33FF" w:rsidRPr="000D2B28">
        <w:rPr>
          <w:lang w:val="es-ES_tradnl"/>
        </w:rPr>
        <w:t>ese momento</w:t>
      </w:r>
      <w:r w:rsidRPr="000D2B28">
        <w:rPr>
          <w:lang w:val="es-ES_tradnl"/>
        </w:rPr>
        <w:t>, el Centro Nacional de Predicción Meteorológica del DMI empezó a realizar un monitoreo continuo y a emitir cuatro boletines diarios en relación con la circulación ciclónica que serpenteaba por el sur del mar de Andamán.</w:t>
      </w:r>
    </w:p>
    <w:p w14:paraId="125D03EF" w14:textId="18938B5F" w:rsidR="003F0D94" w:rsidRPr="000D2B28" w:rsidRDefault="003F0D94" w:rsidP="003F0D94">
      <w:pPr>
        <w:tabs>
          <w:tab w:val="clear" w:pos="1134"/>
        </w:tabs>
        <w:snapToGrid w:val="0"/>
        <w:spacing w:before="240"/>
        <w:ind w:left="1134" w:hanging="567"/>
        <w:jc w:val="left"/>
        <w:textAlignment w:val="baseline"/>
        <w:rPr>
          <w:rFonts w:eastAsia="SimSun" w:cs="Calibri"/>
          <w:lang w:val="es-ES_tradnl"/>
        </w:rPr>
      </w:pPr>
      <w:proofErr w:type="spellStart"/>
      <w:r w:rsidRPr="000D2B28">
        <w:rPr>
          <w:lang w:val="es-ES_tradnl"/>
        </w:rPr>
        <w:t>ii</w:t>
      </w:r>
      <w:proofErr w:type="spellEnd"/>
      <w:r w:rsidRPr="000D2B28">
        <w:rPr>
          <w:lang w:val="es-ES_tradnl"/>
        </w:rPr>
        <w:t>) Cuenta atrás: etapa 7 (7 de mayo de 2020, 13.30</w:t>
      </w:r>
      <w:r w:rsidR="001B4657" w:rsidRPr="000D2B28">
        <w:rPr>
          <w:lang w:val="es-ES_tradnl"/>
        </w:rPr>
        <w:t> </w:t>
      </w:r>
      <w:r w:rsidRPr="000D2B28">
        <w:rPr>
          <w:lang w:val="es-ES_tradnl"/>
        </w:rPr>
        <w:t>IST)</w:t>
      </w:r>
    </w:p>
    <w:p w14:paraId="156CAF89" w14:textId="77777777" w:rsidR="003F0D94" w:rsidRPr="000D2B28" w:rsidRDefault="003F0D94" w:rsidP="003F0D94">
      <w:pPr>
        <w:tabs>
          <w:tab w:val="clear" w:pos="1134"/>
        </w:tabs>
        <w:snapToGrid w:val="0"/>
        <w:spacing w:before="240"/>
        <w:jc w:val="left"/>
        <w:textAlignment w:val="baseline"/>
        <w:rPr>
          <w:rFonts w:eastAsia="SimSun" w:cs="Times New Roman"/>
          <w:lang w:val="es-ES_tradnl"/>
        </w:rPr>
      </w:pPr>
      <w:r w:rsidRPr="000D2B28">
        <w:rPr>
          <w:lang w:val="es-ES_tradnl"/>
        </w:rPr>
        <w:t>La perspectiva a largo plazo publicada el 7 de mayo (unos 6 días antes de la formación de la zona de baja presión el 13 de mayo, 9 días antes de la formación de la depresión y 13 días antes de la llegada a tierra el 20 de mayo) indicaba una ciclogénesis en el sur del golfo de Bengala con movimiento hacia el norte del golfo. El DMI siguió monitoreando y emitiendo cuatro boletines diarios durante los días 7 a 12 de mayo en relación con la circulación ciclónica.</w:t>
      </w:r>
    </w:p>
    <w:p w14:paraId="0596C7BB" w14:textId="1AE696FB" w:rsidR="003F0D94" w:rsidRPr="000D2B28" w:rsidRDefault="003F0D94" w:rsidP="003F0D94">
      <w:pPr>
        <w:tabs>
          <w:tab w:val="clear" w:pos="1134"/>
        </w:tabs>
        <w:snapToGrid w:val="0"/>
        <w:spacing w:before="240"/>
        <w:ind w:left="1134" w:hanging="567"/>
        <w:jc w:val="left"/>
        <w:textAlignment w:val="baseline"/>
        <w:rPr>
          <w:rFonts w:eastAsia="SimSun" w:cs="Calibri"/>
          <w:lang w:val="es-ES_tradnl"/>
        </w:rPr>
      </w:pPr>
      <w:proofErr w:type="spellStart"/>
      <w:r w:rsidRPr="000D2B28">
        <w:rPr>
          <w:lang w:val="es-ES_tradnl"/>
        </w:rPr>
        <w:t>iii</w:t>
      </w:r>
      <w:proofErr w:type="spellEnd"/>
      <w:r w:rsidRPr="000D2B28">
        <w:rPr>
          <w:lang w:val="es-ES_tradnl"/>
        </w:rPr>
        <w:t>) Cuenta atrás: etapa</w:t>
      </w:r>
      <w:r w:rsidR="00A347C0" w:rsidRPr="000D2B28">
        <w:rPr>
          <w:lang w:val="es-ES_tradnl"/>
        </w:rPr>
        <w:t> </w:t>
      </w:r>
      <w:r w:rsidRPr="000D2B28">
        <w:rPr>
          <w:lang w:val="es-ES_tradnl"/>
        </w:rPr>
        <w:t>6 (13 de mayo de 2020, 13.30</w:t>
      </w:r>
      <w:r w:rsidR="001B4657" w:rsidRPr="000D2B28">
        <w:rPr>
          <w:lang w:val="es-ES_tradnl"/>
        </w:rPr>
        <w:t> </w:t>
      </w:r>
      <w:r w:rsidRPr="000D2B28">
        <w:rPr>
          <w:lang w:val="es-ES_tradnl"/>
        </w:rPr>
        <w:t>IST)</w:t>
      </w:r>
    </w:p>
    <w:p w14:paraId="047903D0" w14:textId="31D636EB" w:rsidR="003F0D94" w:rsidRPr="000D2B28" w:rsidRDefault="003F0D94" w:rsidP="003F0D94">
      <w:pPr>
        <w:tabs>
          <w:tab w:val="clear" w:pos="1134"/>
        </w:tabs>
        <w:snapToGrid w:val="0"/>
        <w:spacing w:before="240"/>
        <w:jc w:val="left"/>
        <w:textAlignment w:val="baseline"/>
        <w:rPr>
          <w:rFonts w:eastAsia="SimSun" w:cs="Times New Roman"/>
          <w:lang w:val="es-ES_tradnl"/>
        </w:rPr>
      </w:pPr>
      <w:r w:rsidRPr="000D2B28">
        <w:rPr>
          <w:lang w:val="es-ES_tradnl"/>
        </w:rPr>
        <w:t>Comenzó el 13 de mayo, el día de la formación de la zona de baja presión en el sur del mar de Andamán (tres días antes de la formación de la depresión el 16 de mayo y siete días antes de tocar tierra). A las 13.30</w:t>
      </w:r>
      <w:r w:rsidR="00BE2BC6" w:rsidRPr="000D2B28">
        <w:rPr>
          <w:lang w:val="es-ES_tradnl"/>
        </w:rPr>
        <w:t> </w:t>
      </w:r>
      <w:r w:rsidRPr="000D2B28">
        <w:rPr>
          <w:lang w:val="es-ES_tradnl"/>
        </w:rPr>
        <w:t xml:space="preserve">IST se envió un mensaje de información especial a los </w:t>
      </w:r>
      <w:r w:rsidR="00CC33FF" w:rsidRPr="000D2B28">
        <w:rPr>
          <w:lang w:val="es-ES_tradnl"/>
        </w:rPr>
        <w:t xml:space="preserve">encargados </w:t>
      </w:r>
      <w:r w:rsidRPr="000D2B28">
        <w:rPr>
          <w:lang w:val="es-ES_tradnl"/>
        </w:rPr>
        <w:t xml:space="preserve">de </w:t>
      </w:r>
      <w:r w:rsidR="00CC33FF" w:rsidRPr="000D2B28">
        <w:rPr>
          <w:lang w:val="es-ES_tradnl"/>
        </w:rPr>
        <w:t xml:space="preserve">la </w:t>
      </w:r>
      <w:r w:rsidRPr="000D2B28">
        <w:rPr>
          <w:lang w:val="es-ES_tradnl"/>
        </w:rPr>
        <w:t xml:space="preserve">gestión de desastres a nivel central y estatal de los estados de la costa este y de las islas Andamán y Nicobar, en el que se indicó la probable formación de una tormenta ciclónica en el </w:t>
      </w:r>
      <w:r w:rsidRPr="000D2B28">
        <w:rPr>
          <w:lang w:val="es-ES_tradnl"/>
        </w:rPr>
        <w:lastRenderedPageBreak/>
        <w:t>golfo de Bengala. También se emitió un comunicado de prensa para los medios de comunicación y la población a este respecto. El DMI emitió un comunicado de prensa y un boletín especial en el que se indicó la probable formación de una zona de baja presión y su posible intensificación y transformación en ciclón. Además, aconsejó a los pescadores que no se aventuraran en la zona marítima</w:t>
      </w:r>
      <w:r w:rsidR="00FE781B" w:rsidRPr="000D2B28">
        <w:rPr>
          <w:lang w:val="es-ES_tradnl"/>
        </w:rPr>
        <w:t xml:space="preserve"> delimitada</w:t>
      </w:r>
      <w:r w:rsidRPr="000D2B28">
        <w:rPr>
          <w:lang w:val="es-ES_tradnl"/>
        </w:rPr>
        <w:t>, en la que se preveían condiciones meteorológicas adversas. El DMI continuó el monitoreo y predicción de esta zona de baja presión a través de sus cuatro boletines diarios hasta el 16 de mayo.</w:t>
      </w:r>
    </w:p>
    <w:p w14:paraId="319402DA" w14:textId="2BAA241F" w:rsidR="003F0D94" w:rsidRPr="000D2B28" w:rsidRDefault="003F0D94" w:rsidP="003F0D94">
      <w:pPr>
        <w:tabs>
          <w:tab w:val="clear" w:pos="1134"/>
        </w:tabs>
        <w:snapToGrid w:val="0"/>
        <w:spacing w:before="240"/>
        <w:ind w:left="1134" w:hanging="567"/>
        <w:jc w:val="left"/>
        <w:textAlignment w:val="baseline"/>
        <w:rPr>
          <w:rFonts w:eastAsia="SimSun" w:cs="Calibri"/>
          <w:lang w:val="es-ES_tradnl"/>
        </w:rPr>
      </w:pPr>
      <w:proofErr w:type="spellStart"/>
      <w:r w:rsidRPr="000D2B28">
        <w:rPr>
          <w:lang w:val="es-ES_tradnl"/>
        </w:rPr>
        <w:t>iv</w:t>
      </w:r>
      <w:proofErr w:type="spellEnd"/>
      <w:r w:rsidRPr="000D2B28">
        <w:rPr>
          <w:lang w:val="es-ES_tradnl"/>
        </w:rPr>
        <w:t>) Cuenta atrás: etapa</w:t>
      </w:r>
      <w:r w:rsidR="00BE2BC6" w:rsidRPr="000D2B28">
        <w:rPr>
          <w:lang w:val="es-ES_tradnl"/>
        </w:rPr>
        <w:t> </w:t>
      </w:r>
      <w:r w:rsidRPr="000D2B28">
        <w:rPr>
          <w:lang w:val="es-ES_tradnl"/>
        </w:rPr>
        <w:t>5 (16 de mayo de 2020, 8.45</w:t>
      </w:r>
      <w:r w:rsidR="001B4657" w:rsidRPr="000D2B28">
        <w:rPr>
          <w:lang w:val="es-ES_tradnl"/>
        </w:rPr>
        <w:t> </w:t>
      </w:r>
      <w:r w:rsidRPr="000D2B28">
        <w:rPr>
          <w:lang w:val="es-ES_tradnl"/>
        </w:rPr>
        <w:t>IST)</w:t>
      </w:r>
    </w:p>
    <w:p w14:paraId="163E3931" w14:textId="47E1A7FE" w:rsidR="003F0D94" w:rsidRPr="000D2B28" w:rsidRDefault="003F0D94" w:rsidP="003F0D94">
      <w:pPr>
        <w:tabs>
          <w:tab w:val="clear" w:pos="1134"/>
        </w:tabs>
        <w:snapToGrid w:val="0"/>
        <w:spacing w:before="240"/>
        <w:jc w:val="left"/>
        <w:textAlignment w:val="baseline"/>
        <w:rPr>
          <w:rFonts w:eastAsia="SimSun" w:cs="Calibri"/>
          <w:lang w:val="es-ES_tradnl"/>
        </w:rPr>
      </w:pPr>
      <w:r w:rsidRPr="000D2B28">
        <w:rPr>
          <w:lang w:val="es-ES_tradnl"/>
        </w:rPr>
        <w:t xml:space="preserve">Vigilancia </w:t>
      </w:r>
      <w:proofErr w:type="spellStart"/>
      <w:r w:rsidRPr="000D2B28">
        <w:rPr>
          <w:lang w:val="es-ES_tradnl"/>
        </w:rPr>
        <w:t>preciclónica</w:t>
      </w:r>
      <w:proofErr w:type="spellEnd"/>
      <w:r w:rsidRPr="000D2B28">
        <w:rPr>
          <w:lang w:val="es-ES_tradnl"/>
        </w:rPr>
        <w:t xml:space="preserve">. La vigilancia antes del ciclón comenzó con la intensificación </w:t>
      </w:r>
      <w:r w:rsidR="00FE781B" w:rsidRPr="000D2B28">
        <w:rPr>
          <w:lang w:val="es-ES_tradnl"/>
        </w:rPr>
        <w:t xml:space="preserve">y transformación </w:t>
      </w:r>
      <w:r w:rsidRPr="000D2B28">
        <w:rPr>
          <w:lang w:val="es-ES_tradnl"/>
        </w:rPr>
        <w:t>de la zona de baja presión en una depresión sobre el sureste del golfo de Bengala el 16 de mayo por la mañana. El DMI empezó a emitir predicciones cuantitativas numeradas y estructuradas de la trayectoria y la intensidad, así como avisos de condiciones meteorológicas adversas. En el primer boletín de esta serie, publicado a las 8.45</w:t>
      </w:r>
      <w:r w:rsidR="001B4657" w:rsidRPr="000D2B28">
        <w:rPr>
          <w:lang w:val="es-ES_tradnl"/>
        </w:rPr>
        <w:t> </w:t>
      </w:r>
      <w:r w:rsidRPr="000D2B28">
        <w:rPr>
          <w:lang w:val="es-ES_tradnl"/>
        </w:rPr>
        <w:t xml:space="preserve">IST del 16 de mayo (104 horas antes de la llegada a tierra), se emitió una vigilancia </w:t>
      </w:r>
      <w:proofErr w:type="spellStart"/>
      <w:r w:rsidRPr="000D2B28">
        <w:rPr>
          <w:lang w:val="es-ES_tradnl"/>
        </w:rPr>
        <w:t>preciclónica</w:t>
      </w:r>
      <w:proofErr w:type="spellEnd"/>
      <w:r w:rsidRPr="000D2B28">
        <w:rPr>
          <w:lang w:val="es-ES_tradnl"/>
        </w:rPr>
        <w:t xml:space="preserve"> para las costas de Bengala Occidental y el norte de </w:t>
      </w:r>
      <w:proofErr w:type="spellStart"/>
      <w:r w:rsidRPr="000D2B28">
        <w:rPr>
          <w:lang w:val="es-ES_tradnl"/>
        </w:rPr>
        <w:t>Odisha</w:t>
      </w:r>
      <w:proofErr w:type="spellEnd"/>
      <w:r w:rsidRPr="000D2B28">
        <w:rPr>
          <w:lang w:val="es-ES_tradnl"/>
        </w:rPr>
        <w:t xml:space="preserve">. En el boletín, se indicó que el sistema se intensificaría hasta convertirse en una tormenta ciclónica y cruzaría la costa de Bengala Occidental con vientos máximos sostenidos de 155 a 165 km/h con ráfagas de 180 km/h. También se indicó que el sistema causaría lluvias torrenciales a muy torrenciales en algunos lugares y lluvias extremadamente torrenciales en lugares aislados de la llanura gangética en Bengala Occidental el 20 de mayo. En la costa de </w:t>
      </w:r>
      <w:proofErr w:type="spellStart"/>
      <w:r w:rsidRPr="000D2B28">
        <w:rPr>
          <w:lang w:val="es-ES_tradnl"/>
        </w:rPr>
        <w:t>Odisha</w:t>
      </w:r>
      <w:proofErr w:type="spellEnd"/>
      <w:r w:rsidRPr="000D2B28">
        <w:rPr>
          <w:lang w:val="es-ES_tradnl"/>
        </w:rPr>
        <w:t xml:space="preserve">, se pronosticaron lluvias </w:t>
      </w:r>
      <w:r w:rsidR="00FE781B" w:rsidRPr="000D2B28">
        <w:rPr>
          <w:lang w:val="es-ES_tradnl"/>
        </w:rPr>
        <w:t xml:space="preserve">torrenciales </w:t>
      </w:r>
      <w:r w:rsidRPr="000D2B28">
        <w:rPr>
          <w:lang w:val="es-ES_tradnl"/>
        </w:rPr>
        <w:t xml:space="preserve">en lugares aislados a partir del 18 de mayo por la noche, lluvias torrenciales a muy torrenciales en algunos lugares el 19 de mayo y lluvias </w:t>
      </w:r>
      <w:r w:rsidR="00FE781B" w:rsidRPr="000D2B28">
        <w:rPr>
          <w:lang w:val="es-ES_tradnl"/>
        </w:rPr>
        <w:t xml:space="preserve">torrenciales </w:t>
      </w:r>
      <w:r w:rsidRPr="000D2B28">
        <w:rPr>
          <w:lang w:val="es-ES_tradnl"/>
        </w:rPr>
        <w:t xml:space="preserve">aisladas en el noreste de </w:t>
      </w:r>
      <w:proofErr w:type="spellStart"/>
      <w:r w:rsidRPr="000D2B28">
        <w:rPr>
          <w:lang w:val="es-ES_tradnl"/>
        </w:rPr>
        <w:t>Odisha</w:t>
      </w:r>
      <w:proofErr w:type="spellEnd"/>
      <w:r w:rsidRPr="000D2B28">
        <w:rPr>
          <w:lang w:val="es-ES_tradnl"/>
        </w:rPr>
        <w:t xml:space="preserve"> el 20 de mayo de 2020.</w:t>
      </w:r>
    </w:p>
    <w:p w14:paraId="6C24D807" w14:textId="3C60ABE5" w:rsidR="003F0D94" w:rsidRPr="000D2B28" w:rsidRDefault="003F0D94" w:rsidP="003F0D94">
      <w:pPr>
        <w:tabs>
          <w:tab w:val="clear" w:pos="1134"/>
        </w:tabs>
        <w:snapToGrid w:val="0"/>
        <w:spacing w:before="240" w:after="240"/>
        <w:ind w:right="-170"/>
        <w:jc w:val="left"/>
        <w:textAlignment w:val="baseline"/>
        <w:rPr>
          <w:rFonts w:eastAsia="SimSun" w:cs="Times New Roman"/>
          <w:lang w:val="es-ES_tradnl"/>
        </w:rPr>
      </w:pPr>
      <w:r w:rsidRPr="000D2B28">
        <w:rPr>
          <w:lang w:val="es-ES_tradnl"/>
        </w:rPr>
        <w:t xml:space="preserve">La primera reunión del Comité Nacional de Gestión de Crisis (NCMC) se celebró bajo la presidencia del secretario del Gabinete el 16 de mayo por la mañana para </w:t>
      </w:r>
      <w:r w:rsidR="00BC063A" w:rsidRPr="000D2B28">
        <w:rPr>
          <w:lang w:val="es-ES_tradnl"/>
        </w:rPr>
        <w:t xml:space="preserve">analizar </w:t>
      </w:r>
      <w:r w:rsidRPr="000D2B28">
        <w:rPr>
          <w:lang w:val="es-ES_tradnl"/>
        </w:rPr>
        <w:t xml:space="preserve">las medidas </w:t>
      </w:r>
      <w:r w:rsidR="00BC063A" w:rsidRPr="000D2B28">
        <w:rPr>
          <w:lang w:val="es-ES_tradnl"/>
        </w:rPr>
        <w:t xml:space="preserve">de preparación </w:t>
      </w:r>
      <w:r w:rsidRPr="000D2B28">
        <w:rPr>
          <w:lang w:val="es-ES_tradnl"/>
        </w:rPr>
        <w:t xml:space="preserve">y se celebraron reuniones similares a nivel estatal en </w:t>
      </w:r>
      <w:proofErr w:type="spellStart"/>
      <w:r w:rsidRPr="000D2B28">
        <w:rPr>
          <w:lang w:val="es-ES_tradnl"/>
        </w:rPr>
        <w:t>Odisha</w:t>
      </w:r>
      <w:proofErr w:type="spellEnd"/>
      <w:r w:rsidRPr="000D2B28">
        <w:rPr>
          <w:lang w:val="es-ES_tradnl"/>
        </w:rPr>
        <w:t xml:space="preserve"> y Bengala Occidental. En esta reunión participaron todos los asociados y organismos de gestión de desastres a escala nacional, así como los </w:t>
      </w:r>
      <w:r w:rsidR="00BC063A" w:rsidRPr="000D2B28">
        <w:rPr>
          <w:lang w:val="es-ES_tradnl"/>
        </w:rPr>
        <w:t>primer</w:t>
      </w:r>
      <w:r w:rsidR="001A683F" w:rsidRPr="000D2B28">
        <w:rPr>
          <w:lang w:val="es-ES_tradnl"/>
        </w:rPr>
        <w:t>os</w:t>
      </w:r>
      <w:r w:rsidR="00BC063A" w:rsidRPr="000D2B28">
        <w:rPr>
          <w:lang w:val="es-ES_tradnl"/>
        </w:rPr>
        <w:t xml:space="preserve"> ministros</w:t>
      </w:r>
      <w:r w:rsidRPr="000D2B28">
        <w:rPr>
          <w:lang w:val="es-ES_tradnl"/>
        </w:rPr>
        <w:t xml:space="preserve"> de </w:t>
      </w:r>
      <w:proofErr w:type="spellStart"/>
      <w:r w:rsidRPr="000D2B28">
        <w:rPr>
          <w:lang w:val="es-ES_tradnl"/>
        </w:rPr>
        <w:t>Odisha</w:t>
      </w:r>
      <w:proofErr w:type="spellEnd"/>
      <w:r w:rsidRPr="000D2B28">
        <w:rPr>
          <w:lang w:val="es-ES_tradnl"/>
        </w:rPr>
        <w:t xml:space="preserve"> y Bengala Occidental. El Director General de Meteorología del DMI dio una presentación sobre la situación y las predicciones de los ciclones, las condiciones meteorológicas adversas previstas, las zonas que se verían afectadas, los daños previstos y las medidas recomendadas.</w:t>
      </w:r>
      <w:r w:rsidR="00A46A26" w:rsidRPr="000D2B28">
        <w:rPr>
          <w:lang w:val="es-ES_tradnl"/>
        </w:rPr>
        <w:t xml:space="preserve"> </w:t>
      </w:r>
      <w:r w:rsidR="00BC063A" w:rsidRPr="000D2B28">
        <w:rPr>
          <w:lang w:val="es-ES_tradnl"/>
        </w:rPr>
        <w:t>L</w:t>
      </w:r>
      <w:r w:rsidRPr="000D2B28">
        <w:rPr>
          <w:lang w:val="es-ES_tradnl"/>
        </w:rPr>
        <w:t xml:space="preserve">as medidas se planificaron </w:t>
      </w:r>
      <w:r w:rsidR="00BC063A" w:rsidRPr="000D2B28">
        <w:rPr>
          <w:lang w:val="es-ES_tradnl"/>
        </w:rPr>
        <w:t xml:space="preserve">en consecuencia </w:t>
      </w:r>
      <w:r w:rsidRPr="000D2B28">
        <w:rPr>
          <w:lang w:val="es-ES_tradnl"/>
        </w:rPr>
        <w:t>siguiendo las instrucciones del NCMC.</w:t>
      </w:r>
    </w:p>
    <w:p w14:paraId="5C806C78" w14:textId="4ADD7035" w:rsidR="003F0D94" w:rsidRPr="000D2B28" w:rsidRDefault="003F0D94" w:rsidP="003F0D94">
      <w:pPr>
        <w:tabs>
          <w:tab w:val="clear" w:pos="1134"/>
        </w:tabs>
        <w:snapToGrid w:val="0"/>
        <w:spacing w:before="240"/>
        <w:ind w:left="1134" w:hanging="567"/>
        <w:jc w:val="left"/>
        <w:textAlignment w:val="baseline"/>
        <w:rPr>
          <w:rFonts w:ascii="Calibri" w:eastAsia="SimSun" w:hAnsi="Calibri" w:cs="Calibri"/>
          <w:sz w:val="24"/>
          <w:szCs w:val="24"/>
          <w:lang w:val="es-ES_tradnl"/>
        </w:rPr>
      </w:pPr>
      <w:r w:rsidRPr="000D2B28">
        <w:rPr>
          <w:lang w:val="es-ES_tradnl"/>
        </w:rPr>
        <w:t>v) Cuenta atrás: etapa</w:t>
      </w:r>
      <w:r w:rsidR="00BE2BC6" w:rsidRPr="000D2B28">
        <w:rPr>
          <w:lang w:val="es-ES_tradnl"/>
        </w:rPr>
        <w:t> </w:t>
      </w:r>
      <w:r w:rsidRPr="000D2B28">
        <w:rPr>
          <w:lang w:val="es-ES_tradnl"/>
        </w:rPr>
        <w:t>4 (16 de mayo de 2020, 20.30</w:t>
      </w:r>
      <w:r w:rsidR="001B4657" w:rsidRPr="000D2B28">
        <w:rPr>
          <w:lang w:val="es-ES_tradnl"/>
        </w:rPr>
        <w:t> </w:t>
      </w:r>
      <w:r w:rsidRPr="000D2B28">
        <w:rPr>
          <w:lang w:val="es-ES_tradnl"/>
        </w:rPr>
        <w:t>IST)</w:t>
      </w:r>
    </w:p>
    <w:p w14:paraId="45CE0F09" w14:textId="1B320BC2" w:rsidR="003F0D94" w:rsidRPr="000D2B28" w:rsidRDefault="003F0D94" w:rsidP="003F0D94">
      <w:pPr>
        <w:tabs>
          <w:tab w:val="clear" w:pos="1134"/>
        </w:tabs>
        <w:snapToGrid w:val="0"/>
        <w:spacing w:before="240" w:after="240"/>
        <w:ind w:right="-170"/>
        <w:jc w:val="left"/>
        <w:textAlignment w:val="baseline"/>
        <w:rPr>
          <w:rFonts w:eastAsia="SimSun" w:cs="Times New Roman"/>
          <w:lang w:val="es-ES_tradnl"/>
        </w:rPr>
      </w:pPr>
      <w:r w:rsidRPr="000D2B28">
        <w:rPr>
          <w:lang w:val="es-ES_tradnl"/>
        </w:rPr>
        <w:t xml:space="preserve">Alerta de ciclón. La alerta de ciclón comenzó con la intensificación de la depresión y su conversión a la tormenta ciclónica </w:t>
      </w:r>
      <w:proofErr w:type="spellStart"/>
      <w:r w:rsidRPr="000D2B28">
        <w:rPr>
          <w:lang w:val="es-ES_tradnl"/>
        </w:rPr>
        <w:t>Amphan</w:t>
      </w:r>
      <w:proofErr w:type="spellEnd"/>
      <w:r w:rsidRPr="000D2B28">
        <w:rPr>
          <w:lang w:val="es-ES_tradnl"/>
        </w:rPr>
        <w:t xml:space="preserve"> en la tarde del 16 de mayo. Los avisos se intensificaron aún más y se emitió una vigilancia de ciclón para las costas de Bengala Occidental y el norte de </w:t>
      </w:r>
      <w:proofErr w:type="spellStart"/>
      <w:r w:rsidRPr="000D2B28">
        <w:rPr>
          <w:lang w:val="es-ES_tradnl"/>
        </w:rPr>
        <w:t>Odisha</w:t>
      </w:r>
      <w:proofErr w:type="spellEnd"/>
      <w:r w:rsidRPr="000D2B28">
        <w:rPr>
          <w:lang w:val="es-ES_tradnl"/>
        </w:rPr>
        <w:t xml:space="preserve"> a las 20.30</w:t>
      </w:r>
      <w:r w:rsidR="00BE2BC6" w:rsidRPr="000D2B28">
        <w:rPr>
          <w:lang w:val="es-ES_tradnl"/>
        </w:rPr>
        <w:t> </w:t>
      </w:r>
      <w:r w:rsidRPr="000D2B28">
        <w:rPr>
          <w:lang w:val="es-ES_tradnl"/>
        </w:rPr>
        <w:t xml:space="preserve">IST del 16 de mayo (92 horas antes de la llegada a tierra). A partir del 16 de mayo por la noche, se publicaron boletines estructurados cada tres horas con actualizaciones periódicas en todos los sitios y plataformas sociales. La vigilancia de ciclón se actualizó a alerta de ciclón (mensaje amarillo) </w:t>
      </w:r>
      <w:r w:rsidR="00BC063A" w:rsidRPr="000D2B28">
        <w:rPr>
          <w:lang w:val="es-ES_tradnl"/>
        </w:rPr>
        <w:t xml:space="preserve">y se emitió la alerta </w:t>
      </w:r>
      <w:r w:rsidRPr="000D2B28">
        <w:rPr>
          <w:lang w:val="es-ES_tradnl"/>
        </w:rPr>
        <w:t xml:space="preserve">para las costas de Bengala Occidental y el norte de </w:t>
      </w:r>
      <w:proofErr w:type="spellStart"/>
      <w:r w:rsidRPr="000D2B28">
        <w:rPr>
          <w:lang w:val="es-ES_tradnl"/>
        </w:rPr>
        <w:t>Odisha</w:t>
      </w:r>
      <w:proofErr w:type="spellEnd"/>
      <w:r w:rsidRPr="000D2B28">
        <w:rPr>
          <w:lang w:val="es-ES_tradnl"/>
        </w:rPr>
        <w:t xml:space="preserve"> a las 8.40</w:t>
      </w:r>
      <w:r w:rsidR="003A5D24" w:rsidRPr="000D2B28">
        <w:rPr>
          <w:lang w:val="es-ES_tradnl"/>
        </w:rPr>
        <w:t> </w:t>
      </w:r>
      <w:r w:rsidRPr="000D2B28">
        <w:rPr>
          <w:lang w:val="es-ES_tradnl"/>
        </w:rPr>
        <w:t>IST del 17 de mayo (80</w:t>
      </w:r>
      <w:r w:rsidR="008040AB" w:rsidRPr="000D2B28">
        <w:rPr>
          <w:lang w:val="es-ES_tradnl"/>
        </w:rPr>
        <w:t> </w:t>
      </w:r>
      <w:r w:rsidRPr="000D2B28">
        <w:rPr>
          <w:lang w:val="es-ES_tradnl"/>
        </w:rPr>
        <w:t>horas antes de la llegada a tierra). Se indicó que la velocidad del viento con turbonadas de 40 a 50 km</w:t>
      </w:r>
      <w:r w:rsidR="00BC063A" w:rsidRPr="000D2B28">
        <w:rPr>
          <w:lang w:val="es-ES_tradnl"/>
        </w:rPr>
        <w:t>/</w:t>
      </w:r>
      <w:r w:rsidRPr="000D2B28">
        <w:rPr>
          <w:lang w:val="es-ES_tradnl"/>
        </w:rPr>
        <w:t xml:space="preserve">h comenzaría a lo largo y frente a la costa de </w:t>
      </w:r>
      <w:proofErr w:type="spellStart"/>
      <w:r w:rsidRPr="000D2B28">
        <w:rPr>
          <w:lang w:val="es-ES_tradnl"/>
        </w:rPr>
        <w:t>Odisha</w:t>
      </w:r>
      <w:proofErr w:type="spellEnd"/>
      <w:r w:rsidRPr="000D2B28">
        <w:rPr>
          <w:lang w:val="es-ES_tradnl"/>
        </w:rPr>
        <w:t xml:space="preserve"> a partir del 19 de mayo por la mañana y a lo largo y frente a la costa de Bengala Occidental a partir del 19 de mayo por la tarde. Se pronosticó que aumentaría gradualmente a vientos máximos de 100 a 110 km</w:t>
      </w:r>
      <w:r w:rsidR="00BC063A" w:rsidRPr="000D2B28">
        <w:rPr>
          <w:lang w:val="es-ES_tradnl"/>
        </w:rPr>
        <w:t>/</w:t>
      </w:r>
      <w:r w:rsidRPr="000D2B28">
        <w:rPr>
          <w:lang w:val="es-ES_tradnl"/>
        </w:rPr>
        <w:t>h con ráfagas de 120 km</w:t>
      </w:r>
      <w:r w:rsidR="00BC063A" w:rsidRPr="000D2B28">
        <w:rPr>
          <w:lang w:val="es-ES_tradnl"/>
        </w:rPr>
        <w:t>/</w:t>
      </w:r>
      <w:r w:rsidRPr="000D2B28">
        <w:rPr>
          <w:lang w:val="es-ES_tradnl"/>
        </w:rPr>
        <w:t xml:space="preserve">h a lo largo y frente a los distritos costeros del norte de </w:t>
      </w:r>
      <w:proofErr w:type="spellStart"/>
      <w:r w:rsidRPr="000D2B28">
        <w:rPr>
          <w:lang w:val="es-ES_tradnl"/>
        </w:rPr>
        <w:t>Odisha</w:t>
      </w:r>
      <w:proofErr w:type="spellEnd"/>
      <w:r w:rsidRPr="000D2B28">
        <w:rPr>
          <w:lang w:val="es-ES_tradnl"/>
        </w:rPr>
        <w:t xml:space="preserve"> durante el 20 de mayo a primera hora de la mañana hasta la tarde y de 155 a 165</w:t>
      </w:r>
      <w:r w:rsidR="00D91093" w:rsidRPr="000D2B28">
        <w:rPr>
          <w:lang w:val="es-ES_tradnl"/>
        </w:rPr>
        <w:t> </w:t>
      </w:r>
      <w:r w:rsidRPr="000D2B28">
        <w:rPr>
          <w:lang w:val="es-ES_tradnl"/>
        </w:rPr>
        <w:t>km</w:t>
      </w:r>
      <w:r w:rsidR="00BC063A" w:rsidRPr="000D2B28">
        <w:rPr>
          <w:lang w:val="es-ES_tradnl"/>
        </w:rPr>
        <w:t>/</w:t>
      </w:r>
      <w:r w:rsidRPr="000D2B28">
        <w:rPr>
          <w:lang w:val="es-ES_tradnl"/>
        </w:rPr>
        <w:t>h con ráfagas de 185 km</w:t>
      </w:r>
      <w:r w:rsidR="00BC063A" w:rsidRPr="000D2B28">
        <w:rPr>
          <w:lang w:val="es-ES_tradnl"/>
        </w:rPr>
        <w:t>/</w:t>
      </w:r>
      <w:r w:rsidRPr="000D2B28">
        <w:rPr>
          <w:lang w:val="es-ES_tradnl"/>
        </w:rPr>
        <w:t>h a lo largo y frente a la costa de Bengala Occidental durante el 20 de mayo por la tarde hasta la noche (durante el momento de la llegada a tierra). En el boletín publicado a las 20.30</w:t>
      </w:r>
      <w:r w:rsidR="00D91093" w:rsidRPr="000D2B28">
        <w:rPr>
          <w:lang w:val="es-ES_tradnl"/>
        </w:rPr>
        <w:t> </w:t>
      </w:r>
      <w:r w:rsidRPr="000D2B28">
        <w:rPr>
          <w:lang w:val="es-ES_tradnl"/>
        </w:rPr>
        <w:t>IST del 17 de mayo, cuando el sistema se clasificaba como una tormenta ciclónica muy severa en el sur de golfo de Bengala, se preveían importantes daños y se recomend</w:t>
      </w:r>
      <w:r w:rsidR="00AE499B" w:rsidRPr="000D2B28">
        <w:rPr>
          <w:lang w:val="es-ES_tradnl"/>
        </w:rPr>
        <w:t>ó la adopción de</w:t>
      </w:r>
      <w:r w:rsidRPr="000D2B28">
        <w:rPr>
          <w:lang w:val="es-ES_tradnl"/>
        </w:rPr>
        <w:t xml:space="preserve"> medidas correspondientes a la fase de tormenta ciclónica extremadamente severa para los distritos costeros del norte de </w:t>
      </w:r>
      <w:proofErr w:type="spellStart"/>
      <w:r w:rsidRPr="000D2B28">
        <w:rPr>
          <w:lang w:val="es-ES_tradnl"/>
        </w:rPr>
        <w:lastRenderedPageBreak/>
        <w:t>Odisha</w:t>
      </w:r>
      <w:proofErr w:type="spellEnd"/>
      <w:r w:rsidRPr="000D2B28">
        <w:rPr>
          <w:lang w:val="es-ES_tradnl"/>
        </w:rPr>
        <w:t xml:space="preserve"> y Bengala Occidental. Se indicó con precisión que el sistema causaría importantes daños en todo tipo de casas </w:t>
      </w:r>
      <w:proofErr w:type="spellStart"/>
      <w:r w:rsidRPr="000D2B28">
        <w:rPr>
          <w:lang w:val="es-ES_tradnl"/>
        </w:rPr>
        <w:t>kutcha</w:t>
      </w:r>
      <w:proofErr w:type="spellEnd"/>
      <w:r w:rsidRPr="000D2B28">
        <w:rPr>
          <w:lang w:val="es-ES_tradnl"/>
        </w:rPr>
        <w:t xml:space="preserve"> y algunos daños en viejas estructuras de hormigón mal construidas. Los objetos arrastrados por el viento constituían posibles amenazas. Se pronosticó que se arrancarían numerosos postes de comunicación y de electricidad. Se previó que el sistema provocaría la interrupción de las conexiones ferroviarias y por carretera en varios lugares, </w:t>
      </w:r>
      <w:r w:rsidR="00AE18D0" w:rsidRPr="000D2B28">
        <w:rPr>
          <w:lang w:val="es-ES_tradnl"/>
        </w:rPr>
        <w:t xml:space="preserve">causaría </w:t>
      </w:r>
      <w:r w:rsidRPr="000D2B28">
        <w:rPr>
          <w:lang w:val="es-ES_tradnl"/>
        </w:rPr>
        <w:t xml:space="preserve">importantes daños en los cultivos en pie, plantaciones y huertos, la voladura de palmeras y cocoteros y </w:t>
      </w:r>
      <w:r w:rsidR="00AE18D0" w:rsidRPr="000D2B28">
        <w:rPr>
          <w:lang w:val="es-ES_tradnl"/>
        </w:rPr>
        <w:t>arrancaría de raíz</w:t>
      </w:r>
      <w:r w:rsidRPr="000D2B28">
        <w:rPr>
          <w:lang w:val="es-ES_tradnl"/>
        </w:rPr>
        <w:t xml:space="preserve"> grandes árboles frondosos. Según las predicciones, las grandes embarcaciones y barcos se </w:t>
      </w:r>
      <w:r w:rsidR="00AE499B" w:rsidRPr="000D2B28">
        <w:rPr>
          <w:lang w:val="es-ES_tradnl"/>
        </w:rPr>
        <w:t xml:space="preserve">soltarían </w:t>
      </w:r>
      <w:r w:rsidRPr="000D2B28">
        <w:rPr>
          <w:lang w:val="es-ES_tradnl"/>
        </w:rPr>
        <w:t>de sus amarr</w:t>
      </w:r>
      <w:r w:rsidR="00AE499B" w:rsidRPr="000D2B28">
        <w:rPr>
          <w:lang w:val="es-ES_tradnl"/>
        </w:rPr>
        <w:t>e</w:t>
      </w:r>
      <w:r w:rsidR="00AE18D0" w:rsidRPr="000D2B28">
        <w:rPr>
          <w:lang w:val="es-ES_tradnl"/>
        </w:rPr>
        <w:t>s</w:t>
      </w:r>
      <w:r w:rsidRPr="000D2B28">
        <w:rPr>
          <w:lang w:val="es-ES_tradnl"/>
        </w:rPr>
        <w:t>. En esta fase, se recomendó la suspensión total de las operaciones de pesca durante los días 18 a 20 de mayo de 2020 y el desvío o la suspensión del tráfico ferroviario y por carretera. Se recomendó a los habitantes de las zonas afectadas que permanecieran en sus casas. Se aconsejó a las autoridades de gestión de desastres que efectuaran la evacuación de las zonas bajas. Se aconsejó a la población que evitara desplazarse en lanchas motoras y embarcaciones pequeñas.</w:t>
      </w:r>
    </w:p>
    <w:p w14:paraId="0D23A523" w14:textId="2E9C7F86" w:rsidR="003F0D94" w:rsidRPr="000D2B28" w:rsidRDefault="003F0D94" w:rsidP="003F0D94">
      <w:pPr>
        <w:tabs>
          <w:tab w:val="clear" w:pos="1134"/>
        </w:tabs>
        <w:snapToGrid w:val="0"/>
        <w:spacing w:before="240"/>
        <w:ind w:left="1134" w:hanging="567"/>
        <w:jc w:val="left"/>
        <w:textAlignment w:val="baseline"/>
        <w:rPr>
          <w:rFonts w:eastAsia="SimSun" w:cs="Calibri"/>
          <w:lang w:val="es-ES_tradnl"/>
        </w:rPr>
      </w:pPr>
      <w:r w:rsidRPr="000D2B28">
        <w:rPr>
          <w:lang w:val="es-ES_tradnl"/>
        </w:rPr>
        <w:t>vi) Cuenta atrás: etapa</w:t>
      </w:r>
      <w:r w:rsidR="00BE2BC6" w:rsidRPr="000D2B28">
        <w:rPr>
          <w:lang w:val="es-ES_tradnl"/>
        </w:rPr>
        <w:t> </w:t>
      </w:r>
      <w:r w:rsidRPr="000D2B28">
        <w:rPr>
          <w:lang w:val="es-ES_tradnl"/>
        </w:rPr>
        <w:t>3 (18 de mayo de 2020, 8.45</w:t>
      </w:r>
      <w:r w:rsidR="001B4BD4" w:rsidRPr="000D2B28">
        <w:rPr>
          <w:lang w:val="es-ES_tradnl"/>
        </w:rPr>
        <w:t> </w:t>
      </w:r>
      <w:r w:rsidRPr="000D2B28">
        <w:rPr>
          <w:lang w:val="es-ES_tradnl"/>
        </w:rPr>
        <w:t>IST)</w:t>
      </w:r>
    </w:p>
    <w:p w14:paraId="2B82F387" w14:textId="448928E1" w:rsidR="003F0D94" w:rsidRPr="000D2B28" w:rsidRDefault="003F0D94" w:rsidP="003F0D94">
      <w:pPr>
        <w:tabs>
          <w:tab w:val="clear" w:pos="1134"/>
        </w:tabs>
        <w:snapToGrid w:val="0"/>
        <w:spacing w:before="240" w:after="240"/>
        <w:ind w:right="-170"/>
        <w:jc w:val="left"/>
        <w:textAlignment w:val="baseline"/>
        <w:rPr>
          <w:rFonts w:eastAsia="SimSun" w:cs="Times New Roman"/>
          <w:lang w:val="es-ES_tradnl"/>
        </w:rPr>
      </w:pPr>
      <w:r w:rsidRPr="000D2B28">
        <w:rPr>
          <w:lang w:val="es-ES_tradnl"/>
        </w:rPr>
        <w:t xml:space="preserve">Aviso de ciclón. La alerta de ciclón pasó a ser un aviso de ciclón. Comenzó con la intensificación de </w:t>
      </w:r>
      <w:proofErr w:type="spellStart"/>
      <w:r w:rsidRPr="000D2B28">
        <w:rPr>
          <w:lang w:val="es-ES_tradnl"/>
        </w:rPr>
        <w:t>Amphan</w:t>
      </w:r>
      <w:proofErr w:type="spellEnd"/>
      <w:r w:rsidRPr="000D2B28">
        <w:rPr>
          <w:lang w:val="es-ES_tradnl"/>
        </w:rPr>
        <w:t xml:space="preserve"> en una tormenta ciclónica extremadamente severa el 18 de mayo por la mañana temprano. El aviso de ciclón (mensaje anaranjado) para las costas de Bengala Occidental y el norte de </w:t>
      </w:r>
      <w:proofErr w:type="spellStart"/>
      <w:r w:rsidRPr="000D2B28">
        <w:rPr>
          <w:lang w:val="es-ES_tradnl"/>
        </w:rPr>
        <w:t>Odisha</w:t>
      </w:r>
      <w:proofErr w:type="spellEnd"/>
      <w:r w:rsidRPr="000D2B28">
        <w:rPr>
          <w:lang w:val="es-ES_tradnl"/>
        </w:rPr>
        <w:t xml:space="preserve"> se emitió a las 8.45</w:t>
      </w:r>
      <w:r w:rsidR="001B4BD4" w:rsidRPr="000D2B28">
        <w:rPr>
          <w:lang w:val="es-ES_tradnl"/>
        </w:rPr>
        <w:t> </w:t>
      </w:r>
      <w:r w:rsidRPr="000D2B28">
        <w:rPr>
          <w:lang w:val="es-ES_tradnl"/>
        </w:rPr>
        <w:t>IST del 18 de mayo (56</w:t>
      </w:r>
      <w:r w:rsidR="001B4BD4" w:rsidRPr="000D2B28">
        <w:rPr>
          <w:lang w:val="es-ES_tradnl"/>
        </w:rPr>
        <w:t> </w:t>
      </w:r>
      <w:r w:rsidRPr="000D2B28">
        <w:rPr>
          <w:lang w:val="es-ES_tradnl"/>
        </w:rPr>
        <w:t>horas antes de la llegada a tierra). En este boletín, también se indicó que la marea de tormenta de unos 4 a 5 m por encima de la marea astronómica inundaría las zonas bajas del distrito de 24</w:t>
      </w:r>
      <w:r w:rsidR="001B4BD4" w:rsidRPr="000D2B28">
        <w:rPr>
          <w:lang w:val="es-ES_tradnl"/>
        </w:rPr>
        <w:t> </w:t>
      </w:r>
      <w:proofErr w:type="spellStart"/>
      <w:r w:rsidRPr="000D2B28">
        <w:rPr>
          <w:lang w:val="es-ES_tradnl"/>
        </w:rPr>
        <w:t>Parganas</w:t>
      </w:r>
      <w:proofErr w:type="spellEnd"/>
      <w:r w:rsidRPr="000D2B28">
        <w:rPr>
          <w:lang w:val="es-ES_tradnl"/>
        </w:rPr>
        <w:t xml:space="preserve"> sur y norte y</w:t>
      </w:r>
      <w:r w:rsidR="00EB4529" w:rsidRPr="000D2B28">
        <w:rPr>
          <w:lang w:val="es-ES_tradnl"/>
        </w:rPr>
        <w:t xml:space="preserve"> </w:t>
      </w:r>
      <w:r w:rsidR="00D359E3" w:rsidRPr="000D2B28">
        <w:rPr>
          <w:lang w:val="es-ES_tradnl"/>
        </w:rPr>
        <w:t xml:space="preserve">que </w:t>
      </w:r>
      <w:r w:rsidR="00AE18D0" w:rsidRPr="000D2B28">
        <w:rPr>
          <w:lang w:val="es-ES_tradnl"/>
        </w:rPr>
        <w:t>ser</w:t>
      </w:r>
      <w:r w:rsidR="00EB4529" w:rsidRPr="000D2B28">
        <w:rPr>
          <w:lang w:val="es-ES_tradnl"/>
        </w:rPr>
        <w:t>ía</w:t>
      </w:r>
      <w:r w:rsidR="00AE18D0" w:rsidRPr="000D2B28">
        <w:rPr>
          <w:lang w:val="es-ES_tradnl"/>
        </w:rPr>
        <w:t xml:space="preserve"> de</w:t>
      </w:r>
      <w:r w:rsidRPr="000D2B28">
        <w:rPr>
          <w:lang w:val="es-ES_tradnl"/>
        </w:rPr>
        <w:t xml:space="preserve"> unos 3 a 4 m en el este de los distritos de </w:t>
      </w:r>
      <w:proofErr w:type="spellStart"/>
      <w:r w:rsidRPr="000D2B28">
        <w:rPr>
          <w:lang w:val="es-ES_tradnl"/>
        </w:rPr>
        <w:t>Medinipur</w:t>
      </w:r>
      <w:proofErr w:type="spellEnd"/>
      <w:r w:rsidRPr="000D2B28">
        <w:rPr>
          <w:lang w:val="es-ES_tradnl"/>
        </w:rPr>
        <w:t xml:space="preserve"> de Bengala Occidental en el momento de la llegada a tierra. Posteriormente, se intensificó y se convirtió en un </w:t>
      </w:r>
      <w:proofErr w:type="spellStart"/>
      <w:r w:rsidRPr="000D2B28">
        <w:rPr>
          <w:lang w:val="es-ES_tradnl"/>
        </w:rPr>
        <w:t>superciclón</w:t>
      </w:r>
      <w:proofErr w:type="spellEnd"/>
      <w:r w:rsidRPr="000D2B28">
        <w:rPr>
          <w:lang w:val="es-ES_tradnl"/>
        </w:rPr>
        <w:t xml:space="preserve"> hacia el mediodía del 18 de mayo. Se siguió con el monitoreo y la predicción continuos de su ubicación, la intensidad de su trayectoria y las condiciones meteorológicas adversas conexas. El DMI y la NDRF empezaron a emitir boletines cada tres horas y a organizar conferencias de prensa conjuntas para concienciar a la población sobre la inminencia del desastre.</w:t>
      </w:r>
    </w:p>
    <w:p w14:paraId="59C54447" w14:textId="6B35C460" w:rsidR="003F0D94" w:rsidRPr="000D2B28" w:rsidRDefault="003F0D94" w:rsidP="003F0D94">
      <w:pPr>
        <w:tabs>
          <w:tab w:val="clear" w:pos="1134"/>
        </w:tabs>
        <w:snapToGrid w:val="0"/>
        <w:spacing w:before="240"/>
        <w:jc w:val="left"/>
        <w:textAlignment w:val="baseline"/>
        <w:rPr>
          <w:rFonts w:eastAsia="SimSun" w:cs="Times New Roman"/>
          <w:lang w:val="es-ES_tradnl"/>
        </w:rPr>
      </w:pPr>
      <w:r w:rsidRPr="000D2B28">
        <w:rPr>
          <w:lang w:val="es-ES_tradnl"/>
        </w:rPr>
        <w:t xml:space="preserve">La segunda reunión del NCMC se realizó bajo la presidencia del secretario del Gabinete el 18 de mayo por la mañana para revisar las medidas y se celebraron reuniones similares a nivel estatal en </w:t>
      </w:r>
      <w:proofErr w:type="spellStart"/>
      <w:r w:rsidRPr="000D2B28">
        <w:rPr>
          <w:lang w:val="es-ES_tradnl"/>
        </w:rPr>
        <w:t>Odisha</w:t>
      </w:r>
      <w:proofErr w:type="spellEnd"/>
      <w:r w:rsidRPr="000D2B28">
        <w:rPr>
          <w:lang w:val="es-ES_tradnl"/>
        </w:rPr>
        <w:t xml:space="preserve"> y Bengala Occidental. La reunión de revisión también se llevó adelante bajo la presidencia del Honorable Ministro del Interior el 18 de mayo al mediodía. El 18 de mayo por la tarde se celebró otra reunión de revisión bajo la presidencia del Honorable Primer Ministro, en la que participaron las autoridades de alto nivel encargadas de la gestión de desastres, y el Director General de Meteorología del DMI presentó la situación actual y la predicción del </w:t>
      </w:r>
      <w:proofErr w:type="spellStart"/>
      <w:r w:rsidRPr="000D2B28">
        <w:rPr>
          <w:lang w:val="es-ES_tradnl"/>
        </w:rPr>
        <w:t>superciclón</w:t>
      </w:r>
      <w:proofErr w:type="spellEnd"/>
      <w:r w:rsidRPr="000D2B28">
        <w:rPr>
          <w:lang w:val="es-ES_tradnl"/>
        </w:rPr>
        <w:t xml:space="preserve"> </w:t>
      </w:r>
      <w:proofErr w:type="spellStart"/>
      <w:r w:rsidRPr="000D2B28">
        <w:rPr>
          <w:lang w:val="es-ES_tradnl"/>
        </w:rPr>
        <w:t>Amphan</w:t>
      </w:r>
      <w:proofErr w:type="spellEnd"/>
      <w:r w:rsidRPr="000D2B28">
        <w:rPr>
          <w:lang w:val="es-ES_tradnl"/>
        </w:rPr>
        <w:t xml:space="preserve">, los distritos que se verían afectados, los daños previstos y las medidas recomendadas en estas reuniones de revisión. En consecuencia, se ajustaron las acciones de seguimiento de las medidas de preparación y mitigación en curso para emprender las actividades necesarias. Los días 18, 19, 20 y 21 de mayo, el Director General de Meteorología del DMI y el Director General de la NDRF organizaron conferencias de prensa conjuntas </w:t>
      </w:r>
      <w:r w:rsidR="00510216" w:rsidRPr="000D2B28">
        <w:rPr>
          <w:lang w:val="es-ES_tradnl"/>
        </w:rPr>
        <w:t>a través de</w:t>
      </w:r>
      <w:r w:rsidRPr="000D2B28">
        <w:rPr>
          <w:lang w:val="es-ES_tradnl"/>
        </w:rPr>
        <w:t xml:space="preserve"> la Oficina de Información a la Prensa (PIB) para informar a los medios de comunicación y a la población sobre el impacto del </w:t>
      </w:r>
      <w:proofErr w:type="spellStart"/>
      <w:r w:rsidRPr="000D2B28">
        <w:rPr>
          <w:lang w:val="es-ES_tradnl"/>
        </w:rPr>
        <w:t>supertifón</w:t>
      </w:r>
      <w:proofErr w:type="spellEnd"/>
      <w:r w:rsidRPr="000D2B28">
        <w:rPr>
          <w:lang w:val="es-ES_tradnl"/>
        </w:rPr>
        <w:t xml:space="preserve"> </w:t>
      </w:r>
      <w:proofErr w:type="spellStart"/>
      <w:r w:rsidRPr="000D2B28">
        <w:rPr>
          <w:lang w:val="es-ES_tradnl"/>
        </w:rPr>
        <w:t>Amphan</w:t>
      </w:r>
      <w:proofErr w:type="spellEnd"/>
      <w:r w:rsidRPr="000D2B28">
        <w:rPr>
          <w:lang w:val="es-ES_tradnl"/>
        </w:rPr>
        <w:t xml:space="preserve">. El Director General de Meteorología del DMI también realizó una presentación en vivo en Facebook el 18 de mayo y facilitó sesiones informativas frecuentes a los medios de comunicación desde la sede del DMI y los Centros de Avisos de Ciclones en </w:t>
      </w:r>
      <w:proofErr w:type="spellStart"/>
      <w:r w:rsidRPr="000D2B28">
        <w:rPr>
          <w:lang w:val="es-ES_tradnl"/>
        </w:rPr>
        <w:t>Bhubaneswar</w:t>
      </w:r>
      <w:proofErr w:type="spellEnd"/>
      <w:r w:rsidRPr="000D2B28">
        <w:rPr>
          <w:lang w:val="es-ES_tradnl"/>
        </w:rPr>
        <w:t xml:space="preserve"> y Calcuta para crear conciencia entre </w:t>
      </w:r>
      <w:r w:rsidR="00510216" w:rsidRPr="000D2B28">
        <w:rPr>
          <w:lang w:val="es-ES_tradnl"/>
        </w:rPr>
        <w:t>la población</w:t>
      </w:r>
      <w:r w:rsidRPr="000D2B28">
        <w:rPr>
          <w:lang w:val="es-ES_tradnl"/>
        </w:rPr>
        <w:t xml:space="preserve"> sobre las condiciones meteorológicas adversas y los daños previstos en relación con el </w:t>
      </w:r>
      <w:proofErr w:type="spellStart"/>
      <w:r w:rsidRPr="000D2B28">
        <w:rPr>
          <w:lang w:val="es-ES_tradnl"/>
        </w:rPr>
        <w:t>superciclón</w:t>
      </w:r>
      <w:proofErr w:type="spellEnd"/>
      <w:r w:rsidRPr="000D2B28">
        <w:rPr>
          <w:lang w:val="es-ES_tradnl"/>
        </w:rPr>
        <w:t xml:space="preserve"> </w:t>
      </w:r>
      <w:proofErr w:type="spellStart"/>
      <w:r w:rsidRPr="000D2B28">
        <w:rPr>
          <w:lang w:val="es-ES_tradnl"/>
        </w:rPr>
        <w:t>Amphan</w:t>
      </w:r>
      <w:proofErr w:type="spellEnd"/>
      <w:r w:rsidRPr="000D2B28">
        <w:rPr>
          <w:lang w:val="es-ES_tradnl"/>
        </w:rPr>
        <w:t xml:space="preserve"> y las medidas que debían adoptar los </w:t>
      </w:r>
      <w:r w:rsidR="00510216" w:rsidRPr="000D2B28">
        <w:rPr>
          <w:lang w:val="es-ES_tradnl"/>
        </w:rPr>
        <w:t xml:space="preserve">encargados </w:t>
      </w:r>
      <w:r w:rsidRPr="000D2B28">
        <w:rPr>
          <w:lang w:val="es-ES_tradnl"/>
        </w:rPr>
        <w:t>de la gestión de desastres y la población.</w:t>
      </w:r>
    </w:p>
    <w:p w14:paraId="7FD94782" w14:textId="3F3DB30B" w:rsidR="003F0D94" w:rsidRPr="000D2B28" w:rsidRDefault="003F0D94" w:rsidP="003F0D94">
      <w:pPr>
        <w:tabs>
          <w:tab w:val="clear" w:pos="1134"/>
        </w:tabs>
        <w:snapToGrid w:val="0"/>
        <w:spacing w:before="240"/>
        <w:ind w:left="1134" w:hanging="567"/>
        <w:jc w:val="left"/>
        <w:textAlignment w:val="baseline"/>
        <w:rPr>
          <w:rFonts w:eastAsia="SimSun" w:cs="Calibri"/>
          <w:lang w:val="es-ES_tradnl"/>
        </w:rPr>
      </w:pPr>
      <w:proofErr w:type="spellStart"/>
      <w:r w:rsidRPr="000D2B28">
        <w:rPr>
          <w:lang w:val="es-ES_tradnl"/>
        </w:rPr>
        <w:t>vii</w:t>
      </w:r>
      <w:proofErr w:type="spellEnd"/>
      <w:r w:rsidRPr="000D2B28">
        <w:rPr>
          <w:lang w:val="es-ES_tradnl"/>
        </w:rPr>
        <w:t>) Cuenta atrás: etapa</w:t>
      </w:r>
      <w:r w:rsidR="00512C30" w:rsidRPr="000D2B28">
        <w:rPr>
          <w:lang w:val="es-ES_tradnl"/>
        </w:rPr>
        <w:t> </w:t>
      </w:r>
      <w:r w:rsidRPr="000D2B28">
        <w:rPr>
          <w:lang w:val="es-ES_tradnl"/>
        </w:rPr>
        <w:t>2 (19 de mayo de 2020, 23.30</w:t>
      </w:r>
      <w:r w:rsidR="001B4BD4" w:rsidRPr="000D2B28">
        <w:rPr>
          <w:lang w:val="es-ES_tradnl"/>
        </w:rPr>
        <w:t> </w:t>
      </w:r>
      <w:r w:rsidRPr="000D2B28">
        <w:rPr>
          <w:lang w:val="es-ES_tradnl"/>
        </w:rPr>
        <w:t>IST)</w:t>
      </w:r>
    </w:p>
    <w:p w14:paraId="4D993FC2" w14:textId="069F0FD5" w:rsidR="003F0D94" w:rsidRPr="000D2B28" w:rsidRDefault="003F0D94" w:rsidP="003F0D94">
      <w:pPr>
        <w:tabs>
          <w:tab w:val="clear" w:pos="1134"/>
        </w:tabs>
        <w:snapToGrid w:val="0"/>
        <w:spacing w:before="240"/>
        <w:jc w:val="left"/>
        <w:textAlignment w:val="baseline"/>
        <w:rPr>
          <w:rFonts w:eastAsia="SimSun" w:cs="Times New Roman"/>
          <w:lang w:val="es-ES_tradnl"/>
        </w:rPr>
      </w:pPr>
      <w:r w:rsidRPr="000D2B28">
        <w:rPr>
          <w:lang w:val="es-ES_tradnl"/>
        </w:rPr>
        <w:t xml:space="preserve">Perspectiva después de la llegada a tierra. </w:t>
      </w:r>
      <w:r w:rsidR="00510216" w:rsidRPr="000D2B28">
        <w:rPr>
          <w:lang w:val="es-ES_tradnl"/>
        </w:rPr>
        <w:t>Esta etapa comenzó a</w:t>
      </w:r>
      <w:r w:rsidRPr="000D2B28">
        <w:rPr>
          <w:lang w:val="es-ES_tradnl"/>
        </w:rPr>
        <w:t xml:space="preserve"> la medianoche del 19 de mayo (17 horas antes de la llegada a tierra) con la publicación de la perspectiva después de la llegada a tierra (mensaje rojo) para los distritos interiores de la llanura gangética en Bengala Occidental, Assam y </w:t>
      </w:r>
      <w:proofErr w:type="spellStart"/>
      <w:r w:rsidRPr="000D2B28">
        <w:rPr>
          <w:lang w:val="es-ES_tradnl"/>
        </w:rPr>
        <w:t>Meghalaya</w:t>
      </w:r>
      <w:proofErr w:type="spellEnd"/>
      <w:r w:rsidR="00D359E3" w:rsidRPr="000D2B28">
        <w:rPr>
          <w:lang w:val="es-ES_tradnl"/>
        </w:rPr>
        <w:t xml:space="preserve"> después de que hubiera llegado a tierra</w:t>
      </w:r>
      <w:r w:rsidRPr="000D2B28">
        <w:rPr>
          <w:lang w:val="es-ES_tradnl"/>
        </w:rPr>
        <w:t xml:space="preserve">, además de los avisos de ciclón </w:t>
      </w:r>
      <w:r w:rsidR="00D359E3" w:rsidRPr="000D2B28">
        <w:rPr>
          <w:lang w:val="es-ES_tradnl"/>
        </w:rPr>
        <w:t xml:space="preserve">continuos </w:t>
      </w:r>
      <w:r w:rsidRPr="000D2B28">
        <w:rPr>
          <w:lang w:val="es-ES_tradnl"/>
        </w:rPr>
        <w:t xml:space="preserve">para los distritos costeros del norte de </w:t>
      </w:r>
      <w:proofErr w:type="spellStart"/>
      <w:r w:rsidRPr="000D2B28">
        <w:rPr>
          <w:lang w:val="es-ES_tradnl"/>
        </w:rPr>
        <w:t>Odisha</w:t>
      </w:r>
      <w:proofErr w:type="spellEnd"/>
      <w:r w:rsidRPr="000D2B28">
        <w:rPr>
          <w:lang w:val="es-ES_tradnl"/>
        </w:rPr>
        <w:t xml:space="preserve"> y Bengala Occidental. La </w:t>
      </w:r>
      <w:r w:rsidRPr="000D2B28">
        <w:rPr>
          <w:lang w:val="es-ES_tradnl"/>
        </w:rPr>
        <w:lastRenderedPageBreak/>
        <w:t>tercera reunión del NCMC se celebró bajo la presidencia del secretario del Gabinete el 19 de mayo por la mañana.</w:t>
      </w:r>
    </w:p>
    <w:p w14:paraId="0B2FE74C" w14:textId="56EC5C89" w:rsidR="003F0D94" w:rsidRPr="000D2B28" w:rsidRDefault="003F0D94" w:rsidP="003F0D94">
      <w:pPr>
        <w:tabs>
          <w:tab w:val="clear" w:pos="1134"/>
        </w:tabs>
        <w:snapToGrid w:val="0"/>
        <w:spacing w:before="240"/>
        <w:ind w:left="1134" w:hanging="567"/>
        <w:jc w:val="left"/>
        <w:textAlignment w:val="baseline"/>
        <w:rPr>
          <w:rFonts w:eastAsia="SimSun" w:cs="Calibri"/>
          <w:lang w:val="es-ES_tradnl"/>
        </w:rPr>
      </w:pPr>
      <w:proofErr w:type="spellStart"/>
      <w:r w:rsidRPr="000D2B28">
        <w:rPr>
          <w:lang w:val="es-ES_tradnl"/>
        </w:rPr>
        <w:t>viii</w:t>
      </w:r>
      <w:proofErr w:type="spellEnd"/>
      <w:r w:rsidRPr="000D2B28">
        <w:rPr>
          <w:lang w:val="es-ES_tradnl"/>
        </w:rPr>
        <w:t>) Cuenta atrás: etapa</w:t>
      </w:r>
      <w:r w:rsidR="00512C30" w:rsidRPr="000D2B28">
        <w:rPr>
          <w:lang w:val="es-ES_tradnl"/>
        </w:rPr>
        <w:t> </w:t>
      </w:r>
      <w:r w:rsidRPr="000D2B28">
        <w:rPr>
          <w:lang w:val="es-ES_tradnl"/>
        </w:rPr>
        <w:t>1 (20 de mayo de 2020, 6.30</w:t>
      </w:r>
      <w:r w:rsidR="00B015A4" w:rsidRPr="000D2B28">
        <w:rPr>
          <w:lang w:val="es-ES_tradnl"/>
        </w:rPr>
        <w:t> </w:t>
      </w:r>
      <w:r w:rsidRPr="000D2B28">
        <w:rPr>
          <w:lang w:val="es-ES_tradnl"/>
        </w:rPr>
        <w:t>IST)</w:t>
      </w:r>
    </w:p>
    <w:p w14:paraId="47C8FEB7" w14:textId="10BD3AD6" w:rsidR="003F0D94" w:rsidRPr="000D2B28" w:rsidRDefault="003F0D94" w:rsidP="003F0D94">
      <w:pPr>
        <w:tabs>
          <w:tab w:val="clear" w:pos="1134"/>
        </w:tabs>
        <w:snapToGrid w:val="0"/>
        <w:spacing w:before="240" w:after="240"/>
        <w:ind w:right="-170"/>
        <w:jc w:val="left"/>
        <w:textAlignment w:val="baseline"/>
        <w:rPr>
          <w:rFonts w:ascii="Calibri" w:eastAsia="SimSun" w:hAnsi="Calibri" w:cs="Times New Roman"/>
          <w:sz w:val="24"/>
          <w:szCs w:val="24"/>
          <w:lang w:val="es-ES_tradnl"/>
        </w:rPr>
      </w:pPr>
      <w:r w:rsidRPr="000D2B28">
        <w:rPr>
          <w:lang w:val="es-ES_tradnl"/>
        </w:rPr>
        <w:t>Actualizaciones por hora. Las actualizaciones por hora comenzaron a partir de las 6.30</w:t>
      </w:r>
      <w:r w:rsidR="00B015A4" w:rsidRPr="000D2B28">
        <w:rPr>
          <w:lang w:val="es-ES_tradnl"/>
        </w:rPr>
        <w:t> </w:t>
      </w:r>
      <w:r w:rsidRPr="000D2B28">
        <w:rPr>
          <w:lang w:val="es-ES_tradnl"/>
        </w:rPr>
        <w:t xml:space="preserve">IST del 20 de mayo, cuando el sistema se encontraba a unos 155 km al sur de </w:t>
      </w:r>
      <w:proofErr w:type="spellStart"/>
      <w:r w:rsidRPr="000D2B28">
        <w:rPr>
          <w:lang w:val="es-ES_tradnl"/>
        </w:rPr>
        <w:t>Paradip</w:t>
      </w:r>
      <w:proofErr w:type="spellEnd"/>
      <w:r w:rsidRPr="000D2B28">
        <w:rPr>
          <w:lang w:val="es-ES_tradnl"/>
        </w:rPr>
        <w:t xml:space="preserve"> y a 280 km al sur-suroeste de </w:t>
      </w:r>
      <w:proofErr w:type="spellStart"/>
      <w:r w:rsidRPr="000D2B28">
        <w:rPr>
          <w:lang w:val="es-ES_tradnl"/>
        </w:rPr>
        <w:t>Digha</w:t>
      </w:r>
      <w:proofErr w:type="spellEnd"/>
      <w:r w:rsidRPr="000D2B28">
        <w:rPr>
          <w:lang w:val="es-ES_tradnl"/>
        </w:rPr>
        <w:t xml:space="preserve">. El DMI empezó a publicar actualizaciones cada hora sobre la ubicación actual, la intensidad, la distancia más cercana a diferentes ciudades y pueblos costeros de </w:t>
      </w:r>
      <w:proofErr w:type="spellStart"/>
      <w:r w:rsidRPr="000D2B28">
        <w:rPr>
          <w:lang w:val="es-ES_tradnl"/>
        </w:rPr>
        <w:t>Odisha</w:t>
      </w:r>
      <w:proofErr w:type="spellEnd"/>
      <w:r w:rsidRPr="000D2B28">
        <w:rPr>
          <w:lang w:val="es-ES_tradnl"/>
        </w:rPr>
        <w:t xml:space="preserve">, Bengala Occidental y Bangladesh, la observación actual en relación con las precipitaciones y el viento, y la predicción de la trayectoria, la intensidad, el viento, las precipitaciones y las mareas de tormenta. Esto continuó hasta que el sistema atravesó esas </w:t>
      </w:r>
      <w:r w:rsidR="00510216" w:rsidRPr="000D2B28">
        <w:rPr>
          <w:lang w:val="es-ES_tradnl"/>
        </w:rPr>
        <w:t xml:space="preserve">regiones </w:t>
      </w:r>
      <w:r w:rsidRPr="000D2B28">
        <w:rPr>
          <w:lang w:val="es-ES_tradnl"/>
        </w:rPr>
        <w:t xml:space="preserve">y a partir de entonces </w:t>
      </w:r>
      <w:r w:rsidR="00510216" w:rsidRPr="000D2B28">
        <w:rPr>
          <w:lang w:val="es-ES_tradnl"/>
        </w:rPr>
        <w:t xml:space="preserve">mientras se mantuviera </w:t>
      </w:r>
      <w:r w:rsidRPr="000D2B28">
        <w:rPr>
          <w:lang w:val="es-ES_tradnl"/>
        </w:rPr>
        <w:t>la intensidad del ciclón. En total, se emitieron 20</w:t>
      </w:r>
      <w:r w:rsidR="009D16D5" w:rsidRPr="000D2B28">
        <w:rPr>
          <w:lang w:val="es-ES_tradnl"/>
        </w:rPr>
        <w:t> </w:t>
      </w:r>
      <w:r w:rsidRPr="000D2B28">
        <w:rPr>
          <w:lang w:val="es-ES_tradnl"/>
        </w:rPr>
        <w:t>actualizaciones especiales a cada hora en este sentido.</w:t>
      </w:r>
    </w:p>
    <w:p w14:paraId="04E07D7D" w14:textId="3F430246" w:rsidR="003F0D94" w:rsidRPr="000D2B28" w:rsidRDefault="003F0D94" w:rsidP="003F0D94">
      <w:pPr>
        <w:tabs>
          <w:tab w:val="clear" w:pos="1134"/>
        </w:tabs>
        <w:snapToGrid w:val="0"/>
        <w:spacing w:before="240"/>
        <w:ind w:left="1134" w:hanging="567"/>
        <w:jc w:val="left"/>
        <w:textAlignment w:val="baseline"/>
        <w:rPr>
          <w:rFonts w:eastAsia="SimSun" w:cs="Calibri"/>
          <w:lang w:val="es-ES_tradnl"/>
        </w:rPr>
      </w:pPr>
      <w:proofErr w:type="spellStart"/>
      <w:r w:rsidRPr="000D2B28">
        <w:rPr>
          <w:lang w:val="es-ES_tradnl"/>
        </w:rPr>
        <w:t>ix</w:t>
      </w:r>
      <w:proofErr w:type="spellEnd"/>
      <w:r w:rsidRPr="000D2B28">
        <w:rPr>
          <w:lang w:val="es-ES_tradnl"/>
        </w:rPr>
        <w:t>) Cuenta atrás: etapa</w:t>
      </w:r>
      <w:r w:rsidR="009D16D5" w:rsidRPr="000D2B28">
        <w:rPr>
          <w:lang w:val="es-ES_tradnl"/>
        </w:rPr>
        <w:t> </w:t>
      </w:r>
      <w:r w:rsidRPr="000D2B28">
        <w:rPr>
          <w:lang w:val="es-ES_tradnl"/>
        </w:rPr>
        <w:t>0 (20 de mayo de 2020, 14.30</w:t>
      </w:r>
      <w:r w:rsidR="00D979ED" w:rsidRPr="000D2B28">
        <w:rPr>
          <w:lang w:val="es-ES_tradnl"/>
        </w:rPr>
        <w:t> </w:t>
      </w:r>
      <w:r w:rsidRPr="000D2B28">
        <w:rPr>
          <w:lang w:val="es-ES_tradnl"/>
        </w:rPr>
        <w:t>IST)</w:t>
      </w:r>
    </w:p>
    <w:p w14:paraId="333AD112" w14:textId="0F71425B" w:rsidR="003F0D94" w:rsidRPr="000D2B28" w:rsidRDefault="003F0D94" w:rsidP="003F0D94">
      <w:pPr>
        <w:tabs>
          <w:tab w:val="clear" w:pos="1134"/>
        </w:tabs>
        <w:snapToGrid w:val="0"/>
        <w:spacing w:before="240" w:after="240"/>
        <w:ind w:right="-170"/>
        <w:jc w:val="left"/>
        <w:textAlignment w:val="baseline"/>
        <w:rPr>
          <w:rFonts w:eastAsia="SimSun" w:cs="Calibri"/>
          <w:lang w:val="es-ES_tradnl"/>
        </w:rPr>
      </w:pPr>
      <w:r w:rsidRPr="000D2B28">
        <w:rPr>
          <w:lang w:val="es-ES_tradnl"/>
        </w:rPr>
        <w:t xml:space="preserve">Inicio del proceso de llegada a tierra. Comenzó con el inicio del proceso de llegada a tierra a las 14.30 IST del 20 de mayo, continuó durante 2 a 3 horas y el sistema cruzó la costa de Bengala Occidental entre </w:t>
      </w:r>
      <w:proofErr w:type="spellStart"/>
      <w:r w:rsidRPr="000D2B28">
        <w:rPr>
          <w:lang w:val="es-ES_tradnl"/>
        </w:rPr>
        <w:t>Digha</w:t>
      </w:r>
      <w:proofErr w:type="spellEnd"/>
      <w:r w:rsidRPr="000D2B28">
        <w:rPr>
          <w:lang w:val="es-ES_tradnl"/>
        </w:rPr>
        <w:t xml:space="preserve"> (Bengala Occidental) y las islas </w:t>
      </w:r>
      <w:proofErr w:type="spellStart"/>
      <w:r w:rsidRPr="000D2B28">
        <w:rPr>
          <w:lang w:val="es-ES_tradnl"/>
        </w:rPr>
        <w:t>Hatiya</w:t>
      </w:r>
      <w:proofErr w:type="spellEnd"/>
      <w:r w:rsidRPr="000D2B28">
        <w:rPr>
          <w:lang w:val="es-ES_tradnl"/>
        </w:rPr>
        <w:t xml:space="preserve"> (Bangladesh) sobre </w:t>
      </w:r>
      <w:proofErr w:type="spellStart"/>
      <w:r w:rsidRPr="000D2B28">
        <w:rPr>
          <w:lang w:val="es-ES_tradnl"/>
        </w:rPr>
        <w:t>Sundarbans</w:t>
      </w:r>
      <w:proofErr w:type="spellEnd"/>
      <w:r w:rsidRPr="000D2B28">
        <w:rPr>
          <w:lang w:val="es-ES_tradnl"/>
        </w:rPr>
        <w:t xml:space="preserve"> entre las 15.30 y 17.30 IST del 20 de mayo con una velocidad del viento de 155 a 165 km</w:t>
      </w:r>
      <w:r w:rsidR="00510216" w:rsidRPr="000D2B28">
        <w:rPr>
          <w:lang w:val="es-ES_tradnl"/>
        </w:rPr>
        <w:t>/</w:t>
      </w:r>
      <w:r w:rsidRPr="000D2B28">
        <w:rPr>
          <w:lang w:val="es-ES_tradnl"/>
        </w:rPr>
        <w:t>h, con ráfagas de 185 km</w:t>
      </w:r>
      <w:r w:rsidR="00510216" w:rsidRPr="000D2B28">
        <w:rPr>
          <w:lang w:val="es-ES_tradnl"/>
        </w:rPr>
        <w:t>/</w:t>
      </w:r>
      <w:r w:rsidRPr="000D2B28">
        <w:rPr>
          <w:lang w:val="es-ES_tradnl"/>
        </w:rPr>
        <w:t xml:space="preserve">h y una marea de tormenta máxima de 4,6 metros por encima de la marea astronómica de acuerdo con la predicción. También se produjeron precipitaciones extremadamente intensas en los distritos costeros del norte de </w:t>
      </w:r>
      <w:proofErr w:type="spellStart"/>
      <w:r w:rsidRPr="000D2B28">
        <w:rPr>
          <w:lang w:val="es-ES_tradnl"/>
        </w:rPr>
        <w:t>Odisha</w:t>
      </w:r>
      <w:proofErr w:type="spellEnd"/>
      <w:r w:rsidRPr="000D2B28">
        <w:rPr>
          <w:lang w:val="es-ES_tradnl"/>
        </w:rPr>
        <w:t xml:space="preserve"> y en los distritos costeros de Bengala Occidental, incluida Calcuta, según las predicciones.</w:t>
      </w:r>
    </w:p>
    <w:p w14:paraId="72735CE7" w14:textId="23F55AD0" w:rsidR="003F0D94" w:rsidRPr="000D2B28" w:rsidRDefault="003F0D94" w:rsidP="003F0D94">
      <w:pPr>
        <w:tabs>
          <w:tab w:val="clear" w:pos="1134"/>
        </w:tabs>
        <w:snapToGrid w:val="0"/>
        <w:spacing w:before="240"/>
        <w:ind w:left="1134" w:hanging="567"/>
        <w:jc w:val="left"/>
        <w:textAlignment w:val="baseline"/>
        <w:rPr>
          <w:rFonts w:eastAsia="SimSun" w:cs="Calibri"/>
          <w:lang w:val="es-ES_tradnl"/>
        </w:rPr>
      </w:pPr>
      <w:r w:rsidRPr="000D2B28">
        <w:rPr>
          <w:lang w:val="es-ES_tradnl"/>
        </w:rPr>
        <w:t>x) Cuenta adelante: etapa</w:t>
      </w:r>
      <w:r w:rsidR="00D4759C" w:rsidRPr="000D2B28">
        <w:rPr>
          <w:lang w:val="es-ES_tradnl"/>
        </w:rPr>
        <w:t> </w:t>
      </w:r>
      <w:r w:rsidRPr="000D2B28">
        <w:rPr>
          <w:lang w:val="es-ES_tradnl"/>
        </w:rPr>
        <w:t>1 (20 de mayo de 2020, 18.30</w:t>
      </w:r>
      <w:r w:rsidR="00D979ED" w:rsidRPr="000D2B28">
        <w:rPr>
          <w:lang w:val="es-ES_tradnl"/>
        </w:rPr>
        <w:t> </w:t>
      </w:r>
      <w:r w:rsidRPr="000D2B28">
        <w:rPr>
          <w:lang w:val="es-ES_tradnl"/>
        </w:rPr>
        <w:t>IST)</w:t>
      </w:r>
    </w:p>
    <w:p w14:paraId="4EC0010E" w14:textId="6BFA26D9" w:rsidR="003F0D94" w:rsidRPr="000D2B28" w:rsidRDefault="003F0D94" w:rsidP="003F0D94">
      <w:pPr>
        <w:tabs>
          <w:tab w:val="clear" w:pos="1134"/>
        </w:tabs>
        <w:snapToGrid w:val="0"/>
        <w:spacing w:before="240"/>
        <w:jc w:val="left"/>
        <w:textAlignment w:val="baseline"/>
        <w:rPr>
          <w:rFonts w:eastAsia="SimSun" w:cs="Calibri"/>
          <w:lang w:val="es-ES_tradnl"/>
        </w:rPr>
      </w:pPr>
      <w:r w:rsidRPr="000D2B28">
        <w:rPr>
          <w:lang w:val="es-ES_tradnl"/>
        </w:rPr>
        <w:t xml:space="preserve">Seguimiento posterior a la llegada a tierra. A partir de </w:t>
      </w:r>
      <w:r w:rsidR="007051D9" w:rsidRPr="000D2B28">
        <w:rPr>
          <w:lang w:val="es-ES_tradnl"/>
        </w:rPr>
        <w:t>ese momento</w:t>
      </w:r>
      <w:r w:rsidRPr="000D2B28">
        <w:rPr>
          <w:lang w:val="es-ES_tradnl"/>
        </w:rPr>
        <w:t xml:space="preserve">, se siguió emitiendo boletines cada hora </w:t>
      </w:r>
      <w:r w:rsidR="007051D9" w:rsidRPr="000D2B28">
        <w:rPr>
          <w:lang w:val="es-ES_tradnl"/>
        </w:rPr>
        <w:t xml:space="preserve">mientras </w:t>
      </w:r>
      <w:r w:rsidRPr="000D2B28">
        <w:rPr>
          <w:lang w:val="es-ES_tradnl"/>
        </w:rPr>
        <w:t>que el sistema mantuvo la intensidad de una tormenta ciclónica sobre la región india hasta las 2.30</w:t>
      </w:r>
      <w:r w:rsidR="00D979ED" w:rsidRPr="000D2B28">
        <w:rPr>
          <w:lang w:val="es-ES_tradnl"/>
        </w:rPr>
        <w:t> </w:t>
      </w:r>
      <w:r w:rsidRPr="000D2B28">
        <w:rPr>
          <w:lang w:val="es-ES_tradnl"/>
        </w:rPr>
        <w:t>IST del 21 de mayo. Pasó por Calcuta aproximadamente a las 21.00</w:t>
      </w:r>
      <w:r w:rsidR="00D979ED" w:rsidRPr="000D2B28">
        <w:rPr>
          <w:lang w:val="es-ES_tradnl"/>
        </w:rPr>
        <w:t> </w:t>
      </w:r>
      <w:r w:rsidRPr="000D2B28">
        <w:rPr>
          <w:lang w:val="es-ES_tradnl"/>
        </w:rPr>
        <w:t xml:space="preserve">IST del 20 de mayo como una tormenta ciclónica muy severa con vientos de 120 a 130 km/h y con ráfagas de 145 km/h según la predicción de tres días antes. Se siguió emitiendo boletines periódicos cada 3 horas </w:t>
      </w:r>
      <w:r w:rsidR="007051D9" w:rsidRPr="000D2B28">
        <w:rPr>
          <w:lang w:val="es-ES_tradnl"/>
        </w:rPr>
        <w:t xml:space="preserve">mientras </w:t>
      </w:r>
      <w:r w:rsidRPr="000D2B28">
        <w:rPr>
          <w:lang w:val="es-ES_tradnl"/>
        </w:rPr>
        <w:t xml:space="preserve">que el sistema mantuvo la intensidad de tormenta ciclónica (la mañana del 21 de mayo). El DMI siguió emitiendo boletines estructurados cada 6 horas en la fase de debilitamiento para varios usuarios hasta la medianoche del 21 de mayo. A partir de </w:t>
      </w:r>
      <w:r w:rsidR="007051D9" w:rsidRPr="000D2B28">
        <w:rPr>
          <w:lang w:val="es-ES_tradnl"/>
        </w:rPr>
        <w:t>ese momento</w:t>
      </w:r>
      <w:r w:rsidRPr="000D2B28">
        <w:rPr>
          <w:lang w:val="es-ES_tradnl"/>
        </w:rPr>
        <w:t xml:space="preserve">, el DMI mantuvo la vigilancia del sistema hasta que </w:t>
      </w:r>
      <w:r w:rsidR="001C718D" w:rsidRPr="000D2B28">
        <w:rPr>
          <w:lang w:val="es-ES_tradnl"/>
        </w:rPr>
        <w:t xml:space="preserve">se debilitó por completo </w:t>
      </w:r>
      <w:r w:rsidRPr="000D2B28">
        <w:rPr>
          <w:lang w:val="es-ES_tradnl"/>
        </w:rPr>
        <w:t>y emitió boletines periódicos cada 6 horas.</w:t>
      </w:r>
    </w:p>
    <w:p w14:paraId="36F548BC" w14:textId="071BE589" w:rsidR="003F0D94" w:rsidRPr="000D2B28" w:rsidRDefault="003F0D94" w:rsidP="003F0D94">
      <w:pPr>
        <w:tabs>
          <w:tab w:val="clear" w:pos="1134"/>
        </w:tabs>
        <w:snapToGrid w:val="0"/>
        <w:spacing w:before="240"/>
        <w:ind w:left="1134" w:hanging="567"/>
        <w:jc w:val="left"/>
        <w:textAlignment w:val="baseline"/>
        <w:rPr>
          <w:rFonts w:eastAsia="SimSun" w:cs="Calibri"/>
          <w:lang w:val="es-ES_tradnl"/>
        </w:rPr>
      </w:pPr>
      <w:r w:rsidRPr="000D2B28">
        <w:rPr>
          <w:lang w:val="es-ES_tradnl"/>
        </w:rPr>
        <w:t>xi) Cuenta adelante: etapa</w:t>
      </w:r>
      <w:r w:rsidR="00D4759C" w:rsidRPr="000D2B28">
        <w:rPr>
          <w:lang w:val="es-ES_tradnl"/>
        </w:rPr>
        <w:t> </w:t>
      </w:r>
      <w:r w:rsidRPr="000D2B28">
        <w:rPr>
          <w:lang w:val="es-ES_tradnl"/>
        </w:rPr>
        <w:t>2 (21 de mayo de 2020, 13.30</w:t>
      </w:r>
      <w:r w:rsidR="002D281A" w:rsidRPr="000D2B28">
        <w:rPr>
          <w:lang w:val="es-ES_tradnl"/>
        </w:rPr>
        <w:t> </w:t>
      </w:r>
      <w:r w:rsidRPr="000D2B28">
        <w:rPr>
          <w:lang w:val="es-ES_tradnl"/>
        </w:rPr>
        <w:t>IST)</w:t>
      </w:r>
    </w:p>
    <w:p w14:paraId="7AF4152E" w14:textId="77777777" w:rsidR="003F0D94" w:rsidRPr="000D2B28" w:rsidRDefault="003F0D94" w:rsidP="003F0D94">
      <w:pPr>
        <w:tabs>
          <w:tab w:val="clear" w:pos="1134"/>
        </w:tabs>
        <w:snapToGrid w:val="0"/>
        <w:spacing w:before="240"/>
        <w:jc w:val="left"/>
        <w:textAlignment w:val="baseline"/>
        <w:rPr>
          <w:rFonts w:eastAsia="SimSun" w:cs="Times New Roman"/>
          <w:lang w:val="es-ES_tradnl"/>
        </w:rPr>
      </w:pPr>
      <w:r w:rsidRPr="000D2B28">
        <w:rPr>
          <w:lang w:val="es-ES_tradnl"/>
        </w:rPr>
        <w:t xml:space="preserve">Elaboración del informe preliminar. El informe preliminar sobre el ciclón se elaboró y se publicó en forma de comunicado de prensa el 21 de mayo de 2020. El informe detallado sobre el ciclón </w:t>
      </w:r>
      <w:proofErr w:type="spellStart"/>
      <w:r w:rsidRPr="000D2B28">
        <w:rPr>
          <w:lang w:val="es-ES_tradnl"/>
        </w:rPr>
        <w:t>Amphan</w:t>
      </w:r>
      <w:proofErr w:type="spellEnd"/>
      <w:r w:rsidRPr="000D2B28">
        <w:rPr>
          <w:lang w:val="es-ES_tradnl"/>
        </w:rPr>
        <w:t xml:space="preserve"> se publicó el 13 de junio de 2020. El 21 de mayo por la mañana, se celebró la cuarta reunión del NCMC, presidida por el secretario del Gabinete para el seguimiento de las medidas adoptadas después de la llegada a tierra.</w:t>
      </w:r>
    </w:p>
    <w:p w14:paraId="00DD9175" w14:textId="63FEE78E" w:rsidR="003F0D94" w:rsidRPr="000D2B28" w:rsidRDefault="003F0D94" w:rsidP="003F0D94">
      <w:pPr>
        <w:tabs>
          <w:tab w:val="clear" w:pos="1134"/>
        </w:tabs>
        <w:snapToGrid w:val="0"/>
        <w:spacing w:before="240"/>
        <w:jc w:val="left"/>
        <w:textAlignment w:val="baseline"/>
        <w:rPr>
          <w:rFonts w:eastAsia="SimSun" w:cs="Calibri"/>
          <w:lang w:val="es-ES_tradnl"/>
        </w:rPr>
      </w:pPr>
      <w:r w:rsidRPr="000D2B28">
        <w:rPr>
          <w:lang w:val="es-ES_tradnl"/>
        </w:rPr>
        <w:t xml:space="preserve">El DMI emitió un total de 3 mensajes informativos antes de la génesis, 45 boletines nacionales para los </w:t>
      </w:r>
      <w:r w:rsidR="007051D9" w:rsidRPr="000D2B28">
        <w:rPr>
          <w:lang w:val="es-ES_tradnl"/>
        </w:rPr>
        <w:t xml:space="preserve">encargados </w:t>
      </w:r>
      <w:r w:rsidRPr="000D2B28">
        <w:rPr>
          <w:lang w:val="es-ES_tradnl"/>
        </w:rPr>
        <w:t xml:space="preserve">nacionales de gestión de desastres, 45 boletines para los miembros de la OMM/CESPAP, incluidos Bangladesh y Myanmar, 11 comunicados de prensa y 19 boletines cada hora, además de otros boletines específicos para usuarios en relación con el </w:t>
      </w:r>
      <w:proofErr w:type="spellStart"/>
      <w:r w:rsidRPr="000D2B28">
        <w:rPr>
          <w:lang w:val="es-ES_tradnl"/>
        </w:rPr>
        <w:t>superciclón</w:t>
      </w:r>
      <w:proofErr w:type="spellEnd"/>
      <w:r w:rsidRPr="000D2B28">
        <w:rPr>
          <w:lang w:val="es-ES_tradnl"/>
        </w:rPr>
        <w:t xml:space="preserve"> </w:t>
      </w:r>
      <w:proofErr w:type="spellStart"/>
      <w:r w:rsidRPr="000D2B28">
        <w:rPr>
          <w:lang w:val="es-ES_tradnl"/>
        </w:rPr>
        <w:t>Amphan</w:t>
      </w:r>
      <w:proofErr w:type="spellEnd"/>
      <w:r w:rsidRPr="000D2B28">
        <w:rPr>
          <w:lang w:val="es-ES_tradnl"/>
        </w:rPr>
        <w:t xml:space="preserve">. Todos estos boletines y mensajes se enviaron por correo electrónico y fax a los </w:t>
      </w:r>
      <w:r w:rsidR="007051D9" w:rsidRPr="000D2B28">
        <w:rPr>
          <w:lang w:val="es-ES_tradnl"/>
        </w:rPr>
        <w:t xml:space="preserve">encargados </w:t>
      </w:r>
      <w:r w:rsidRPr="000D2B28">
        <w:rPr>
          <w:lang w:val="es-ES_tradnl"/>
        </w:rPr>
        <w:t>de la gestión de desastres a nivel central y estatal y, a través del SMT, a los Estados Miembros de la OMM/ESCAP. Los mensajes también se difundieron en todos los sitios de redes sociales, incluidos varios sitios web del DMI (</w:t>
      </w:r>
      <w:hyperlink r:id="rId85" w:history="1">
        <w:r w:rsidRPr="000D2B28">
          <w:rPr>
            <w:rStyle w:val="Hyperlink"/>
            <w:lang w:val="es-ES_tradnl"/>
          </w:rPr>
          <w:t>www.mausam.imd.gov.in</w:t>
        </w:r>
      </w:hyperlink>
      <w:r w:rsidRPr="000D2B28">
        <w:rPr>
          <w:lang w:val="es-ES_tradnl"/>
        </w:rPr>
        <w:t xml:space="preserve">, </w:t>
      </w:r>
      <w:hyperlink r:id="rId86" w:history="1">
        <w:r w:rsidRPr="000D2B28">
          <w:rPr>
            <w:rStyle w:val="Hyperlink"/>
            <w:lang w:val="es-ES_tradnl"/>
          </w:rPr>
          <w:t>www.rsmcnewdelhi.imd.gov.in</w:t>
        </w:r>
      </w:hyperlink>
      <w:r w:rsidRPr="000D2B28">
        <w:rPr>
          <w:lang w:val="es-ES_tradnl"/>
        </w:rPr>
        <w:t xml:space="preserve">, </w:t>
      </w:r>
      <w:hyperlink r:id="rId87" w:history="1">
        <w:r w:rsidRPr="000D2B28">
          <w:rPr>
            <w:rStyle w:val="Hyperlink"/>
            <w:lang w:val="es-ES_tradnl"/>
          </w:rPr>
          <w:t>www.internal.imd.gov.in</w:t>
        </w:r>
      </w:hyperlink>
      <w:r w:rsidRPr="000D2B28">
        <w:rPr>
          <w:lang w:val="es-ES_tradnl"/>
        </w:rPr>
        <w:t xml:space="preserve">), Facebook, Twitter, aplicaciones móviles, CAP, SMS, WhatsApp, etc. Las conferencias de prensa conjuntas organizadas por la </w:t>
      </w:r>
      <w:r w:rsidRPr="000D2B28">
        <w:rPr>
          <w:lang w:val="es-ES_tradnl"/>
        </w:rPr>
        <w:lastRenderedPageBreak/>
        <w:t xml:space="preserve">Oficina de Información a la Prensa fueron dirigidas por el Director General de Meteorología del DMI y el Director General de la NDRF los días 18, 19, 20 y 21 de mayo para informar a los medios de comunicación y a la población sobre el impacto del </w:t>
      </w:r>
      <w:proofErr w:type="spellStart"/>
      <w:r w:rsidRPr="000D2B28">
        <w:rPr>
          <w:lang w:val="es-ES_tradnl"/>
        </w:rPr>
        <w:t>superciclón</w:t>
      </w:r>
      <w:proofErr w:type="spellEnd"/>
      <w:r w:rsidRPr="000D2B28">
        <w:rPr>
          <w:lang w:val="es-ES_tradnl"/>
        </w:rPr>
        <w:t xml:space="preserve"> </w:t>
      </w:r>
      <w:proofErr w:type="spellStart"/>
      <w:r w:rsidRPr="000D2B28">
        <w:rPr>
          <w:lang w:val="es-ES_tradnl"/>
        </w:rPr>
        <w:t>Amphan</w:t>
      </w:r>
      <w:proofErr w:type="spellEnd"/>
      <w:r w:rsidRPr="000D2B28">
        <w:rPr>
          <w:lang w:val="es-ES_tradnl"/>
        </w:rPr>
        <w:t xml:space="preserve">. El Director General de Meteorología del DMI también realizó una presentación en vivo en Facebook el 18 de mayo y facilitó sesiones informativas frecuentes a los medios de comunicación desde la sede del DMI y los Centros de Avisos de Ciclones en </w:t>
      </w:r>
      <w:proofErr w:type="spellStart"/>
      <w:r w:rsidRPr="000D2B28">
        <w:rPr>
          <w:lang w:val="es-ES_tradnl"/>
        </w:rPr>
        <w:t>Bhubaneswar</w:t>
      </w:r>
      <w:proofErr w:type="spellEnd"/>
      <w:r w:rsidRPr="000D2B28">
        <w:rPr>
          <w:lang w:val="es-ES_tradnl"/>
        </w:rPr>
        <w:t xml:space="preserve"> y Calcuta para crear conciencia entre </w:t>
      </w:r>
      <w:r w:rsidR="00A237C7" w:rsidRPr="000D2B28">
        <w:rPr>
          <w:lang w:val="es-ES_tradnl"/>
        </w:rPr>
        <w:t>la población</w:t>
      </w:r>
      <w:r w:rsidRPr="000D2B28">
        <w:rPr>
          <w:lang w:val="es-ES_tradnl"/>
        </w:rPr>
        <w:t xml:space="preserve"> sobre las condiciones meteorológicas adversas y los daños previstos en relación con el </w:t>
      </w:r>
      <w:proofErr w:type="spellStart"/>
      <w:r w:rsidRPr="000D2B28">
        <w:rPr>
          <w:lang w:val="es-ES_tradnl"/>
        </w:rPr>
        <w:t>superciclón</w:t>
      </w:r>
      <w:proofErr w:type="spellEnd"/>
      <w:r w:rsidRPr="000D2B28">
        <w:rPr>
          <w:lang w:val="es-ES_tradnl"/>
        </w:rPr>
        <w:t xml:space="preserve"> </w:t>
      </w:r>
      <w:proofErr w:type="spellStart"/>
      <w:r w:rsidRPr="000D2B28">
        <w:rPr>
          <w:lang w:val="es-ES_tradnl"/>
        </w:rPr>
        <w:t>Amphan</w:t>
      </w:r>
      <w:proofErr w:type="spellEnd"/>
      <w:r w:rsidRPr="000D2B28">
        <w:rPr>
          <w:lang w:val="es-ES_tradnl"/>
        </w:rPr>
        <w:t xml:space="preserve"> y las medidas que debían adoptar los </w:t>
      </w:r>
      <w:r w:rsidR="00A237C7" w:rsidRPr="000D2B28">
        <w:rPr>
          <w:lang w:val="es-ES_tradnl"/>
        </w:rPr>
        <w:t xml:space="preserve">encargados </w:t>
      </w:r>
      <w:r w:rsidRPr="000D2B28">
        <w:rPr>
          <w:lang w:val="es-ES_tradnl"/>
        </w:rPr>
        <w:t>de la gestión de desastres y la población.</w:t>
      </w:r>
    </w:p>
    <w:p w14:paraId="4F21DFD6" w14:textId="25A647E2" w:rsidR="003F0D94" w:rsidRPr="000D2B28" w:rsidRDefault="003F0D94" w:rsidP="003F0D94">
      <w:pPr>
        <w:tabs>
          <w:tab w:val="clear" w:pos="1134"/>
        </w:tabs>
        <w:snapToGrid w:val="0"/>
        <w:spacing w:before="240"/>
        <w:jc w:val="left"/>
        <w:textAlignment w:val="baseline"/>
        <w:rPr>
          <w:rFonts w:eastAsia="SimSun" w:cs="Times New Roman"/>
          <w:lang w:val="es-ES_tradnl"/>
        </w:rPr>
      </w:pPr>
      <w:r w:rsidRPr="000D2B28">
        <w:rPr>
          <w:lang w:val="es-ES_tradnl"/>
        </w:rPr>
        <w:t xml:space="preserve">En el caso del ciclón </w:t>
      </w:r>
      <w:proofErr w:type="spellStart"/>
      <w:r w:rsidRPr="000D2B28">
        <w:rPr>
          <w:lang w:val="es-ES_tradnl"/>
        </w:rPr>
        <w:t>Amphan</w:t>
      </w:r>
      <w:proofErr w:type="spellEnd"/>
      <w:r w:rsidRPr="000D2B28">
        <w:rPr>
          <w:lang w:val="es-ES_tradnl"/>
        </w:rPr>
        <w:t xml:space="preserve">, los pronosticadores se enfrentaron a múltiples desafíos con respecto a la predicción de la génesis, el punto y el momento de llegada a tierra, y la intensificación. Incluso la predicción de la génesis (formación de la depresión) resultó difícil. El ciclón </w:t>
      </w:r>
      <w:proofErr w:type="spellStart"/>
      <w:r w:rsidRPr="000D2B28">
        <w:rPr>
          <w:lang w:val="es-ES_tradnl"/>
        </w:rPr>
        <w:t>Amphan</w:t>
      </w:r>
      <w:proofErr w:type="spellEnd"/>
      <w:r w:rsidRPr="000D2B28">
        <w:rPr>
          <w:lang w:val="es-ES_tradnl"/>
        </w:rPr>
        <w:t xml:space="preserve"> se originó a partir del remanente de una zona de baja presión que persistió en el sur del mar de Andamán del 1 al 6 de mayo. Esta circulación ciclónica remanente serpenteó </w:t>
      </w:r>
      <w:r w:rsidR="00A237C7" w:rsidRPr="000D2B28">
        <w:rPr>
          <w:lang w:val="es-ES_tradnl"/>
        </w:rPr>
        <w:t xml:space="preserve">por </w:t>
      </w:r>
      <w:r w:rsidRPr="000D2B28">
        <w:rPr>
          <w:lang w:val="es-ES_tradnl"/>
        </w:rPr>
        <w:t xml:space="preserve">el sureste del golfo de Bengala durante mucho tiempo hasta el 12 de mayo. Se </w:t>
      </w:r>
      <w:r w:rsidR="00D359E3" w:rsidRPr="000D2B28">
        <w:rPr>
          <w:lang w:val="es-ES_tradnl"/>
        </w:rPr>
        <w:t xml:space="preserve">transformó </w:t>
      </w:r>
      <w:r w:rsidRPr="000D2B28">
        <w:rPr>
          <w:lang w:val="es-ES_tradnl"/>
        </w:rPr>
        <w:t xml:space="preserve">nuevamente </w:t>
      </w:r>
      <w:r w:rsidR="00D359E3" w:rsidRPr="000D2B28">
        <w:rPr>
          <w:lang w:val="es-ES_tradnl"/>
        </w:rPr>
        <w:t xml:space="preserve">en </w:t>
      </w:r>
      <w:r w:rsidRPr="000D2B28">
        <w:rPr>
          <w:lang w:val="es-ES_tradnl"/>
        </w:rPr>
        <w:t xml:space="preserve">una zona de baja presión el 13 de mayo en el sureste del golfo de Bengala y, a su debido tiempo, se intensificó y se convirtió en el </w:t>
      </w:r>
      <w:proofErr w:type="spellStart"/>
      <w:r w:rsidRPr="000D2B28">
        <w:rPr>
          <w:lang w:val="es-ES_tradnl"/>
        </w:rPr>
        <w:t>superciclón</w:t>
      </w:r>
      <w:proofErr w:type="spellEnd"/>
      <w:r w:rsidRPr="000D2B28">
        <w:rPr>
          <w:lang w:val="es-ES_tradnl"/>
        </w:rPr>
        <w:t xml:space="preserve"> </w:t>
      </w:r>
      <w:proofErr w:type="spellStart"/>
      <w:r w:rsidRPr="000D2B28">
        <w:rPr>
          <w:lang w:val="es-ES_tradnl"/>
        </w:rPr>
        <w:t>Amphan</w:t>
      </w:r>
      <w:proofErr w:type="spellEnd"/>
      <w:r w:rsidRPr="000D2B28">
        <w:rPr>
          <w:lang w:val="es-ES_tradnl"/>
        </w:rPr>
        <w:t xml:space="preserve">. Teniendo en cuenta la orientación de los modelos sobre la génesis, a partir del 25 de abril se produjo una falsa alarma sobre la génesis del ciclón en el golfo de Bengala y </w:t>
      </w:r>
      <w:r w:rsidR="00165973" w:rsidRPr="000D2B28">
        <w:rPr>
          <w:lang w:val="es-ES_tradnl"/>
        </w:rPr>
        <w:t xml:space="preserve">sobre </w:t>
      </w:r>
      <w:r w:rsidRPr="000D2B28">
        <w:rPr>
          <w:lang w:val="es-ES_tradnl"/>
        </w:rPr>
        <w:t xml:space="preserve">su llegada a tierra en diferentes costas (como Bangladesh, Myanmar y las islas Andamán y Nicobar). Resultó difícil predecir el lugar y la aparición de la zona de baja presión y su posible intensificación y transformación en una depresión, su posterior intensificación a ciclón y su movimiento hacia una costa determinada. Además, la velocidad de traslación del ciclón </w:t>
      </w:r>
      <w:proofErr w:type="spellStart"/>
      <w:r w:rsidRPr="000D2B28">
        <w:rPr>
          <w:lang w:val="es-ES_tradnl"/>
        </w:rPr>
        <w:t>Amphan</w:t>
      </w:r>
      <w:proofErr w:type="spellEnd"/>
      <w:r w:rsidRPr="000D2B28">
        <w:rPr>
          <w:lang w:val="es-ES_tradnl"/>
        </w:rPr>
        <w:t xml:space="preserve"> varió mucho y resultó difícil determinar correctamente la hora de la llegada a tierra. El DMI suele examinar aproximadamente 12 modelos globales y regionales, incluidos 6 modelos del Ministerio de Ciencias de la Tierra y 6 modelos internacionales. Se observaba una gran dispersión en la orientación de los modelos incluso dos días antes de que tocara tierra. Incluso durante la noche anterior al día de la llegada a tierra, es decir, durante la noche del 19 de mayo de 2020, algunos modelos indicaban la llegada a tierra en la frontera entre </w:t>
      </w:r>
      <w:proofErr w:type="spellStart"/>
      <w:r w:rsidRPr="000D2B28">
        <w:rPr>
          <w:lang w:val="es-ES_tradnl"/>
        </w:rPr>
        <w:t>Odisha</w:t>
      </w:r>
      <w:proofErr w:type="spellEnd"/>
      <w:r w:rsidRPr="000D2B28">
        <w:rPr>
          <w:lang w:val="es-ES_tradnl"/>
        </w:rPr>
        <w:t xml:space="preserve"> y Bengala Occidental alrededor del mediodía del 20 de mayo de 2020. Por lo tanto, predecir correctamente el punto de llegada a tierra no fue fácil. El ciclón </w:t>
      </w:r>
      <w:proofErr w:type="spellStart"/>
      <w:r w:rsidRPr="000D2B28">
        <w:rPr>
          <w:lang w:val="es-ES_tradnl"/>
        </w:rPr>
        <w:t>Amphan</w:t>
      </w:r>
      <w:proofErr w:type="spellEnd"/>
      <w:r w:rsidRPr="000D2B28">
        <w:rPr>
          <w:lang w:val="es-ES_tradnl"/>
        </w:rPr>
        <w:t xml:space="preserve"> sufrió una rápida intensificación desde el mediodía del 17 de mayo (11.30</w:t>
      </w:r>
      <w:r w:rsidR="007F3D24" w:rsidRPr="000D2B28">
        <w:rPr>
          <w:lang w:val="es-ES_tradnl"/>
        </w:rPr>
        <w:t> </w:t>
      </w:r>
      <w:r w:rsidRPr="000D2B28">
        <w:rPr>
          <w:lang w:val="es-ES_tradnl"/>
        </w:rPr>
        <w:t xml:space="preserve">IST) hasta la madrugada del 19 de mayo (2.30 IST) </w:t>
      </w:r>
      <w:r w:rsidR="00636C3B" w:rsidRPr="000D2B28">
        <w:rPr>
          <w:lang w:val="es-ES_tradnl"/>
        </w:rPr>
        <w:t>y</w:t>
      </w:r>
      <w:r w:rsidRPr="000D2B28">
        <w:rPr>
          <w:lang w:val="es-ES_tradnl"/>
        </w:rPr>
        <w:t xml:space="preserve"> la velocidad del viento </w:t>
      </w:r>
      <w:r w:rsidR="00636C3B" w:rsidRPr="000D2B28">
        <w:rPr>
          <w:lang w:val="es-ES_tradnl"/>
        </w:rPr>
        <w:t xml:space="preserve">aumentó </w:t>
      </w:r>
      <w:r w:rsidRPr="000D2B28">
        <w:rPr>
          <w:lang w:val="es-ES_tradnl"/>
        </w:rPr>
        <w:t xml:space="preserve">2,3 veces durante este período. Sin embargo, gracias a la intervención tecnológica y la utilización de conocimientos, experiencia y pericia, el DMI proporcionó avisos de ciclón oportunos y exactos a los </w:t>
      </w:r>
      <w:r w:rsidR="00165973" w:rsidRPr="000D2B28">
        <w:rPr>
          <w:lang w:val="es-ES_tradnl"/>
        </w:rPr>
        <w:t xml:space="preserve">encargados </w:t>
      </w:r>
      <w:r w:rsidRPr="000D2B28">
        <w:rPr>
          <w:lang w:val="es-ES_tradnl"/>
        </w:rPr>
        <w:t xml:space="preserve">de </w:t>
      </w:r>
      <w:r w:rsidR="00165973" w:rsidRPr="000D2B28">
        <w:rPr>
          <w:lang w:val="es-ES_tradnl"/>
        </w:rPr>
        <w:t xml:space="preserve">la </w:t>
      </w:r>
      <w:r w:rsidRPr="000D2B28">
        <w:rPr>
          <w:lang w:val="es-ES_tradnl"/>
        </w:rPr>
        <w:t xml:space="preserve">gestión de desastres, los medios de comunicación y la población para gestionar el ciclón </w:t>
      </w:r>
      <w:proofErr w:type="spellStart"/>
      <w:r w:rsidRPr="000D2B28">
        <w:rPr>
          <w:lang w:val="es-ES_tradnl"/>
        </w:rPr>
        <w:t>Amphan</w:t>
      </w:r>
      <w:proofErr w:type="spellEnd"/>
      <w:r w:rsidRPr="000D2B28">
        <w:rPr>
          <w:lang w:val="es-ES_tradnl"/>
        </w:rPr>
        <w:t xml:space="preserve"> como muchos ciclones intensos de los últimos años, incluidos los ciclones </w:t>
      </w:r>
      <w:proofErr w:type="spellStart"/>
      <w:r w:rsidRPr="000D2B28">
        <w:rPr>
          <w:lang w:val="es-ES_tradnl"/>
        </w:rPr>
        <w:t>Phailin</w:t>
      </w:r>
      <w:proofErr w:type="spellEnd"/>
      <w:r w:rsidRPr="000D2B28">
        <w:rPr>
          <w:lang w:val="es-ES_tradnl"/>
        </w:rPr>
        <w:t xml:space="preserve"> en 2013, </w:t>
      </w:r>
      <w:proofErr w:type="spellStart"/>
      <w:r w:rsidRPr="000D2B28">
        <w:rPr>
          <w:lang w:val="es-ES_tradnl"/>
        </w:rPr>
        <w:t>Hudhud</w:t>
      </w:r>
      <w:proofErr w:type="spellEnd"/>
      <w:r w:rsidRPr="000D2B28">
        <w:rPr>
          <w:lang w:val="es-ES_tradnl"/>
        </w:rPr>
        <w:t xml:space="preserve"> en 2014, </w:t>
      </w:r>
      <w:proofErr w:type="spellStart"/>
      <w:r w:rsidRPr="000D2B28">
        <w:rPr>
          <w:lang w:val="es-ES_tradnl"/>
        </w:rPr>
        <w:t>Titli</w:t>
      </w:r>
      <w:proofErr w:type="spellEnd"/>
      <w:r w:rsidRPr="000D2B28">
        <w:rPr>
          <w:lang w:val="es-ES_tradnl"/>
        </w:rPr>
        <w:t xml:space="preserve"> en 2018 y </w:t>
      </w:r>
      <w:proofErr w:type="spellStart"/>
      <w:r w:rsidRPr="000D2B28">
        <w:rPr>
          <w:lang w:val="es-ES_tradnl"/>
        </w:rPr>
        <w:t>Fani</w:t>
      </w:r>
      <w:proofErr w:type="spellEnd"/>
      <w:r w:rsidRPr="000D2B28">
        <w:rPr>
          <w:lang w:val="es-ES_tradnl"/>
        </w:rPr>
        <w:t xml:space="preserve"> en 2019.</w:t>
      </w:r>
    </w:p>
    <w:p w14:paraId="619506A2" w14:textId="77777777" w:rsidR="003F0D94" w:rsidRPr="000D2B28" w:rsidRDefault="003F0D94" w:rsidP="003F0D94">
      <w:pPr>
        <w:tabs>
          <w:tab w:val="clear" w:pos="1134"/>
        </w:tabs>
        <w:snapToGrid w:val="0"/>
        <w:spacing w:before="240"/>
        <w:jc w:val="left"/>
        <w:textAlignment w:val="baseline"/>
        <w:rPr>
          <w:rFonts w:eastAsia="SimSun" w:cs="Calibri"/>
          <w:lang w:val="es-ES_tradnl"/>
        </w:rPr>
      </w:pPr>
      <w:r w:rsidRPr="000D2B28">
        <w:rPr>
          <w:lang w:val="es-ES_tradnl"/>
        </w:rPr>
        <w:t>En general, la principal lección aprendida es la importancia de establecer relaciones estrechas con los asociados para fomentar la confianza a la hora de comunicar información sobre riesgos importantes.</w:t>
      </w:r>
    </w:p>
    <w:p w14:paraId="2D2C5DC1" w14:textId="77777777" w:rsidR="003F0D94" w:rsidRPr="000D2B28" w:rsidRDefault="003F0D94" w:rsidP="003F0D94">
      <w:pPr>
        <w:pStyle w:val="Heading3"/>
        <w:spacing w:before="240" w:after="0"/>
        <w:rPr>
          <w:rFonts w:ascii="Calibri" w:eastAsia="Times New Roman" w:hAnsi="Calibri" w:cs="Calibri"/>
          <w:sz w:val="24"/>
          <w:szCs w:val="24"/>
        </w:rPr>
      </w:pPr>
      <w:bookmarkStart w:id="165" w:name="_Toc121319333"/>
      <w:bookmarkStart w:id="166" w:name="_Toc121402670"/>
      <w:r w:rsidRPr="000D2B28">
        <w:t>1.7</w:t>
      </w:r>
      <w:r w:rsidRPr="000D2B28">
        <w:tab/>
        <w:t>Omán: Centro Nacional de Alerta Temprana de Peligros Múltiples (NMHEWC)</w:t>
      </w:r>
      <w:bookmarkEnd w:id="165"/>
      <w:bookmarkEnd w:id="166"/>
    </w:p>
    <w:p w14:paraId="1A1573FB" w14:textId="6BE869CF" w:rsidR="003F0D94" w:rsidRPr="000D2B28" w:rsidRDefault="003F0D94" w:rsidP="003F0D94">
      <w:pPr>
        <w:tabs>
          <w:tab w:val="clear" w:pos="1134"/>
        </w:tabs>
        <w:snapToGrid w:val="0"/>
        <w:spacing w:before="240" w:after="240"/>
        <w:ind w:right="-170"/>
        <w:jc w:val="left"/>
        <w:rPr>
          <w:rFonts w:eastAsia="Times New Roman" w:cs="Times New Roman"/>
          <w:lang w:val="es-ES_tradnl"/>
        </w:rPr>
      </w:pPr>
      <w:r w:rsidRPr="000D2B28">
        <w:rPr>
          <w:lang w:val="es-ES_tradnl"/>
        </w:rPr>
        <w:t xml:space="preserve">El NMHEWC es la base de todas las predicciones de los ciclones tropicales y del sistema de alerta temprana de peligros múltiples relacionados con las condiciones meteorológicas en la Sultanía de Omán, que ha </w:t>
      </w:r>
      <w:r w:rsidR="00D723EC" w:rsidRPr="000D2B28">
        <w:rPr>
          <w:lang w:val="es-ES_tradnl"/>
        </w:rPr>
        <w:t xml:space="preserve">creado </w:t>
      </w:r>
      <w:r w:rsidRPr="000D2B28">
        <w:rPr>
          <w:lang w:val="es-ES_tradnl"/>
        </w:rPr>
        <w:t>un SOP</w:t>
      </w:r>
      <w:r w:rsidR="00D723EC" w:rsidRPr="000D2B28">
        <w:rPr>
          <w:lang w:val="es-ES_tradnl"/>
        </w:rPr>
        <w:t xml:space="preserve"> en este sentido</w:t>
      </w:r>
      <w:r w:rsidRPr="000D2B28">
        <w:rPr>
          <w:lang w:val="es-ES_tradnl"/>
        </w:rPr>
        <w:t xml:space="preserve">. Este centro tiene su sede en la Autoridad de la Aviación Civil, creada en virtud del Real Decreto 2012/33. Sin embargo, este centro sigue la legislación nacional y el </w:t>
      </w:r>
      <w:hyperlink r:id="rId88" w:history="1">
        <w:r w:rsidRPr="000D2B28">
          <w:rPr>
            <w:rStyle w:val="Hyperlink"/>
            <w:lang w:val="es-ES_tradnl"/>
          </w:rPr>
          <w:t>Manual del Sistema Mundial de Proceso de Datos y de Predicción</w:t>
        </w:r>
      </w:hyperlink>
      <w:r w:rsidRPr="000D2B28">
        <w:rPr>
          <w:lang w:val="es-ES_tradnl"/>
        </w:rPr>
        <w:t xml:space="preserve"> (</w:t>
      </w:r>
      <w:proofErr w:type="spellStart"/>
      <w:r w:rsidRPr="000D2B28">
        <w:rPr>
          <w:lang w:val="es-ES_tradnl"/>
        </w:rPr>
        <w:t>OMM</w:t>
      </w:r>
      <w:r w:rsidR="00D4759C" w:rsidRPr="000D2B28">
        <w:rPr>
          <w:rFonts w:ascii="Arial Nova Cond" w:hAnsi="Arial Nova Cond"/>
          <w:lang w:val="es-ES_tradnl"/>
        </w:rPr>
        <w:t>­</w:t>
      </w:r>
      <w:r w:rsidRPr="000D2B28">
        <w:rPr>
          <w:lang w:val="es-ES_tradnl"/>
        </w:rPr>
        <w:t>Nº</w:t>
      </w:r>
      <w:proofErr w:type="spellEnd"/>
      <w:r w:rsidRPr="000D2B28">
        <w:rPr>
          <w:lang w:val="es-ES_tradnl"/>
        </w:rPr>
        <w:t> 485) de la OMM en materia de predicción de ciclones tropicales, incluidos los peligros relacionados con el mar.</w:t>
      </w:r>
    </w:p>
    <w:p w14:paraId="440F26DF" w14:textId="345985AB" w:rsidR="003F0D94" w:rsidRPr="000D2B28" w:rsidRDefault="003F0D94" w:rsidP="003F0D94">
      <w:pPr>
        <w:tabs>
          <w:tab w:val="clear" w:pos="1134"/>
        </w:tabs>
        <w:snapToGrid w:val="0"/>
        <w:spacing w:before="240" w:after="240"/>
        <w:ind w:right="-170"/>
        <w:jc w:val="left"/>
        <w:rPr>
          <w:rFonts w:eastAsia="Times New Roman" w:cs="Calibri"/>
          <w:lang w:val="es-ES_tradnl"/>
        </w:rPr>
      </w:pPr>
      <w:r w:rsidRPr="000D2B28">
        <w:rPr>
          <w:lang w:val="es-ES_tradnl"/>
        </w:rPr>
        <w:t xml:space="preserve">En Omán, el NMHEWC representa y lidera los sectores de observaciones y alertas tempranas en el Comité Nacional de Gestión de Emergencias, que se considera el principal impulsor de la </w:t>
      </w:r>
      <w:r w:rsidRPr="000D2B28">
        <w:rPr>
          <w:lang w:val="es-ES_tradnl"/>
        </w:rPr>
        <w:lastRenderedPageBreak/>
        <w:t xml:space="preserve">gestión nacional de emergencias. Este comité incluye varios sectores, por ejemplo, la Autoridad de la Aviación Civil (Departamento de Meteorología), Defensa Civil, el Gobierno nacional, los diferentes medios de comunicación, el Instituto Nacional de Recursos Hidráulicos y diferentes ministerios. En este comité, cada sector se considera líder en los casos de emergencias </w:t>
      </w:r>
      <w:r w:rsidR="008A007E" w:rsidRPr="000D2B28">
        <w:rPr>
          <w:lang w:val="es-ES_tradnl"/>
        </w:rPr>
        <w:t xml:space="preserve">de las cuestiones </w:t>
      </w:r>
      <w:r w:rsidRPr="000D2B28">
        <w:rPr>
          <w:lang w:val="es-ES_tradnl"/>
        </w:rPr>
        <w:t xml:space="preserve">que son responsabilidad de </w:t>
      </w:r>
      <w:r w:rsidR="00DD4969" w:rsidRPr="000D2B28">
        <w:rPr>
          <w:lang w:val="es-ES_tradnl"/>
        </w:rPr>
        <w:t xml:space="preserve">cada </w:t>
      </w:r>
      <w:r w:rsidRPr="000D2B28">
        <w:rPr>
          <w:lang w:val="es-ES_tradnl"/>
        </w:rPr>
        <w:t>sector</w:t>
      </w:r>
      <w:r w:rsidR="00DD4969" w:rsidRPr="000D2B28">
        <w:rPr>
          <w:lang w:val="es-ES_tradnl"/>
        </w:rPr>
        <w:t xml:space="preserve"> en particular</w:t>
      </w:r>
      <w:r w:rsidRPr="000D2B28">
        <w:rPr>
          <w:lang w:val="es-ES_tradnl"/>
        </w:rPr>
        <w:t>. En consecuencia, el NMHEWC encabeza y dirige las actividades mediante el suministro de información al resto de los miembros del comité.</w:t>
      </w:r>
    </w:p>
    <w:p w14:paraId="145305D1" w14:textId="2CF4D49C" w:rsidR="003F0D94" w:rsidRPr="000D2B28" w:rsidRDefault="003F0D94" w:rsidP="003F0D94">
      <w:pPr>
        <w:tabs>
          <w:tab w:val="clear" w:pos="1134"/>
        </w:tabs>
        <w:snapToGrid w:val="0"/>
        <w:spacing w:before="240" w:after="240"/>
        <w:ind w:right="-170"/>
        <w:jc w:val="left"/>
        <w:rPr>
          <w:rFonts w:eastAsia="Times New Roman" w:cs="Calibri"/>
          <w:lang w:val="es-ES_tradnl"/>
        </w:rPr>
      </w:pPr>
      <w:r w:rsidRPr="000D2B28">
        <w:rPr>
          <w:lang w:val="es-ES_tradnl"/>
        </w:rPr>
        <w:t>El intercambio de información entre el Departamento de Meteorología y el Comité Nacional de Gestión de Emergencias se rige en virtud de un memorando de entendimiento que establece el monitoreo de los ciclones tropicales y de diferentes peligros relacionados con las condiciones meteorológicas. El SOP del NMHEWC incluye todos los procedimientos técnicos que facilitan la aplicación de este acuerdo. Una vez activado el SOP del NMHEWC, los demás sectores del comité deben activar su propio SOP en consecuencia.</w:t>
      </w:r>
    </w:p>
    <w:p w14:paraId="5012DD5F" w14:textId="77777777" w:rsidR="003F0D94" w:rsidRPr="000D2B28" w:rsidRDefault="003F0D94" w:rsidP="003F0D94">
      <w:pPr>
        <w:tabs>
          <w:tab w:val="clear" w:pos="1134"/>
        </w:tabs>
        <w:snapToGrid w:val="0"/>
        <w:spacing w:before="240" w:after="240"/>
        <w:ind w:right="-170"/>
        <w:jc w:val="left"/>
        <w:rPr>
          <w:rFonts w:eastAsia="Times New Roman" w:cs="Times New Roman"/>
          <w:lang w:val="es-ES_tradnl"/>
        </w:rPr>
      </w:pPr>
      <w:r w:rsidRPr="000D2B28">
        <w:rPr>
          <w:lang w:val="es-ES_tradnl"/>
        </w:rPr>
        <w:t>El SOP del NMHEWC describe cómo se transmite a la población la información sobre riesgos a través de los boletines de avisos y las alarmas asociadas a los distintos niveles de avisos de ciclones tropicales y el tratamiento de otros peligros. Por ejemplo, el boletín de avisos de ciclones tropicales incluye los riesgos relacionados con los vientos (velocidad y dirección), las tormentas eléctricas, la altura de las olas y las crecidas en las zonas bajas. Todo ello depende de las regiones que previsiblemente se verán afectadas por el ciclón tropical y los peligros conexos.</w:t>
      </w:r>
    </w:p>
    <w:p w14:paraId="7EC3530F" w14:textId="7FB85E0D" w:rsidR="003F0D94" w:rsidRPr="000D2B28" w:rsidRDefault="003F0D94" w:rsidP="003F0D94">
      <w:pPr>
        <w:tabs>
          <w:tab w:val="clear" w:pos="1134"/>
        </w:tabs>
        <w:snapToGrid w:val="0"/>
        <w:spacing w:before="240" w:after="240"/>
        <w:ind w:right="-170"/>
        <w:jc w:val="left"/>
        <w:rPr>
          <w:rFonts w:eastAsia="Times New Roman" w:cs="Calibri"/>
          <w:lang w:val="es-ES_tradnl"/>
        </w:rPr>
      </w:pPr>
      <w:r w:rsidRPr="000D2B28">
        <w:rPr>
          <w:lang w:val="es-ES_tradnl"/>
        </w:rPr>
        <w:t>El NMHEWC mantiene una vigilancia de 24</w:t>
      </w:r>
      <w:r w:rsidR="00946213" w:rsidRPr="000D2B28">
        <w:rPr>
          <w:lang w:val="es-ES_tradnl"/>
        </w:rPr>
        <w:t> </w:t>
      </w:r>
      <w:r w:rsidRPr="000D2B28">
        <w:rPr>
          <w:lang w:val="es-ES_tradnl"/>
        </w:rPr>
        <w:t>horas sobre el norte del océano Índico y el mar Arábigo para realizar el monitoreo de toda perturbación ciclónica y su posterior intensificación, movimiento e impactos. Se respeta un SOP adecuadamente definido para el monitoreo y la predicción de los ciclones tropicales de esta región.</w:t>
      </w:r>
    </w:p>
    <w:p w14:paraId="26566694" w14:textId="7B777074" w:rsidR="003F0D94" w:rsidRPr="000D2B28" w:rsidRDefault="003F0D94" w:rsidP="003F0D94">
      <w:pPr>
        <w:tabs>
          <w:tab w:val="clear" w:pos="1134"/>
        </w:tabs>
        <w:snapToGrid w:val="0"/>
        <w:spacing w:before="240" w:after="240"/>
        <w:ind w:right="-170"/>
        <w:jc w:val="left"/>
        <w:rPr>
          <w:rFonts w:eastAsia="Times New Roman" w:cs="Times New Roman"/>
          <w:lang w:val="es-ES_tradnl"/>
        </w:rPr>
      </w:pPr>
      <w:r w:rsidRPr="000D2B28">
        <w:rPr>
          <w:lang w:val="es-ES_tradnl"/>
        </w:rPr>
        <w:t xml:space="preserve">Tras la observación de un ciclón tropical, el NMHEWC, de conformidad con el SOP, prepara un largo proceso que comienza con una lista de comprobación sistemática para la determinación y la predicción de la ubicación, la intensidad, la llegada a tierra y las condiciones meteorológicas adversas asociadas al ciclón tropical. Para pronosticar los distintos parámetros meteorológicos de un ciclón tropical, deben utilizarse varias herramientas, como productos de satélite, radar y modelos de predicción numérica del tiempo, entre otros. En el NMHEWC, el proceso de comparación, comprensión y análisis de las orientaciones es importante para tomar una decisión definitiva y generar boletines de avisos. Además, </w:t>
      </w:r>
      <w:r w:rsidR="007A5428" w:rsidRPr="000D2B28">
        <w:rPr>
          <w:lang w:val="es-ES_tradnl"/>
        </w:rPr>
        <w:t>el análisis</w:t>
      </w:r>
      <w:r w:rsidRPr="000D2B28">
        <w:rPr>
          <w:lang w:val="es-ES_tradnl"/>
        </w:rPr>
        <w:t xml:space="preserve"> final suele llevarse a cabo con varios </w:t>
      </w:r>
      <w:r w:rsidR="007A5428" w:rsidRPr="000D2B28">
        <w:rPr>
          <w:lang w:val="es-ES_tradnl"/>
        </w:rPr>
        <w:t xml:space="preserve">pronosticadores </w:t>
      </w:r>
      <w:r w:rsidRPr="000D2B28">
        <w:rPr>
          <w:lang w:val="es-ES_tradnl"/>
        </w:rPr>
        <w:t>a través de la participación en una sesión de información meteorológica (</w:t>
      </w:r>
      <w:r w:rsidR="007A5428" w:rsidRPr="000D2B28">
        <w:rPr>
          <w:lang w:val="es-ES_tradnl"/>
        </w:rPr>
        <w:t>debate</w:t>
      </w:r>
      <w:r w:rsidRPr="000D2B28">
        <w:rPr>
          <w:lang w:val="es-ES_tradnl"/>
        </w:rPr>
        <w:t>).</w:t>
      </w:r>
    </w:p>
    <w:p w14:paraId="5BAA069E" w14:textId="4A177D27" w:rsidR="003F0D94" w:rsidRPr="000D2B28" w:rsidRDefault="003F0D94" w:rsidP="003F0D94">
      <w:pPr>
        <w:tabs>
          <w:tab w:val="clear" w:pos="1134"/>
        </w:tabs>
        <w:snapToGrid w:val="0"/>
        <w:spacing w:before="240" w:after="240"/>
        <w:ind w:right="-170"/>
        <w:jc w:val="left"/>
        <w:rPr>
          <w:rFonts w:eastAsia="Times New Roman" w:cs="Calibri"/>
          <w:lang w:val="es-ES_tradnl"/>
        </w:rPr>
      </w:pPr>
      <w:r w:rsidRPr="000D2B28">
        <w:rPr>
          <w:lang w:val="es-ES_tradnl"/>
        </w:rPr>
        <w:t xml:space="preserve">El NMHEWC difunde boletines meteorológicos basados en el SOP a través de diversos canales, incluidos videos grabados que se distribuyen por las redes sociales. El personal meteorológico </w:t>
      </w:r>
      <w:r w:rsidR="007A5428" w:rsidRPr="000D2B28">
        <w:rPr>
          <w:lang w:val="es-ES_tradnl"/>
        </w:rPr>
        <w:t xml:space="preserve">interviene en </w:t>
      </w:r>
      <w:r w:rsidRPr="000D2B28">
        <w:rPr>
          <w:lang w:val="es-ES_tradnl"/>
        </w:rPr>
        <w:t xml:space="preserve">numerosas entrevistas en directo por radio y televisión para ofrecer información </w:t>
      </w:r>
      <w:r w:rsidR="007A5428" w:rsidRPr="000D2B28">
        <w:rPr>
          <w:lang w:val="es-ES_tradnl"/>
        </w:rPr>
        <w:t>exacta</w:t>
      </w:r>
      <w:r w:rsidRPr="000D2B28">
        <w:rPr>
          <w:lang w:val="es-ES_tradnl"/>
        </w:rPr>
        <w:t xml:space="preserve"> y actualizada sobre el ciclón tropical. Al mismo tiempo, los medios de comunicación desempeñan un papel fundamental a la hora de transmitir y aclarar situaciones a la población. Los programas, los videoclips y las entrevistas incluyen los avisos basados en los impactos que tienen en cuenta la vulnerabilidad local y la exposición de las </w:t>
      </w:r>
      <w:r w:rsidR="007A5428" w:rsidRPr="000D2B28">
        <w:rPr>
          <w:lang w:val="es-ES_tradnl"/>
        </w:rPr>
        <w:t xml:space="preserve">distintas </w:t>
      </w:r>
      <w:r w:rsidRPr="000D2B28">
        <w:rPr>
          <w:lang w:val="es-ES_tradnl"/>
        </w:rPr>
        <w:t>zonas a ese peligro específico.</w:t>
      </w:r>
    </w:p>
    <w:p w14:paraId="24CCC6D9" w14:textId="05A5E862" w:rsidR="003F0D94" w:rsidRPr="000D2B28" w:rsidRDefault="003F0D94" w:rsidP="003F0D94">
      <w:pPr>
        <w:tabs>
          <w:tab w:val="clear" w:pos="1134"/>
        </w:tabs>
        <w:snapToGrid w:val="0"/>
        <w:spacing w:before="240" w:after="240"/>
        <w:ind w:right="-170"/>
        <w:jc w:val="left"/>
        <w:rPr>
          <w:rFonts w:eastAsia="Times New Roman" w:cs="Times New Roman"/>
          <w:lang w:val="es-ES_tradnl"/>
        </w:rPr>
      </w:pPr>
      <w:r w:rsidRPr="000D2B28">
        <w:rPr>
          <w:lang w:val="es-ES_tradnl"/>
        </w:rPr>
        <w:t xml:space="preserve">La Autoridad de la Aviación Civil (CAA) de la Sultanía de Omán es el paraguas </w:t>
      </w:r>
      <w:r w:rsidR="00DD4969" w:rsidRPr="000D2B28">
        <w:rPr>
          <w:lang w:val="es-ES_tradnl"/>
        </w:rPr>
        <w:t>en virtud d</w:t>
      </w:r>
      <w:r w:rsidRPr="000D2B28">
        <w:rPr>
          <w:lang w:val="es-ES_tradnl"/>
        </w:rPr>
        <w:t xml:space="preserve">el cual la Organización de Meteorología de Omán asume la responsabilidad de observar y emitir avisos sobre diferentes peligros. Cumple un papel importante en la concienciación pública, así como en la </w:t>
      </w:r>
      <w:r w:rsidR="007A5428" w:rsidRPr="000D2B28">
        <w:rPr>
          <w:lang w:val="es-ES_tradnl"/>
        </w:rPr>
        <w:t xml:space="preserve">organización </w:t>
      </w:r>
      <w:r w:rsidRPr="000D2B28">
        <w:rPr>
          <w:lang w:val="es-ES_tradnl"/>
        </w:rPr>
        <w:t>de actividades y talleres en aras de la educación y la preparación de la población. En el ámbito de la meteorología de Omán, se están llevando a cabo numerosos talleres de formación dirigidos al público en general, los ministerios gubernamentales e incluso las empresas. La CAA (Departamento de Meteorología) también colabora con el Ministerio de Educación en la elaboración de material didáctico sobre distintos peligros que se adapt</w:t>
      </w:r>
      <w:r w:rsidR="00EC05AB" w:rsidRPr="000D2B28">
        <w:rPr>
          <w:lang w:val="es-ES_tradnl"/>
        </w:rPr>
        <w:t>a</w:t>
      </w:r>
      <w:r w:rsidRPr="000D2B28">
        <w:rPr>
          <w:lang w:val="es-ES_tradnl"/>
        </w:rPr>
        <w:t xml:space="preserve"> a los diferentes </w:t>
      </w:r>
      <w:r w:rsidR="00EC05AB" w:rsidRPr="000D2B28">
        <w:rPr>
          <w:lang w:val="es-ES_tradnl"/>
        </w:rPr>
        <w:t xml:space="preserve">grados </w:t>
      </w:r>
      <w:r w:rsidRPr="000D2B28">
        <w:rPr>
          <w:lang w:val="es-ES_tradnl"/>
        </w:rPr>
        <w:t>escolares y se incorpor</w:t>
      </w:r>
      <w:r w:rsidR="00EC05AB" w:rsidRPr="000D2B28">
        <w:rPr>
          <w:lang w:val="es-ES_tradnl"/>
        </w:rPr>
        <w:t>a</w:t>
      </w:r>
      <w:r w:rsidRPr="000D2B28">
        <w:rPr>
          <w:lang w:val="es-ES_tradnl"/>
        </w:rPr>
        <w:t xml:space="preserve"> en la enseñanza del plan de estudios. Como parte de la preparación, la CAA imparte formación sobre fenómenos similares, como terremotos y </w:t>
      </w:r>
      <w:r w:rsidRPr="000D2B28">
        <w:rPr>
          <w:lang w:val="es-ES_tradnl"/>
        </w:rPr>
        <w:lastRenderedPageBreak/>
        <w:t xml:space="preserve">amenazas de tsunami, así como mareas de tormenta y crecidas causadas por ciclones. Estos fenómenos pueden afectar a escuelas y, a veces, a </w:t>
      </w:r>
      <w:r w:rsidR="00EC05AB" w:rsidRPr="000D2B28">
        <w:rPr>
          <w:lang w:val="es-ES_tradnl"/>
        </w:rPr>
        <w:t xml:space="preserve">aldeas </w:t>
      </w:r>
      <w:r w:rsidRPr="000D2B28">
        <w:rPr>
          <w:lang w:val="es-ES_tradnl"/>
        </w:rPr>
        <w:t>enter</w:t>
      </w:r>
      <w:r w:rsidR="00EC05AB" w:rsidRPr="000D2B28">
        <w:rPr>
          <w:lang w:val="es-ES_tradnl"/>
        </w:rPr>
        <w:t>a</w:t>
      </w:r>
      <w:r w:rsidR="00DD4969" w:rsidRPr="000D2B28">
        <w:rPr>
          <w:lang w:val="es-ES_tradnl"/>
        </w:rPr>
        <w:t>s</w:t>
      </w:r>
      <w:r w:rsidRPr="000D2B28">
        <w:rPr>
          <w:lang w:val="es-ES_tradnl"/>
        </w:rPr>
        <w:t>.</w:t>
      </w:r>
    </w:p>
    <w:p w14:paraId="5EF53870" w14:textId="0A08CCF1" w:rsidR="003F0D94" w:rsidRPr="000D2B28" w:rsidRDefault="003F0D94" w:rsidP="003F0D94">
      <w:pPr>
        <w:tabs>
          <w:tab w:val="clear" w:pos="1134"/>
        </w:tabs>
        <w:snapToGrid w:val="0"/>
        <w:spacing w:before="240" w:after="240"/>
        <w:ind w:right="-170"/>
        <w:jc w:val="left"/>
        <w:rPr>
          <w:rFonts w:eastAsia="Times New Roman" w:cs="Calibri"/>
          <w:lang w:val="es-ES_tradnl"/>
        </w:rPr>
      </w:pPr>
      <w:r w:rsidRPr="000D2B28">
        <w:rPr>
          <w:lang w:val="es-ES_tradnl"/>
        </w:rPr>
        <w:t xml:space="preserve">El último ciclón tropical que afectó a Omán fue el ciclón tropical </w:t>
      </w:r>
      <w:proofErr w:type="spellStart"/>
      <w:r w:rsidRPr="000D2B28">
        <w:rPr>
          <w:lang w:val="es-ES_tradnl"/>
        </w:rPr>
        <w:t>Shaheen</w:t>
      </w:r>
      <w:proofErr w:type="spellEnd"/>
      <w:r w:rsidRPr="000D2B28">
        <w:rPr>
          <w:lang w:val="es-ES_tradnl"/>
        </w:rPr>
        <w:t xml:space="preserve">. Se trató de un ciclón tropical </w:t>
      </w:r>
      <w:r w:rsidR="00EC05AB" w:rsidRPr="000D2B28">
        <w:rPr>
          <w:lang w:val="es-ES_tradnl"/>
        </w:rPr>
        <w:t xml:space="preserve">con un inicio </w:t>
      </w:r>
      <w:r w:rsidRPr="000D2B28">
        <w:rPr>
          <w:lang w:val="es-ES_tradnl"/>
        </w:rPr>
        <w:t xml:space="preserve">excepcional en </w:t>
      </w:r>
      <w:r w:rsidR="00EC05AB" w:rsidRPr="000D2B28">
        <w:rPr>
          <w:lang w:val="es-ES_tradnl"/>
        </w:rPr>
        <w:t xml:space="preserve">el </w:t>
      </w:r>
      <w:r w:rsidRPr="000D2B28">
        <w:rPr>
          <w:lang w:val="es-ES_tradnl"/>
        </w:rPr>
        <w:t xml:space="preserve">golfo de Bengala en cuyo momento </w:t>
      </w:r>
      <w:r w:rsidR="00EC05AB" w:rsidRPr="000D2B28">
        <w:rPr>
          <w:lang w:val="es-ES_tradnl"/>
        </w:rPr>
        <w:t xml:space="preserve">tenía </w:t>
      </w:r>
      <w:r w:rsidRPr="000D2B28">
        <w:rPr>
          <w:lang w:val="es-ES_tradnl"/>
        </w:rPr>
        <w:t xml:space="preserve">un nombre diferente. A continuación, cruzó el subcontinente indio hasta el mar Arábigo, donde volvió a fortalecerse antes de afectar a una zona inusual en el norte de Omán. La experiencia adquirida por el NMHEWC </w:t>
      </w:r>
      <w:r w:rsidR="00EC05AB" w:rsidRPr="000D2B28">
        <w:rPr>
          <w:lang w:val="es-ES_tradnl"/>
        </w:rPr>
        <w:t xml:space="preserve">durante </w:t>
      </w:r>
      <w:r w:rsidRPr="000D2B28">
        <w:rPr>
          <w:lang w:val="es-ES_tradnl"/>
        </w:rPr>
        <w:t xml:space="preserve">ciclones tropicales </w:t>
      </w:r>
      <w:r w:rsidR="00EC05AB" w:rsidRPr="000D2B28">
        <w:rPr>
          <w:lang w:val="es-ES_tradnl"/>
        </w:rPr>
        <w:t xml:space="preserve">previos </w:t>
      </w:r>
      <w:r w:rsidRPr="000D2B28">
        <w:rPr>
          <w:lang w:val="es-ES_tradnl"/>
        </w:rPr>
        <w:t xml:space="preserve">permitió que el centro pudiera hacer frente a este ciclón de forma eficiente, con una mínima destrucción y pérdida de vidas y bienes. </w:t>
      </w:r>
    </w:p>
    <w:p w14:paraId="00831714" w14:textId="77777777" w:rsidR="003F0D94" w:rsidRPr="000D2B28" w:rsidRDefault="003F0D94" w:rsidP="003F0D94">
      <w:pPr>
        <w:tabs>
          <w:tab w:val="clear" w:pos="1134"/>
        </w:tabs>
        <w:snapToGrid w:val="0"/>
        <w:spacing w:before="240" w:after="240"/>
        <w:ind w:right="-170"/>
        <w:jc w:val="left"/>
        <w:rPr>
          <w:rFonts w:eastAsia="Times New Roman" w:cs="Calibri"/>
          <w:lang w:val="es-ES_tradnl"/>
        </w:rPr>
      </w:pPr>
      <w:r w:rsidRPr="000D2B28">
        <w:rPr>
          <w:lang w:val="es-ES_tradnl"/>
        </w:rPr>
        <w:t>El NMHEWC trabaja de acuerdo con el SOP elaborado a partir de las lecciones aprendidas en el pasado. Además, las nuevas lecciones adquiridas durante este fenómeno se utilizarán para actualizar el SOP vigente en el centro.</w:t>
      </w:r>
    </w:p>
    <w:p w14:paraId="40190D71" w14:textId="23857ED1" w:rsidR="003F0D94" w:rsidRPr="000D2B28" w:rsidRDefault="003F0D94" w:rsidP="003F0D94">
      <w:pPr>
        <w:tabs>
          <w:tab w:val="clear" w:pos="1134"/>
        </w:tabs>
        <w:snapToGrid w:val="0"/>
        <w:spacing w:before="240" w:after="240"/>
        <w:ind w:right="-170"/>
        <w:jc w:val="left"/>
        <w:rPr>
          <w:rFonts w:eastAsia="SimSun" w:cs="Calibri"/>
          <w:lang w:val="es-ES_tradnl"/>
        </w:rPr>
      </w:pPr>
      <w:r w:rsidRPr="000D2B28">
        <w:rPr>
          <w:lang w:val="es-ES_tradnl"/>
        </w:rPr>
        <w:t xml:space="preserve">A partir de la experiencia obtenida en los ciclones tropicales, a continuación se indican algunas reflexiones e ideas </w:t>
      </w:r>
      <w:r w:rsidR="005172A2" w:rsidRPr="000D2B28">
        <w:rPr>
          <w:lang w:val="es-ES_tradnl"/>
        </w:rPr>
        <w:t xml:space="preserve">de aspectos </w:t>
      </w:r>
      <w:r w:rsidRPr="000D2B28">
        <w:rPr>
          <w:lang w:val="es-ES_tradnl"/>
        </w:rPr>
        <w:t xml:space="preserve">que mejorarán la respuesta de los sectores a los peligros relacionados con los ciclones tropicales: </w:t>
      </w:r>
    </w:p>
    <w:p w14:paraId="1C258437" w14:textId="68242037" w:rsidR="003F0D94" w:rsidRPr="000D2B28" w:rsidRDefault="003F0D94" w:rsidP="003F0D94">
      <w:pPr>
        <w:numPr>
          <w:ilvl w:val="0"/>
          <w:numId w:val="24"/>
        </w:numPr>
        <w:tabs>
          <w:tab w:val="clear" w:pos="1134"/>
        </w:tabs>
        <w:snapToGrid w:val="0"/>
        <w:spacing w:before="240" w:after="240"/>
        <w:ind w:left="567" w:right="-170" w:hanging="567"/>
        <w:jc w:val="left"/>
        <w:rPr>
          <w:rFonts w:eastAsia="Times New Roman" w:cs="Calibri"/>
          <w:lang w:val="es-ES_tradnl"/>
        </w:rPr>
      </w:pPr>
      <w:r w:rsidRPr="000D2B28">
        <w:rPr>
          <w:lang w:val="es-ES_tradnl"/>
        </w:rPr>
        <w:t>Mejora</w:t>
      </w:r>
      <w:r w:rsidR="005172A2" w:rsidRPr="000D2B28">
        <w:rPr>
          <w:lang w:val="es-ES_tradnl"/>
        </w:rPr>
        <w:t xml:space="preserve"> de</w:t>
      </w:r>
      <w:r w:rsidRPr="000D2B28">
        <w:rPr>
          <w:lang w:val="es-ES_tradnl"/>
        </w:rPr>
        <w:t xml:space="preserve"> los métodos de comunicación entre el NMHEWC y otros sectores, especificando los coordinadores de cada sector.</w:t>
      </w:r>
    </w:p>
    <w:p w14:paraId="664E00F4" w14:textId="2E71A9AA" w:rsidR="003F0D94" w:rsidRPr="000D2B28" w:rsidRDefault="005172A2" w:rsidP="003F0D94">
      <w:pPr>
        <w:numPr>
          <w:ilvl w:val="0"/>
          <w:numId w:val="24"/>
        </w:numPr>
        <w:tabs>
          <w:tab w:val="clear" w:pos="1134"/>
        </w:tabs>
        <w:snapToGrid w:val="0"/>
        <w:spacing w:before="240" w:after="240"/>
        <w:ind w:left="567" w:right="-170" w:hanging="567"/>
        <w:jc w:val="left"/>
        <w:rPr>
          <w:rFonts w:eastAsia="Times New Roman" w:cs="Calibri"/>
          <w:lang w:val="es-ES_tradnl"/>
        </w:rPr>
      </w:pPr>
      <w:r w:rsidRPr="000D2B28">
        <w:rPr>
          <w:lang w:val="es-ES_tradnl"/>
        </w:rPr>
        <w:t>R</w:t>
      </w:r>
      <w:r w:rsidR="003F0D94" w:rsidRPr="000D2B28">
        <w:rPr>
          <w:lang w:val="es-ES_tradnl"/>
        </w:rPr>
        <w:t>euniones continuas entre los sectores para elaborar o actualizar SOP adecuados a fin de determinar debidamente las responsabilidades, las medidas y los momentos pertinentes.</w:t>
      </w:r>
    </w:p>
    <w:p w14:paraId="59877BB6" w14:textId="6B9B6225" w:rsidR="003F0D94" w:rsidRPr="000D2B28" w:rsidRDefault="005172A2" w:rsidP="003F0D94">
      <w:pPr>
        <w:numPr>
          <w:ilvl w:val="0"/>
          <w:numId w:val="24"/>
        </w:numPr>
        <w:tabs>
          <w:tab w:val="clear" w:pos="1134"/>
        </w:tabs>
        <w:snapToGrid w:val="0"/>
        <w:spacing w:before="240" w:after="240"/>
        <w:ind w:left="567" w:right="-170" w:hanging="567"/>
        <w:jc w:val="left"/>
        <w:rPr>
          <w:rFonts w:eastAsia="Times New Roman" w:cs="Calibri"/>
          <w:lang w:val="es-ES_tradnl"/>
        </w:rPr>
      </w:pPr>
      <w:r w:rsidRPr="000D2B28">
        <w:rPr>
          <w:lang w:val="es-ES_tradnl"/>
        </w:rPr>
        <w:t>E</w:t>
      </w:r>
      <w:r w:rsidR="003F0D94" w:rsidRPr="000D2B28">
        <w:rPr>
          <w:lang w:val="es-ES_tradnl"/>
        </w:rPr>
        <w:t>valuación continua del desempeño de los sectores después de cada fenómeno.</w:t>
      </w:r>
    </w:p>
    <w:p w14:paraId="3DA1E49C" w14:textId="3A8ACFB8" w:rsidR="003F0D94" w:rsidRPr="000D2B28" w:rsidRDefault="005172A2" w:rsidP="003F0D94">
      <w:pPr>
        <w:numPr>
          <w:ilvl w:val="0"/>
          <w:numId w:val="24"/>
        </w:numPr>
        <w:tabs>
          <w:tab w:val="clear" w:pos="1134"/>
        </w:tabs>
        <w:snapToGrid w:val="0"/>
        <w:spacing w:before="240" w:after="240"/>
        <w:ind w:left="567" w:right="-170" w:hanging="567"/>
        <w:jc w:val="left"/>
        <w:rPr>
          <w:rFonts w:eastAsia="Times New Roman" w:cs="Calibri"/>
          <w:lang w:val="es-ES_tradnl"/>
        </w:rPr>
      </w:pPr>
      <w:r w:rsidRPr="000D2B28">
        <w:rPr>
          <w:lang w:val="es-ES_tradnl"/>
        </w:rPr>
        <w:t>F</w:t>
      </w:r>
      <w:r w:rsidR="003F0D94" w:rsidRPr="000D2B28">
        <w:rPr>
          <w:lang w:val="es-ES_tradnl"/>
        </w:rPr>
        <w:t>ormación interna entre sectores en aras de lograr una respuesta armonizada durante los fenómenos.</w:t>
      </w:r>
    </w:p>
    <w:p w14:paraId="06CC194E" w14:textId="58F3A2EF" w:rsidR="003F0D94" w:rsidRPr="000D2B28" w:rsidRDefault="005172A2" w:rsidP="003F0D94">
      <w:pPr>
        <w:numPr>
          <w:ilvl w:val="0"/>
          <w:numId w:val="24"/>
        </w:numPr>
        <w:tabs>
          <w:tab w:val="clear" w:pos="1134"/>
        </w:tabs>
        <w:snapToGrid w:val="0"/>
        <w:spacing w:before="240" w:after="240"/>
        <w:ind w:left="567" w:right="-170" w:hanging="567"/>
        <w:jc w:val="left"/>
        <w:rPr>
          <w:rFonts w:eastAsia="Times New Roman" w:cs="Times New Roman"/>
          <w:lang w:val="es-ES_tradnl"/>
        </w:rPr>
      </w:pPr>
      <w:r w:rsidRPr="000D2B28">
        <w:rPr>
          <w:lang w:val="es-ES_tradnl"/>
        </w:rPr>
        <w:t>D</w:t>
      </w:r>
      <w:r w:rsidR="003F0D94" w:rsidRPr="000D2B28">
        <w:rPr>
          <w:lang w:val="es-ES_tradnl"/>
        </w:rPr>
        <w:t xml:space="preserve">esarrollo técnico conjunto entre sectores </w:t>
      </w:r>
      <w:r w:rsidRPr="000D2B28">
        <w:rPr>
          <w:lang w:val="es-ES_tradnl"/>
        </w:rPr>
        <w:t xml:space="preserve">e </w:t>
      </w:r>
      <w:r w:rsidR="003F0D94" w:rsidRPr="000D2B28">
        <w:rPr>
          <w:lang w:val="es-ES_tradnl"/>
        </w:rPr>
        <w:t>intercambio de mano de obra y conocimientos.</w:t>
      </w:r>
    </w:p>
    <w:p w14:paraId="5EF376A3" w14:textId="3864F2B2" w:rsidR="003F0D94" w:rsidRPr="000D2B28" w:rsidRDefault="003F0D94" w:rsidP="003F0D94">
      <w:pPr>
        <w:numPr>
          <w:ilvl w:val="0"/>
          <w:numId w:val="24"/>
        </w:numPr>
        <w:tabs>
          <w:tab w:val="clear" w:pos="1134"/>
        </w:tabs>
        <w:snapToGrid w:val="0"/>
        <w:spacing w:before="240" w:after="240"/>
        <w:ind w:left="567" w:right="-170" w:hanging="567"/>
        <w:jc w:val="left"/>
        <w:rPr>
          <w:rFonts w:eastAsia="Times New Roman" w:cs="Calibri"/>
          <w:lang w:val="es-ES_tradnl"/>
        </w:rPr>
      </w:pPr>
      <w:r w:rsidRPr="000D2B28">
        <w:rPr>
          <w:lang w:val="es-ES_tradnl"/>
        </w:rPr>
        <w:t>Crea</w:t>
      </w:r>
      <w:r w:rsidR="005172A2" w:rsidRPr="000D2B28">
        <w:rPr>
          <w:lang w:val="es-ES_tradnl"/>
        </w:rPr>
        <w:t>ción de</w:t>
      </w:r>
      <w:r w:rsidRPr="000D2B28">
        <w:rPr>
          <w:lang w:val="es-ES_tradnl"/>
        </w:rPr>
        <w:t xml:space="preserve"> una plataforma única que reúna a los asociados para compartir informes, avisos y necesidades.</w:t>
      </w:r>
    </w:p>
    <w:p w14:paraId="3D1B38FC" w14:textId="77777777" w:rsidR="003F0D94" w:rsidRPr="000D2B28" w:rsidRDefault="003F0D94" w:rsidP="003F0D94">
      <w:pPr>
        <w:pStyle w:val="Heading3"/>
        <w:tabs>
          <w:tab w:val="clear" w:pos="1134"/>
        </w:tabs>
        <w:spacing w:before="240" w:after="0"/>
      </w:pPr>
      <w:bookmarkStart w:id="167" w:name="_Toc121319334"/>
      <w:bookmarkStart w:id="168" w:name="_Toc121402671"/>
      <w:r w:rsidRPr="000D2B28">
        <w:t>1.8</w:t>
      </w:r>
      <w:r w:rsidRPr="000D2B28">
        <w:tab/>
        <w:t>Filipinas: algunas buenas prácticas en el sistema integral de avisos en Filipinas</w:t>
      </w:r>
      <w:bookmarkEnd w:id="167"/>
      <w:bookmarkEnd w:id="168"/>
    </w:p>
    <w:p w14:paraId="5865F95B" w14:textId="60A51A94" w:rsidR="003F0D94" w:rsidRPr="000D2B28" w:rsidRDefault="003F0D94" w:rsidP="003F0D94">
      <w:pPr>
        <w:tabs>
          <w:tab w:val="clear" w:pos="1134"/>
        </w:tabs>
        <w:snapToGrid w:val="0"/>
        <w:spacing w:before="240" w:after="240"/>
        <w:ind w:right="-170"/>
        <w:jc w:val="left"/>
        <w:rPr>
          <w:rFonts w:eastAsia="SimSun" w:cs="Times New Roman"/>
          <w:lang w:val="es-ES_tradnl"/>
        </w:rPr>
      </w:pPr>
      <w:r w:rsidRPr="000D2B28">
        <w:rPr>
          <w:lang w:val="es-ES_tradnl"/>
        </w:rPr>
        <w:t>Una de las buenas prácticas en Filipinas es la promulgación de la Ley Nacional de Reducción y Gestión de Riesgos de Desastres, Ley de la República</w:t>
      </w:r>
      <w:r w:rsidR="009544A7" w:rsidRPr="000D2B28">
        <w:rPr>
          <w:lang w:val="es-ES_tradnl"/>
        </w:rPr>
        <w:t> </w:t>
      </w:r>
      <w:r w:rsidRPr="000D2B28">
        <w:rPr>
          <w:lang w:val="es-ES_tradnl"/>
        </w:rPr>
        <w:t>10121, conforme a la cual se crea el Consejo Nacional de Gestión y Reducción de Riesgos de Desastre (NDRRMC) con cuatro pilares, a saber: 1)</w:t>
      </w:r>
      <w:r w:rsidR="00725F8D" w:rsidRPr="000D2B28">
        <w:rPr>
          <w:lang w:val="es-ES_tradnl"/>
        </w:rPr>
        <w:t> </w:t>
      </w:r>
      <w:r w:rsidRPr="000D2B28">
        <w:rPr>
          <w:lang w:val="es-ES_tradnl"/>
        </w:rPr>
        <w:t>la preparación para casos de desastre, 2)</w:t>
      </w:r>
      <w:r w:rsidR="00725F8D" w:rsidRPr="000D2B28">
        <w:rPr>
          <w:lang w:val="es-ES_tradnl"/>
        </w:rPr>
        <w:t> </w:t>
      </w:r>
      <w:r w:rsidRPr="000D2B28">
        <w:rPr>
          <w:lang w:val="es-ES_tradnl"/>
        </w:rPr>
        <w:t>la prevención y la mitigación de desastres, 3)</w:t>
      </w:r>
      <w:r w:rsidR="00725F8D" w:rsidRPr="000D2B28">
        <w:rPr>
          <w:lang w:val="es-ES_tradnl"/>
        </w:rPr>
        <w:t> </w:t>
      </w:r>
      <w:r w:rsidRPr="000D2B28">
        <w:rPr>
          <w:lang w:val="es-ES_tradnl"/>
        </w:rPr>
        <w:t>la respuesta a los desastres y 4)</w:t>
      </w:r>
      <w:r w:rsidR="00725F8D" w:rsidRPr="000D2B28">
        <w:rPr>
          <w:lang w:val="es-ES_tradnl"/>
        </w:rPr>
        <w:t> </w:t>
      </w:r>
      <w:r w:rsidRPr="000D2B28">
        <w:rPr>
          <w:lang w:val="es-ES_tradnl"/>
        </w:rPr>
        <w:t>la rehabilitación y la recuperación (figura 1.8-1). El Departamento de Ciencia y Tecnología ocupa la vicepresidencia de</w:t>
      </w:r>
      <w:r w:rsidR="00217F92" w:rsidRPr="000D2B28">
        <w:rPr>
          <w:lang w:val="es-ES_tradnl"/>
        </w:rPr>
        <w:t>l pilar</w:t>
      </w:r>
      <w:r w:rsidRPr="000D2B28">
        <w:rPr>
          <w:lang w:val="es-ES_tradnl"/>
        </w:rPr>
        <w:t xml:space="preserve"> de Prevención y Mitigación de Desastres </w:t>
      </w:r>
      <w:r w:rsidR="00D90628" w:rsidRPr="000D2B28">
        <w:rPr>
          <w:lang w:val="es-ES_tradnl"/>
        </w:rPr>
        <w:t xml:space="preserve">(DPM) </w:t>
      </w:r>
      <w:r w:rsidRPr="000D2B28">
        <w:rPr>
          <w:lang w:val="es-ES_tradnl"/>
        </w:rPr>
        <w:t>y la PAGASA, en su calidad de organismo encargado de emitir los avisos de peligros hidrometeorológicos, en particular los ciclones tropicales, y es miembro del</w:t>
      </w:r>
      <w:r w:rsidR="00D90628" w:rsidRPr="000D2B28">
        <w:rPr>
          <w:lang w:val="es-ES_tradnl"/>
        </w:rPr>
        <w:t xml:space="preserve"> DPM en el marco del</w:t>
      </w:r>
      <w:r w:rsidRPr="000D2B28">
        <w:rPr>
          <w:lang w:val="es-ES_tradnl"/>
        </w:rPr>
        <w:t xml:space="preserve"> NDRRMC.</w:t>
      </w:r>
    </w:p>
    <w:p w14:paraId="5B1C01C8" w14:textId="1DF8E601" w:rsidR="003F0D94" w:rsidRPr="000D2B28" w:rsidRDefault="00857127" w:rsidP="003F0D94">
      <w:pPr>
        <w:tabs>
          <w:tab w:val="clear" w:pos="1134"/>
        </w:tabs>
        <w:snapToGrid w:val="0"/>
        <w:spacing w:before="240"/>
        <w:jc w:val="center"/>
        <w:rPr>
          <w:rFonts w:ascii="Calibri" w:eastAsia="SimSun" w:hAnsi="Calibri" w:cs="Calibri"/>
          <w:sz w:val="24"/>
          <w:szCs w:val="24"/>
          <w:lang w:val="es-ES_tradnl"/>
        </w:rPr>
      </w:pPr>
      <w:r w:rsidRPr="00010E2C">
        <w:rPr>
          <w:rFonts w:ascii="Calibri" w:eastAsia="SimSun" w:hAnsi="Calibri" w:cs="Calibri"/>
          <w:noProof/>
          <w:sz w:val="24"/>
          <w:szCs w:val="24"/>
          <w:lang w:val="en-US"/>
        </w:rPr>
        <w:lastRenderedPageBreak/>
        <w:drawing>
          <wp:inline distT="0" distB="0" distL="0" distR="0" wp14:anchorId="709C79F8" wp14:editId="3E00157B">
            <wp:extent cx="3867150" cy="2060575"/>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3867150" cy="2060575"/>
                    </a:xfrm>
                    <a:prstGeom prst="rect">
                      <a:avLst/>
                    </a:prstGeom>
                  </pic:spPr>
                </pic:pic>
              </a:graphicData>
            </a:graphic>
          </wp:inline>
        </w:drawing>
      </w:r>
    </w:p>
    <w:p w14:paraId="5C7D3ACF" w14:textId="5AEC16E6" w:rsidR="003F0D94" w:rsidRPr="000D2B28" w:rsidRDefault="003F0D94" w:rsidP="003F0D94">
      <w:pPr>
        <w:tabs>
          <w:tab w:val="clear" w:pos="1134"/>
        </w:tabs>
        <w:snapToGrid w:val="0"/>
        <w:spacing w:before="240"/>
        <w:jc w:val="center"/>
        <w:rPr>
          <w:rFonts w:eastAsia="SimSun" w:cs="Calibri"/>
          <w:b/>
          <w:bCs/>
          <w:sz w:val="18"/>
          <w:szCs w:val="18"/>
          <w:lang w:val="es-ES_tradnl"/>
        </w:rPr>
      </w:pPr>
      <w:r w:rsidRPr="000D2B28">
        <w:rPr>
          <w:b/>
          <w:bCs/>
          <w:lang w:val="es-ES_tradnl"/>
        </w:rPr>
        <w:t>Figura 1.8-1.</w:t>
      </w:r>
      <w:r w:rsidRPr="000D2B28">
        <w:rPr>
          <w:lang w:val="es-ES_tradnl"/>
        </w:rPr>
        <w:t xml:space="preserve"> </w:t>
      </w:r>
      <w:r w:rsidRPr="000D2B28">
        <w:rPr>
          <w:b/>
          <w:bCs/>
          <w:lang w:val="es-ES_tradnl"/>
        </w:rPr>
        <w:t>Cuatro esferas temáticas de la gestión de la reducción de riesgos de desastre (fuente: NDRRMC)</w:t>
      </w:r>
    </w:p>
    <w:p w14:paraId="4B45F948" w14:textId="588171E8" w:rsidR="003F0D94" w:rsidRPr="000D2B28" w:rsidRDefault="003F0D94" w:rsidP="003F0D94">
      <w:pPr>
        <w:tabs>
          <w:tab w:val="clear" w:pos="1134"/>
        </w:tabs>
        <w:snapToGrid w:val="0"/>
        <w:spacing w:before="240" w:after="240"/>
        <w:ind w:right="-170"/>
        <w:jc w:val="left"/>
        <w:rPr>
          <w:rFonts w:eastAsia="SimSun" w:cs="Times New Roman"/>
          <w:lang w:val="es-ES_tradnl"/>
        </w:rPr>
      </w:pPr>
      <w:r w:rsidRPr="000D2B28">
        <w:rPr>
          <w:lang w:val="es-ES_tradnl"/>
        </w:rPr>
        <w:t>La promulgación de la Ley Nacional de Reducción y Gestión de Riesgos de Desastres, Ley de la República</w:t>
      </w:r>
      <w:r w:rsidR="008D4E3E" w:rsidRPr="000D2B28">
        <w:rPr>
          <w:lang w:val="es-ES_tradnl"/>
        </w:rPr>
        <w:t> </w:t>
      </w:r>
      <w:r w:rsidRPr="000D2B28">
        <w:rPr>
          <w:lang w:val="es-ES_tradnl"/>
        </w:rPr>
        <w:t>10121, en 2010 allanó el camino para lograr un cambio de paradigma en el sistema de gestión de desastres del país, que pasó de centrarse principalmente en la respuesta y la preparación para la respuesta a centrarse en la reducción y la gestión de los riesgos de desastres. Además, en virtud de la Ley de la República</w:t>
      </w:r>
      <w:r w:rsidR="008D4E3E" w:rsidRPr="000D2B28">
        <w:rPr>
          <w:lang w:val="es-ES_tradnl"/>
        </w:rPr>
        <w:t> </w:t>
      </w:r>
      <w:r w:rsidRPr="000D2B28">
        <w:rPr>
          <w:lang w:val="es-ES_tradnl"/>
        </w:rPr>
        <w:t xml:space="preserve">10121, se crean consejos de gestión y reducción de riesgos de desastre </w:t>
      </w:r>
      <w:r w:rsidR="0066191D" w:rsidRPr="000D2B28">
        <w:rPr>
          <w:lang w:val="es-ES_tradnl"/>
        </w:rPr>
        <w:t xml:space="preserve">en </w:t>
      </w:r>
      <w:r w:rsidR="00F66CC2" w:rsidRPr="000D2B28">
        <w:rPr>
          <w:lang w:val="es-ES_tradnl"/>
        </w:rPr>
        <w:t>las esferas</w:t>
      </w:r>
      <w:r w:rsidRPr="000D2B28">
        <w:rPr>
          <w:lang w:val="es-ES_tradnl"/>
        </w:rPr>
        <w:t xml:space="preserve"> regional y local. </w:t>
      </w:r>
      <w:r w:rsidR="0066191D" w:rsidRPr="000D2B28">
        <w:rPr>
          <w:lang w:val="es-ES_tradnl"/>
        </w:rPr>
        <w:t>En consecuencia</w:t>
      </w:r>
      <w:r w:rsidRPr="000D2B28">
        <w:rPr>
          <w:lang w:val="es-ES_tradnl"/>
        </w:rPr>
        <w:t xml:space="preserve">, existen consejos de gestión y reducción de riesgos de desastre regionales (RDRRMC), consejos de gestión y reducción de riesgos de desastre provinciales (PDRRMC), consejos de gestión y reducción de riesgos de desastre de las ciudades (CDRRMC) y consejos de gestión y reducción de riesgos de desastre municipales (MDRRMC), con lo cual las actividades de gestión de la reducción de riesgos de desastre no solo están centralizadas, sino que también se delegan </w:t>
      </w:r>
      <w:r w:rsidR="0066191D" w:rsidRPr="000D2B28">
        <w:rPr>
          <w:lang w:val="es-ES_tradnl"/>
        </w:rPr>
        <w:t xml:space="preserve">a </w:t>
      </w:r>
      <w:r w:rsidRPr="000D2B28">
        <w:rPr>
          <w:lang w:val="es-ES_tradnl"/>
        </w:rPr>
        <w:t>los ámbitos locales para agilizar las actuaciones.</w:t>
      </w:r>
    </w:p>
    <w:p w14:paraId="56791014" w14:textId="156EB1F3" w:rsidR="003F0D94" w:rsidRPr="000D2B28" w:rsidRDefault="003F0D94" w:rsidP="003F0D94">
      <w:pPr>
        <w:tabs>
          <w:tab w:val="clear" w:pos="1134"/>
        </w:tabs>
        <w:snapToGrid w:val="0"/>
        <w:spacing w:before="240" w:after="240"/>
        <w:ind w:right="-170"/>
        <w:jc w:val="left"/>
        <w:rPr>
          <w:rFonts w:eastAsia="SimSun" w:cs="Calibri"/>
          <w:lang w:val="es-ES_tradnl"/>
        </w:rPr>
      </w:pPr>
      <w:r w:rsidRPr="000D2B28">
        <w:rPr>
          <w:lang w:val="es-ES_tradnl"/>
        </w:rPr>
        <w:t>A continuación</w:t>
      </w:r>
      <w:r w:rsidR="0066191D" w:rsidRPr="000D2B28">
        <w:rPr>
          <w:lang w:val="es-ES_tradnl"/>
        </w:rPr>
        <w:t>,</w:t>
      </w:r>
      <w:r w:rsidRPr="000D2B28">
        <w:rPr>
          <w:lang w:val="es-ES_tradnl"/>
        </w:rPr>
        <w:t xml:space="preserve"> se resumen otras buenas prácticas de Filipinas:</w:t>
      </w:r>
    </w:p>
    <w:p w14:paraId="7D6AAFB2" w14:textId="5AA49B3B" w:rsidR="003F0D94" w:rsidRPr="000D2B28" w:rsidRDefault="003F0D94" w:rsidP="003F0D94">
      <w:pPr>
        <w:numPr>
          <w:ilvl w:val="0"/>
          <w:numId w:val="23"/>
        </w:numPr>
        <w:tabs>
          <w:tab w:val="clear" w:pos="1134"/>
        </w:tabs>
        <w:snapToGrid w:val="0"/>
        <w:spacing w:before="240" w:after="240"/>
        <w:ind w:left="567" w:right="-170" w:hanging="567"/>
        <w:jc w:val="left"/>
        <w:rPr>
          <w:rFonts w:eastAsia="SimSun" w:cs="Calibri"/>
          <w:lang w:val="es-ES_tradnl"/>
        </w:rPr>
      </w:pPr>
      <w:r w:rsidRPr="000D2B28">
        <w:rPr>
          <w:lang w:val="es-ES_tradnl"/>
        </w:rPr>
        <w:t xml:space="preserve">Celebración de una reunión de evaluación de la reducción de riesgos antes de los desastres con los miembros del NDRRMC cuando se prevé que un ciclón tropical o incluso un sistema de baja </w:t>
      </w:r>
      <w:r w:rsidR="0066191D" w:rsidRPr="000D2B28">
        <w:rPr>
          <w:lang w:val="es-ES_tradnl"/>
        </w:rPr>
        <w:t xml:space="preserve">presión </w:t>
      </w:r>
      <w:r w:rsidRPr="000D2B28">
        <w:rPr>
          <w:lang w:val="es-ES_tradnl"/>
        </w:rPr>
        <w:t xml:space="preserve">supondrá una amenaza para el país en los siguientes 3 a 4 días. Los posibles escenarios e impactos se explican a los </w:t>
      </w:r>
      <w:r w:rsidR="0066191D" w:rsidRPr="000D2B28">
        <w:rPr>
          <w:lang w:val="es-ES_tradnl"/>
        </w:rPr>
        <w:t xml:space="preserve">encargados </w:t>
      </w:r>
      <w:r w:rsidRPr="000D2B28">
        <w:rPr>
          <w:lang w:val="es-ES_tradnl"/>
        </w:rPr>
        <w:t xml:space="preserve">de la gestión de desastres y a </w:t>
      </w:r>
      <w:r w:rsidR="00F66CC2" w:rsidRPr="000D2B28">
        <w:rPr>
          <w:lang w:val="es-ES_tradnl"/>
        </w:rPr>
        <w:t>las instancias decisorias</w:t>
      </w:r>
      <w:r w:rsidRPr="000D2B28">
        <w:rPr>
          <w:lang w:val="es-ES_tradnl"/>
        </w:rPr>
        <w:t xml:space="preserve"> para que puedan prepararse con antelación. </w:t>
      </w:r>
      <w:r w:rsidR="00485FAB" w:rsidRPr="000D2B28">
        <w:rPr>
          <w:lang w:val="es-ES_tradnl"/>
        </w:rPr>
        <w:t>Se definen l</w:t>
      </w:r>
      <w:r w:rsidRPr="000D2B28">
        <w:rPr>
          <w:lang w:val="es-ES_tradnl"/>
        </w:rPr>
        <w:t xml:space="preserve">os peligros y los riesgos con un enfoque por zonas y </w:t>
      </w:r>
      <w:r w:rsidR="0066191D" w:rsidRPr="000D2B28">
        <w:rPr>
          <w:lang w:val="es-ES_tradnl"/>
        </w:rPr>
        <w:t>con una duración determinada</w:t>
      </w:r>
      <w:r w:rsidRPr="000D2B28">
        <w:rPr>
          <w:lang w:val="es-ES_tradnl"/>
        </w:rPr>
        <w:t>.</w:t>
      </w:r>
    </w:p>
    <w:p w14:paraId="00E3371B" w14:textId="7341C045" w:rsidR="003F0D94" w:rsidRPr="000D2B28" w:rsidRDefault="003F0D94" w:rsidP="003F0D94">
      <w:pPr>
        <w:numPr>
          <w:ilvl w:val="0"/>
          <w:numId w:val="23"/>
        </w:numPr>
        <w:tabs>
          <w:tab w:val="clear" w:pos="1134"/>
        </w:tabs>
        <w:snapToGrid w:val="0"/>
        <w:spacing w:before="240" w:after="240"/>
        <w:ind w:left="567" w:right="-170" w:hanging="567"/>
        <w:jc w:val="left"/>
        <w:rPr>
          <w:rFonts w:eastAsia="SimSun" w:cs="Calibri"/>
          <w:lang w:val="es-ES_tradnl"/>
        </w:rPr>
      </w:pPr>
      <w:r w:rsidRPr="000D2B28">
        <w:rPr>
          <w:lang w:val="es-ES_tradnl"/>
        </w:rPr>
        <w:t>Creación de un sistema comunitario de alerta temprana de crecidas, en el que las comunidades locales participan en la cartografía de riesgos, la</w:t>
      </w:r>
      <w:r w:rsidR="00485FAB" w:rsidRPr="000D2B28">
        <w:rPr>
          <w:lang w:val="es-ES_tradnl"/>
        </w:rPr>
        <w:t>s</w:t>
      </w:r>
      <w:r w:rsidRPr="000D2B28">
        <w:rPr>
          <w:lang w:val="es-ES_tradnl"/>
        </w:rPr>
        <w:t xml:space="preserve"> </w:t>
      </w:r>
      <w:r w:rsidR="00485FAB" w:rsidRPr="000D2B28">
        <w:rPr>
          <w:lang w:val="es-ES_tradnl"/>
        </w:rPr>
        <w:t>observaciones</w:t>
      </w:r>
      <w:r w:rsidRPr="000D2B28">
        <w:rPr>
          <w:lang w:val="es-ES_tradnl"/>
        </w:rPr>
        <w:t xml:space="preserve">, el monitoreo, los avisos y la respuesta. La PAGASA proporciona asistencia técnica y desarrolla la metodología normalizada sobre cómo se </w:t>
      </w:r>
      <w:r w:rsidR="00485FAB" w:rsidRPr="000D2B28">
        <w:rPr>
          <w:lang w:val="es-ES_tradnl"/>
        </w:rPr>
        <w:t xml:space="preserve">crea </w:t>
      </w:r>
      <w:r w:rsidRPr="000D2B28">
        <w:rPr>
          <w:lang w:val="es-ES_tradnl"/>
        </w:rPr>
        <w:t>dicho sistema. Tras la instalación de pluviómetros y medidores del nivel del agua en la zona, las comunidades locales y las dependencias gubernamentales reciben formación y capacitación sobre el funcionamiento del sistema y se llevan a cabo simulacros periódicamente. Las dependencias de los gobiernos locales tienen la responsabilidad de garantizar la sostenibilidad del sistema mediante ordenanzas y políticas públicas. El sistema comunitario de alerta temprana de crecidas se centra en las personas, y fomenta la cooperación, el sentido de pertenencia y la responsabilidad por parte de la comunidad local.</w:t>
      </w:r>
    </w:p>
    <w:p w14:paraId="27C5A89A" w14:textId="77777777" w:rsidR="003F0D94" w:rsidRPr="000D2B28" w:rsidRDefault="003F0D94" w:rsidP="003F0D94">
      <w:pPr>
        <w:numPr>
          <w:ilvl w:val="0"/>
          <w:numId w:val="23"/>
        </w:numPr>
        <w:tabs>
          <w:tab w:val="clear" w:pos="1134"/>
        </w:tabs>
        <w:snapToGrid w:val="0"/>
        <w:spacing w:before="240" w:after="240"/>
        <w:ind w:left="567" w:right="-170" w:hanging="567"/>
        <w:jc w:val="left"/>
        <w:rPr>
          <w:rFonts w:eastAsia="SimSun" w:cs="Calibri"/>
          <w:lang w:val="es-ES_tradnl"/>
        </w:rPr>
      </w:pPr>
      <w:r w:rsidRPr="000D2B28">
        <w:rPr>
          <w:lang w:val="es-ES_tradnl"/>
        </w:rPr>
        <w:t>La PAGASA está empezando a pasar del sistema de alerta temprana básico a predicciones y avisos que tienen en cuenta los impactos. Con la ayuda de la Oficina Meteorológica del Reino Unido, se está trabajando en la creación de un sistema de predicción que tiene en cuenta los impactos para lluvias torrenciales y vientos fuertes en Gran Manila y Cebú.</w:t>
      </w:r>
    </w:p>
    <w:p w14:paraId="64E1F2B6" w14:textId="3E014891" w:rsidR="003F0D94" w:rsidRPr="000D2B28" w:rsidRDefault="003F0D94" w:rsidP="003F0D94">
      <w:pPr>
        <w:numPr>
          <w:ilvl w:val="0"/>
          <w:numId w:val="23"/>
        </w:numPr>
        <w:tabs>
          <w:tab w:val="clear" w:pos="1134"/>
        </w:tabs>
        <w:snapToGrid w:val="0"/>
        <w:spacing w:before="240" w:after="240"/>
        <w:ind w:left="567" w:right="-170" w:hanging="567"/>
        <w:jc w:val="left"/>
        <w:rPr>
          <w:rFonts w:eastAsia="SimSun" w:cs="Times New Roman"/>
          <w:lang w:val="es-ES_tradnl"/>
        </w:rPr>
      </w:pPr>
      <w:r w:rsidRPr="000D2B28">
        <w:rPr>
          <w:lang w:val="es-ES_tradnl"/>
        </w:rPr>
        <w:lastRenderedPageBreak/>
        <w:t xml:space="preserve">En cuanto a la comunicación de los avisos, la PAGASA registró su primera URL del canal de noticias en formato CAP que contiene alertas y avisos de ciclones tropicales y </w:t>
      </w:r>
      <w:r w:rsidR="00485FAB" w:rsidRPr="000D2B28">
        <w:rPr>
          <w:lang w:val="es-ES_tradnl"/>
        </w:rPr>
        <w:t xml:space="preserve">que comenzó </w:t>
      </w:r>
      <w:r w:rsidRPr="000D2B28">
        <w:rPr>
          <w:lang w:val="es-ES_tradnl"/>
        </w:rPr>
        <w:t>a través de una asociación con Google en 2014. Inmediatamente después, el Departamento de Tecnología de la Información y las Comunicaciones de la PAGASA desarrolló una aplicación web para generar alertas en formato CAP. En la aplicación, la alerta generada incluye alertas y avisos de ciclones tropicales, advertencias de crecidas generales y boletines de crecidas.</w:t>
      </w:r>
    </w:p>
    <w:p w14:paraId="4B29227F" w14:textId="47FC12A6" w:rsidR="003F0D94" w:rsidRPr="000D2B28" w:rsidRDefault="003F0D94" w:rsidP="003F0D94">
      <w:pPr>
        <w:pStyle w:val="Heading3"/>
        <w:tabs>
          <w:tab w:val="clear" w:pos="1134"/>
        </w:tabs>
        <w:spacing w:before="240" w:after="0"/>
      </w:pPr>
      <w:bookmarkStart w:id="169" w:name="_Toc121319335"/>
      <w:bookmarkStart w:id="170" w:name="_Toc121402672"/>
      <w:r w:rsidRPr="000D2B28">
        <w:t>1.9</w:t>
      </w:r>
      <w:r w:rsidRPr="000D2B28">
        <w:tab/>
        <w:t xml:space="preserve">Estados Unidos: mensajes eficaces cuando un huracán no llega </w:t>
      </w:r>
      <w:r w:rsidR="00485FAB" w:rsidRPr="000D2B28">
        <w:t xml:space="preserve">totalmente </w:t>
      </w:r>
      <w:r w:rsidRPr="000D2B28">
        <w:t>a tocar tierra</w:t>
      </w:r>
      <w:bookmarkEnd w:id="169"/>
      <w:bookmarkEnd w:id="170"/>
    </w:p>
    <w:p w14:paraId="041D335D" w14:textId="70E51754" w:rsidR="003F0D94" w:rsidRPr="000D2B28" w:rsidRDefault="003F0D94" w:rsidP="003F0D94">
      <w:pPr>
        <w:tabs>
          <w:tab w:val="clear" w:pos="1134"/>
        </w:tabs>
        <w:snapToGrid w:val="0"/>
        <w:spacing w:before="240" w:after="240"/>
        <w:ind w:right="-170"/>
        <w:jc w:val="left"/>
        <w:rPr>
          <w:rFonts w:eastAsia="SimSun" w:cs="Times New Roman"/>
          <w:lang w:val="es-ES_tradnl"/>
        </w:rPr>
      </w:pPr>
      <w:r w:rsidRPr="000D2B28">
        <w:rPr>
          <w:lang w:val="es-ES_tradnl"/>
        </w:rPr>
        <w:t xml:space="preserve">La velocidad sostenida de los vientos del huracán Lane se fortaleció hasta </w:t>
      </w:r>
      <w:r w:rsidR="00485FAB" w:rsidRPr="000D2B28">
        <w:rPr>
          <w:lang w:val="es-ES_tradnl"/>
        </w:rPr>
        <w:t xml:space="preserve">llegar a </w:t>
      </w:r>
      <w:r w:rsidRPr="000D2B28">
        <w:rPr>
          <w:lang w:val="es-ES_tradnl"/>
        </w:rPr>
        <w:t xml:space="preserve">los 95 nudos (177 km/h) a 1 500 millas (2 400 km) al oeste-suroeste de Hawái (Estados Unidos). El huracán Lane se movía a una velocidad moderada de 14 nudos (26 km/h) hacia el oeste, situando a Hawái a cinco días de posibles impactos. Aunque, según la trayectoria pronosticada, el huracán Lane primero se fortalecería para luego debilitarse y permanecer al sur de las islas hawaianas, el Servicio Meteorológico Nacional de los EE. UU., en Honolulu (Hawái), pasó a la acción y envió información de coordinación de forma temprana a las DMO, </w:t>
      </w:r>
      <w:r w:rsidR="004345C9" w:rsidRPr="000D2B28">
        <w:rPr>
          <w:lang w:val="es-ES_tradnl"/>
        </w:rPr>
        <w:t>conocidas como</w:t>
      </w:r>
      <w:r w:rsidRPr="000D2B28">
        <w:rPr>
          <w:lang w:val="es-ES_tradnl"/>
        </w:rPr>
        <w:t xml:space="preserve"> organizaciones de gestión de desastres de los EE. UU.</w:t>
      </w:r>
      <w:r w:rsidR="00D90628" w:rsidRPr="000D2B28">
        <w:rPr>
          <w:lang w:val="es-ES_tradnl"/>
        </w:rPr>
        <w:t>,</w:t>
      </w:r>
      <w:r w:rsidRPr="000D2B28">
        <w:rPr>
          <w:lang w:val="es-ES_tradnl"/>
        </w:rPr>
        <w:t xml:space="preserve"> los asociados</w:t>
      </w:r>
      <w:r w:rsidR="00D90628" w:rsidRPr="000D2B28">
        <w:rPr>
          <w:lang w:val="es-ES_tradnl"/>
        </w:rPr>
        <w:t xml:space="preserve"> y las partes interesadas</w:t>
      </w:r>
      <w:r w:rsidRPr="000D2B28">
        <w:rPr>
          <w:lang w:val="es-ES_tradnl"/>
        </w:rPr>
        <w:t xml:space="preserve">. A la mañana siguiente, se inició una sesión informativa oficial en la que se vinculó la gestión de emergencias desde el nivel de aldea/pueblo/ciudad hasta el nivel de condado, pasando por el nivel estatal e incluso </w:t>
      </w:r>
      <w:r w:rsidR="004345C9" w:rsidRPr="000D2B28">
        <w:rPr>
          <w:lang w:val="es-ES_tradnl"/>
        </w:rPr>
        <w:t>hasta llegar al nivel</w:t>
      </w:r>
      <w:r w:rsidRPr="000D2B28">
        <w:rPr>
          <w:lang w:val="es-ES_tradnl"/>
        </w:rPr>
        <w:t xml:space="preserve"> nacional. La sesión informativa comenzó con el informe de situación del Servicio Meteorológico de Honolulu, en Hawái, </w:t>
      </w:r>
      <w:r w:rsidR="004345C9" w:rsidRPr="000D2B28">
        <w:rPr>
          <w:lang w:val="es-ES_tradnl"/>
        </w:rPr>
        <w:t xml:space="preserve">en relación con </w:t>
      </w:r>
      <w:r w:rsidRPr="000D2B28">
        <w:rPr>
          <w:lang w:val="es-ES_tradnl"/>
        </w:rPr>
        <w:t xml:space="preserve">la predicción y la incertidumbre del huracán Lane (considerado ahora un huracán de primer orden con vientos sostenidos de 115 nudos (213 km/h)). Con esta información, la gestión de emergencias pudo coordinarse entre los distintos niveles y prepararse para una </w:t>
      </w:r>
      <w:r w:rsidR="004345C9" w:rsidRPr="000D2B28">
        <w:rPr>
          <w:lang w:val="es-ES_tradnl"/>
        </w:rPr>
        <w:t xml:space="preserve">situación </w:t>
      </w:r>
      <w:r w:rsidRPr="000D2B28">
        <w:rPr>
          <w:lang w:val="es-ES_tradnl"/>
        </w:rPr>
        <w:t>de alerta</w:t>
      </w:r>
      <w:r w:rsidR="004345C9" w:rsidRPr="000D2B28">
        <w:rPr>
          <w:lang w:val="es-ES_tradnl"/>
        </w:rPr>
        <w:t>, listos para actuar</w:t>
      </w:r>
      <w:r w:rsidRPr="000D2B28">
        <w:rPr>
          <w:lang w:val="es-ES_tradnl"/>
        </w:rPr>
        <w:t xml:space="preserve">. En los Estados Unidos, el gobierno local (aldea/pueblo/ciudad) tiene la responsabilidad de prestar servicios de emergencia con el apoyo de las entidades de gestión de emergencias nacionales, estatales o del condado. Por lo tanto, los recursos se conceden en función de las necesidades y la disponibilidad. El </w:t>
      </w:r>
      <w:proofErr w:type="spellStart"/>
      <w:r w:rsidRPr="000D2B28">
        <w:rPr>
          <w:lang w:val="es-ES_tradnl"/>
        </w:rPr>
        <w:t>preposicionamiento</w:t>
      </w:r>
      <w:proofErr w:type="spellEnd"/>
      <w:r w:rsidRPr="000D2B28">
        <w:rPr>
          <w:lang w:val="es-ES_tradnl"/>
        </w:rPr>
        <w:t xml:space="preserve"> de los recursos, como generadores, </w:t>
      </w:r>
      <w:r w:rsidR="005B71C1" w:rsidRPr="000D2B28">
        <w:rPr>
          <w:lang w:val="es-ES_tradnl"/>
        </w:rPr>
        <w:t xml:space="preserve">maquinaria </w:t>
      </w:r>
      <w:r w:rsidRPr="000D2B28">
        <w:rPr>
          <w:lang w:val="es-ES_tradnl"/>
        </w:rPr>
        <w:t>pesad</w:t>
      </w:r>
      <w:r w:rsidR="005B71C1" w:rsidRPr="000D2B28">
        <w:rPr>
          <w:lang w:val="es-ES_tradnl"/>
        </w:rPr>
        <w:t>a</w:t>
      </w:r>
      <w:r w:rsidRPr="000D2B28">
        <w:rPr>
          <w:lang w:val="es-ES_tradnl"/>
        </w:rPr>
        <w:t xml:space="preserve"> y personal, es primordial para responder a los peligros inminentes y recuperarse rápidamente de ellos. </w:t>
      </w:r>
      <w:r w:rsidR="005B71C1" w:rsidRPr="000D2B28">
        <w:rPr>
          <w:lang w:val="es-ES_tradnl"/>
        </w:rPr>
        <w:t xml:space="preserve">Gracias a </w:t>
      </w:r>
      <w:r w:rsidRPr="000D2B28">
        <w:rPr>
          <w:lang w:val="es-ES_tradnl"/>
        </w:rPr>
        <w:t>la coordinación de la comunidad de gestión de emergencias, la información fluyó a través de todas las fuentes de difusión, incluidas las redes sociales. Los preparativos habían comenzado.</w:t>
      </w:r>
    </w:p>
    <w:p w14:paraId="6F48265D" w14:textId="6C339B29" w:rsidR="003F0D94" w:rsidRPr="000D2B28" w:rsidRDefault="003F0D94" w:rsidP="003F0D94">
      <w:pPr>
        <w:tabs>
          <w:tab w:val="clear" w:pos="1134"/>
        </w:tabs>
        <w:snapToGrid w:val="0"/>
        <w:spacing w:before="240" w:after="240"/>
        <w:ind w:right="-170"/>
        <w:jc w:val="left"/>
        <w:rPr>
          <w:rFonts w:eastAsia="SimSun" w:cs="Times New Roman"/>
          <w:lang w:val="es-ES_tradnl"/>
        </w:rPr>
      </w:pPr>
      <w:r w:rsidRPr="000D2B28">
        <w:rPr>
          <w:lang w:val="es-ES_tradnl"/>
        </w:rPr>
        <w:t>Dos días antes de los primeros posibles impactos en Hawái del huracán Lane que aún era de primer orden, la trayectoria prevista lo situaba peligrosamente cerca de las islas hawaianas, con posibles vientos devastadores, inundaciones repentinas potencialmente mortales y olas dañinas. Las reuniones informativas de coordinación de la gestión de emergencias continuaron junto con los medios de radiodifusión que</w:t>
      </w:r>
      <w:r w:rsidR="008D4E3E" w:rsidRPr="000D2B28">
        <w:rPr>
          <w:lang w:val="es-ES_tradnl"/>
        </w:rPr>
        <w:t>,</w:t>
      </w:r>
      <w:r w:rsidRPr="000D2B28">
        <w:rPr>
          <w:lang w:val="es-ES_tradnl"/>
        </w:rPr>
        <w:t xml:space="preserve"> a esta altura</w:t>
      </w:r>
      <w:r w:rsidR="008D4E3E" w:rsidRPr="000D2B28">
        <w:rPr>
          <w:lang w:val="es-ES_tradnl"/>
        </w:rPr>
        <w:t>,</w:t>
      </w:r>
      <w:r w:rsidRPr="000D2B28">
        <w:rPr>
          <w:lang w:val="es-ES_tradnl"/>
        </w:rPr>
        <w:t xml:space="preserve"> acampaban en la Oficina de Predicción Meteorológica de Honolulu. Los </w:t>
      </w:r>
      <w:r w:rsidR="005B71C1" w:rsidRPr="000D2B28">
        <w:rPr>
          <w:lang w:val="es-ES_tradnl"/>
        </w:rPr>
        <w:t xml:space="preserve">funcionarios </w:t>
      </w:r>
      <w:r w:rsidRPr="000D2B28">
        <w:rPr>
          <w:lang w:val="es-ES_tradnl"/>
        </w:rPr>
        <w:t xml:space="preserve">electos, desde los alcaldes de los condados hasta el Gobernador, pasando por el Presidente, fueron informados sobre los peligros que amenazaban a las islas hawaianas. Con el huracán Lane tan cerca de las islas, la confianza de los meteorólogos en el movimiento del huracán Lane se convirtió en un aspecto importante para los planificadores de la gestión de emergencias. Como siempre se ha explicado en el caso de las predicciones de los ciclones tropicales, la incertidumbre cumple un papel fundamental en las medidas que deben tomarse. La atención se centró en la posibilidad de lluvias intensas a extremas que provocaran inundaciones repentinas y deslizamientos de tierras durante el paso cercano del huracán Lane, ya que en la trayectoria prevista se observaba </w:t>
      </w:r>
      <w:r w:rsidR="007302A4" w:rsidRPr="000D2B28">
        <w:rPr>
          <w:lang w:val="es-ES_tradnl"/>
        </w:rPr>
        <w:t xml:space="preserve">que </w:t>
      </w:r>
      <w:r w:rsidRPr="000D2B28">
        <w:rPr>
          <w:lang w:val="es-ES_tradnl"/>
        </w:rPr>
        <w:t xml:space="preserve">el cuadrante frontal derecho </w:t>
      </w:r>
      <w:r w:rsidR="007A4503" w:rsidRPr="000D2B28">
        <w:rPr>
          <w:lang w:val="es-ES_tradnl"/>
        </w:rPr>
        <w:t>atravesaba</w:t>
      </w:r>
      <w:r w:rsidRPr="000D2B28">
        <w:rPr>
          <w:lang w:val="es-ES_tradnl"/>
        </w:rPr>
        <w:t xml:space="preserve"> todas las islas hawaianas. Se emitieron vigilancias de huracán (un boletín de preparación con un objetivo de emisión 48 horas antes de los impactos), que finalmente se convirtieron en avisos de huracán (un boletín que indica que las condiciones de huracán son inminentes o están ocurriendo con un objetivo de emisión 36 horas antes de los impactos) para algunos sectores de las islas, con especial énfasis en lluvias </w:t>
      </w:r>
      <w:r w:rsidR="007A4503" w:rsidRPr="000D2B28">
        <w:rPr>
          <w:lang w:val="es-ES_tradnl"/>
        </w:rPr>
        <w:t xml:space="preserve">torrenciales </w:t>
      </w:r>
      <w:r w:rsidRPr="000D2B28">
        <w:rPr>
          <w:lang w:val="es-ES_tradnl"/>
        </w:rPr>
        <w:t xml:space="preserve">y olas altas. Una vez que los avisos entraron en vigor, se envió a un meteorólogo al Centro de Operaciones de Emergencia de Hawái para prestar servicios de apoyo a </w:t>
      </w:r>
      <w:r w:rsidR="007A4503" w:rsidRPr="000D2B28">
        <w:rPr>
          <w:lang w:val="es-ES_tradnl"/>
        </w:rPr>
        <w:t>las</w:t>
      </w:r>
      <w:r w:rsidRPr="000D2B28">
        <w:rPr>
          <w:lang w:val="es-ES_tradnl"/>
        </w:rPr>
        <w:t xml:space="preserve"> decisiones que tienen en cuenta los impactos </w:t>
      </w:r>
      <w:r w:rsidR="007A4503" w:rsidRPr="000D2B28">
        <w:rPr>
          <w:lang w:val="es-ES_tradnl"/>
        </w:rPr>
        <w:t>personalmente</w:t>
      </w:r>
      <w:r w:rsidRPr="000D2B28">
        <w:rPr>
          <w:lang w:val="es-ES_tradnl"/>
        </w:rPr>
        <w:t xml:space="preserve">. La confianza de los meteorólogos en que la trayectoria del huracán Lane seguiría al sur de las islas </w:t>
      </w:r>
      <w:r w:rsidRPr="000D2B28">
        <w:rPr>
          <w:lang w:val="es-ES_tradnl"/>
        </w:rPr>
        <w:lastRenderedPageBreak/>
        <w:t xml:space="preserve">hawaianas siguió aumentando, lo que permitió que el mensaje principal siguiera centrado en los impactos de las lluvias </w:t>
      </w:r>
      <w:r w:rsidR="007A4503" w:rsidRPr="000D2B28">
        <w:rPr>
          <w:lang w:val="es-ES_tradnl"/>
        </w:rPr>
        <w:t>torrenciales</w:t>
      </w:r>
      <w:r w:rsidRPr="000D2B28">
        <w:rPr>
          <w:lang w:val="es-ES_tradnl"/>
        </w:rPr>
        <w:t xml:space="preserve">, las inundaciones y el fuerte oleaje. Entre las medidas adoptadas por la gestión de emergencias, figuraban la preparación de refugios de emergencia, la cancelación de la asistencia a las escuelas, el cierre de playas y parques importantes, e incluso la colocación en los autobuses del cartel “Evacuación: se ofrecerá refugio a petición”. No se produjeron evacuaciones a gran escala debido a que la gestión de emergencias confió en los servicios del Servicio Meteorológico Nacional en materia de apoyo a las decisiones basadas en los impactos, que se centraron principalmente en las lluvias </w:t>
      </w:r>
      <w:r w:rsidR="007A4503" w:rsidRPr="000D2B28">
        <w:rPr>
          <w:lang w:val="es-ES_tradnl"/>
        </w:rPr>
        <w:t xml:space="preserve">torrenciales </w:t>
      </w:r>
      <w:r w:rsidRPr="000D2B28">
        <w:rPr>
          <w:lang w:val="es-ES_tradnl"/>
        </w:rPr>
        <w:t xml:space="preserve">y el fuerte oleaje. Esta confianza no se </w:t>
      </w:r>
      <w:r w:rsidR="007A4503" w:rsidRPr="000D2B28">
        <w:rPr>
          <w:lang w:val="es-ES_tradnl"/>
        </w:rPr>
        <w:t xml:space="preserve">obtuvo </w:t>
      </w:r>
      <w:r w:rsidRPr="000D2B28">
        <w:rPr>
          <w:lang w:val="es-ES_tradnl"/>
        </w:rPr>
        <w:t xml:space="preserve">de la noche a la mañana. Se necesitaron varios años de establecer relaciones, participar en ejercicios, llevar a cabo actividades de divulgación y de preparación de forma conjunta para </w:t>
      </w:r>
      <w:r w:rsidR="007A4503" w:rsidRPr="000D2B28">
        <w:rPr>
          <w:lang w:val="es-ES_tradnl"/>
        </w:rPr>
        <w:t>confiar</w:t>
      </w:r>
      <w:r w:rsidRPr="000D2B28">
        <w:rPr>
          <w:lang w:val="es-ES_tradnl"/>
        </w:rPr>
        <w:t xml:space="preserve"> </w:t>
      </w:r>
      <w:r w:rsidR="007A4503" w:rsidRPr="000D2B28">
        <w:rPr>
          <w:lang w:val="es-ES_tradnl"/>
        </w:rPr>
        <w:t xml:space="preserve">en </w:t>
      </w:r>
      <w:r w:rsidRPr="000D2B28">
        <w:rPr>
          <w:lang w:val="es-ES_tradnl"/>
        </w:rPr>
        <w:t xml:space="preserve">que el SMN proporcionaría la información de utilidad práctica necesaria, de modo que la gestión de emergencias tomara las medidas oportunas. </w:t>
      </w:r>
    </w:p>
    <w:p w14:paraId="3DF4A4BD" w14:textId="5DE37F8D" w:rsidR="003F0D94" w:rsidRPr="000D2B28" w:rsidRDefault="003F0D94" w:rsidP="003F0D94">
      <w:pPr>
        <w:tabs>
          <w:tab w:val="clear" w:pos="1134"/>
        </w:tabs>
        <w:snapToGrid w:val="0"/>
        <w:spacing w:before="240" w:after="240"/>
        <w:ind w:right="-170"/>
        <w:jc w:val="left"/>
        <w:rPr>
          <w:rFonts w:eastAsia="SimSun" w:cs="Calibri"/>
          <w:lang w:val="es-ES_tradnl"/>
        </w:rPr>
      </w:pPr>
      <w:r w:rsidRPr="000D2B28">
        <w:rPr>
          <w:lang w:val="es-ES_tradnl"/>
        </w:rPr>
        <w:t xml:space="preserve">El huracán Lane, cuyo punto de aproximación más cercano a Hawái fue de unas 115 millas (185 km), provocó precipitaciones masivas: la mayoría de las islas registraron, al menos, 10 pulgadas de lluvia, varias localidades registraron más de 30 pulgadas y un total de precipitaciones máximas de más de 52 pulgadas. Las lluvias </w:t>
      </w:r>
      <w:r w:rsidR="007A4503" w:rsidRPr="000D2B28">
        <w:rPr>
          <w:lang w:val="es-ES_tradnl"/>
        </w:rPr>
        <w:t xml:space="preserve">torrenciales </w:t>
      </w:r>
      <w:r w:rsidRPr="000D2B28">
        <w:rPr>
          <w:lang w:val="es-ES_tradnl"/>
        </w:rPr>
        <w:t>causaron graves inundaciones, principalmente en la isla de Hawái (conocida localmente como la Isla Grande), con más de 100 estructuras afectadas y</w:t>
      </w:r>
      <w:r w:rsidR="007A4503" w:rsidRPr="000D2B28">
        <w:rPr>
          <w:lang w:val="es-ES_tradnl"/>
        </w:rPr>
        <w:t xml:space="preserve"> </w:t>
      </w:r>
      <w:r w:rsidRPr="000D2B28">
        <w:rPr>
          <w:lang w:val="es-ES_tradnl"/>
        </w:rPr>
        <w:t>daños en infraestructuras públicas</w:t>
      </w:r>
      <w:r w:rsidR="007A4503" w:rsidRPr="000D2B28">
        <w:rPr>
          <w:lang w:val="es-ES_tradnl"/>
        </w:rPr>
        <w:t xml:space="preserve"> de</w:t>
      </w:r>
      <w:r w:rsidR="00ED652E" w:rsidRPr="000D2B28">
        <w:rPr>
          <w:lang w:val="es-ES_tradnl"/>
        </w:rPr>
        <w:t>,</w:t>
      </w:r>
      <w:r w:rsidR="007A4503" w:rsidRPr="000D2B28">
        <w:rPr>
          <w:lang w:val="es-ES_tradnl"/>
        </w:rPr>
        <w:t xml:space="preserve"> al menos</w:t>
      </w:r>
      <w:r w:rsidR="00ED652E" w:rsidRPr="000D2B28">
        <w:rPr>
          <w:lang w:val="es-ES_tradnl"/>
        </w:rPr>
        <w:t>,</w:t>
      </w:r>
      <w:r w:rsidR="007A4503" w:rsidRPr="000D2B28">
        <w:rPr>
          <w:lang w:val="es-ES_tradnl"/>
        </w:rPr>
        <w:t xml:space="preserve"> 22</w:t>
      </w:r>
      <w:r w:rsidR="00ED652E" w:rsidRPr="000D2B28">
        <w:rPr>
          <w:lang w:val="es-ES_tradnl"/>
        </w:rPr>
        <w:t> </w:t>
      </w:r>
      <w:r w:rsidR="007A4503" w:rsidRPr="000D2B28">
        <w:rPr>
          <w:lang w:val="es-ES_tradnl"/>
        </w:rPr>
        <w:t>millones de dólares</w:t>
      </w:r>
      <w:r w:rsidRPr="000D2B28">
        <w:rPr>
          <w:lang w:val="es-ES_tradnl"/>
        </w:rPr>
        <w:t>. Un hombre murió ahogado tras saltar a un arroyo desbordado por la lluvia para intentar salvar a un perro.</w:t>
      </w:r>
    </w:p>
    <w:p w14:paraId="6D60B050" w14:textId="0D2B927F" w:rsidR="003F0D94" w:rsidRPr="000D2B28" w:rsidRDefault="003F0D94" w:rsidP="003F0D94">
      <w:pPr>
        <w:tabs>
          <w:tab w:val="clear" w:pos="1134"/>
        </w:tabs>
        <w:snapToGrid w:val="0"/>
        <w:spacing w:before="240" w:after="240"/>
        <w:ind w:right="-170"/>
        <w:jc w:val="left"/>
        <w:rPr>
          <w:rFonts w:eastAsia="SimSun" w:cs="Times New Roman"/>
          <w:lang w:val="es-ES_tradnl"/>
        </w:rPr>
      </w:pPr>
      <w:r w:rsidRPr="000D2B28">
        <w:rPr>
          <w:lang w:val="es-ES_tradnl"/>
        </w:rPr>
        <w:t xml:space="preserve">Este acontecimiento pone de manifiesto la importancia de la confianza entre los asociados a la hora de suministrar la información más pertinente para un fenómeno peligroso en evolución. Los términos “huracán”, “ciclón tropical severo” y “tifón” traen a la mente de la gente imágenes de destrucción por el viento. Sin embargo, cuando los SMHN, las DMO, las ONG y los medios de comunicación audiovisuales e impresos trabajan juntos, con una sola voz, </w:t>
      </w:r>
      <w:r w:rsidR="00513DFB" w:rsidRPr="000D2B28">
        <w:rPr>
          <w:lang w:val="es-ES_tradnl"/>
        </w:rPr>
        <w:t>proveniente</w:t>
      </w:r>
      <w:r w:rsidRPr="000D2B28">
        <w:rPr>
          <w:lang w:val="es-ES_tradnl"/>
        </w:rPr>
        <w:t xml:space="preserve"> de una fuente autorizada, </w:t>
      </w:r>
      <w:r w:rsidR="00513DFB" w:rsidRPr="000D2B28">
        <w:rPr>
          <w:lang w:val="es-ES_tradnl"/>
        </w:rPr>
        <w:t xml:space="preserve">y </w:t>
      </w:r>
      <w:r w:rsidR="00C25372" w:rsidRPr="000D2B28">
        <w:rPr>
          <w:lang w:val="es-ES_tradnl"/>
        </w:rPr>
        <w:t>de la mano de</w:t>
      </w:r>
      <w:r w:rsidRPr="000D2B28">
        <w:rPr>
          <w:lang w:val="es-ES_tradnl"/>
        </w:rPr>
        <w:t xml:space="preserve"> relaciones forjadas mucho antes de que se produzca un fenómeno, las personas que se encuentran en peligro pueden adoptar las medidas adecuadas para mantenerse a salvo ellas mismas y a sus seres queridos y proteger sus bienes </w:t>
      </w:r>
      <w:r w:rsidR="00513DFB" w:rsidRPr="000D2B28">
        <w:rPr>
          <w:lang w:val="es-ES_tradnl"/>
        </w:rPr>
        <w:t xml:space="preserve">de la </w:t>
      </w:r>
      <w:r w:rsidRPr="000D2B28">
        <w:rPr>
          <w:lang w:val="es-ES_tradnl"/>
        </w:rPr>
        <w:t>mejor</w:t>
      </w:r>
      <w:r w:rsidR="00513DFB" w:rsidRPr="000D2B28">
        <w:rPr>
          <w:lang w:val="es-ES_tradnl"/>
        </w:rPr>
        <w:t xml:space="preserve"> manera posible</w:t>
      </w:r>
      <w:r w:rsidRPr="000D2B28">
        <w:rPr>
          <w:lang w:val="es-ES_tradnl"/>
        </w:rPr>
        <w:t>.</w:t>
      </w:r>
    </w:p>
    <w:p w14:paraId="3158DC1C" w14:textId="77777777" w:rsidR="003F0D94" w:rsidRPr="000D2B28" w:rsidRDefault="003F0D94" w:rsidP="003F0D94">
      <w:pPr>
        <w:tabs>
          <w:tab w:val="clear" w:pos="1134"/>
        </w:tabs>
        <w:snapToGrid w:val="0"/>
        <w:spacing w:before="240" w:after="240"/>
        <w:jc w:val="left"/>
        <w:rPr>
          <w:rFonts w:eastAsia="Calibri" w:cs="Calibri"/>
          <w:lang w:val="es-ES_tradnl"/>
        </w:rPr>
      </w:pPr>
    </w:p>
    <w:p w14:paraId="3900D924" w14:textId="77777777" w:rsidR="003F0D94" w:rsidRPr="000D2B28" w:rsidRDefault="003F0D94" w:rsidP="003F0D94">
      <w:pPr>
        <w:tabs>
          <w:tab w:val="clear" w:pos="1134"/>
        </w:tabs>
        <w:snapToGrid w:val="0"/>
        <w:spacing w:after="120"/>
        <w:rPr>
          <w:rFonts w:ascii="Calibri" w:eastAsia="SimSun" w:hAnsi="Calibri" w:cs="Calibri"/>
          <w:sz w:val="24"/>
          <w:szCs w:val="24"/>
          <w:lang w:val="es-ES_tradnl" w:eastAsia="zh-CN"/>
        </w:rPr>
      </w:pPr>
      <w:r w:rsidRPr="000D2B28">
        <w:rPr>
          <w:rFonts w:ascii="Calibri" w:eastAsia="SimSun" w:hAnsi="Calibri" w:cs="Calibri"/>
          <w:sz w:val="22"/>
          <w:szCs w:val="22"/>
          <w:lang w:val="es-ES_tradnl"/>
        </w:rPr>
        <w:br w:type="page"/>
      </w:r>
    </w:p>
    <w:p w14:paraId="7097120B" w14:textId="77777777" w:rsidR="003F0D94" w:rsidRPr="000D2B28" w:rsidRDefault="003F0D94" w:rsidP="003F0D94">
      <w:pPr>
        <w:pStyle w:val="Heading2"/>
        <w:rPr>
          <w:sz w:val="20"/>
          <w:szCs w:val="20"/>
        </w:rPr>
      </w:pPr>
      <w:bookmarkStart w:id="171" w:name="_Annex_2:_References"/>
      <w:bookmarkStart w:id="172" w:name="ANNEX_2"/>
      <w:bookmarkStart w:id="173" w:name="_Toc121319336"/>
      <w:bookmarkStart w:id="174" w:name="_Toc121402673"/>
      <w:bookmarkEnd w:id="171"/>
      <w:r w:rsidRPr="000D2B28">
        <w:lastRenderedPageBreak/>
        <w:t>Anexo 2. Referencias y recursos</w:t>
      </w:r>
      <w:bookmarkEnd w:id="172"/>
      <w:bookmarkEnd w:id="173"/>
      <w:bookmarkEnd w:id="174"/>
    </w:p>
    <w:p w14:paraId="2F29144F" w14:textId="77777777" w:rsidR="00857127" w:rsidRPr="001B6BE5" w:rsidRDefault="00857127" w:rsidP="00857127">
      <w:pPr>
        <w:tabs>
          <w:tab w:val="clear" w:pos="1134"/>
        </w:tabs>
        <w:adjustRightInd w:val="0"/>
        <w:snapToGrid w:val="0"/>
        <w:spacing w:after="120"/>
        <w:contextualSpacing/>
        <w:jc w:val="left"/>
        <w:rPr>
          <w:rFonts w:eastAsia="PMingLiU" w:cs="Calibri"/>
          <w:lang w:eastAsia="zh-CN"/>
        </w:rPr>
      </w:pPr>
    </w:p>
    <w:p w14:paraId="55FCE866" w14:textId="77777777" w:rsidR="00857127" w:rsidRPr="004E4B58"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s-ES" w:eastAsia="zh-CN"/>
        </w:rPr>
      </w:pPr>
      <w:r w:rsidRPr="001B6BE5">
        <w:rPr>
          <w:rFonts w:eastAsia="DengXian" w:cs="Calibri"/>
          <w:lang w:eastAsia="zh-CN"/>
        </w:rPr>
        <w:t>Campbell, R. et al</w:t>
      </w:r>
      <w:r w:rsidRPr="001B6BE5">
        <w:rPr>
          <w:rFonts w:eastAsia="PMingLiU" w:cs="Calibri"/>
          <w:lang w:eastAsia="zh-CN"/>
        </w:rPr>
        <w:t xml:space="preserve">. 2018. </w:t>
      </w:r>
      <w:r w:rsidRPr="001B6BE5">
        <w:rPr>
          <w:rFonts w:eastAsia="DengXian" w:cs="Calibri"/>
          <w:i/>
          <w:lang w:eastAsia="zh-CN"/>
        </w:rPr>
        <w:t>Impact-based Forecasting and Warning: Weather Ready Nations</w:t>
      </w:r>
      <w:r w:rsidRPr="001B6BE5">
        <w:rPr>
          <w:rFonts w:eastAsia="DengXian" w:cs="Calibri"/>
          <w:lang w:eastAsia="zh-CN"/>
        </w:rPr>
        <w:t xml:space="preserve">. </w:t>
      </w:r>
      <w:r w:rsidRPr="004E4B58">
        <w:rPr>
          <w:rFonts w:eastAsia="DengXian" w:cs="Calibri"/>
          <w:lang w:val="es-ES" w:eastAsia="zh-CN"/>
        </w:rPr>
        <w:t xml:space="preserve">WMO. </w:t>
      </w:r>
      <w:hyperlink r:id="rId90" w:history="1">
        <w:r w:rsidRPr="004E4B58">
          <w:rPr>
            <w:rFonts w:eastAsia="PMingLiU" w:cs="Calibri"/>
            <w:color w:val="0000FF"/>
            <w:u w:val="single"/>
            <w:lang w:val="es-ES" w:eastAsia="zh-CN"/>
          </w:rPr>
          <w:t>https://public.wmo.int/en/resources/bulletin/impact-based-forecasting-and-warning-weather-ready-nations</w:t>
        </w:r>
      </w:hyperlink>
    </w:p>
    <w:p w14:paraId="626C78C1"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Chen, L., et al. 2010. </w:t>
      </w:r>
      <w:r w:rsidRPr="001B6BE5">
        <w:rPr>
          <w:rFonts w:eastAsia="PMingLiU" w:cs="Calibri"/>
          <w:i/>
          <w:lang w:eastAsia="zh-CN"/>
        </w:rPr>
        <w:t>An overview of research and forecasting on rainfall associated with landfalling Tropical Cyclones</w:t>
      </w:r>
      <w:r w:rsidRPr="001B6BE5">
        <w:rPr>
          <w:rFonts w:eastAsia="PMingLiU" w:cs="Calibri"/>
          <w:lang w:eastAsia="zh-CN"/>
        </w:rPr>
        <w:t>. Advances in Atmospheric Sciences, 27(5), 967</w:t>
      </w:r>
      <w:r w:rsidRPr="005D1574">
        <w:rPr>
          <w:rFonts w:eastAsia="Times New Roman" w:cs="Calibri"/>
          <w:lang w:val="en-US" w:eastAsia="zh-CN"/>
        </w:rPr>
        <w:t>–</w:t>
      </w:r>
      <w:r w:rsidRPr="001B6BE5">
        <w:rPr>
          <w:rFonts w:eastAsia="PMingLiU" w:cs="Calibri"/>
          <w:lang w:eastAsia="zh-CN"/>
        </w:rPr>
        <w:t>976.</w:t>
      </w:r>
    </w:p>
    <w:p w14:paraId="76616CEF"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COPE (named for four orphan children </w:t>
      </w:r>
      <w:r w:rsidRPr="00AC7E48">
        <w:rPr>
          <w:rFonts w:eastAsia="PMingLiU" w:cs="Calibri"/>
          <w:lang w:eastAsia="zh-CN"/>
        </w:rPr>
        <w:t>—</w:t>
      </w:r>
      <w:r w:rsidRPr="001B6BE5">
        <w:rPr>
          <w:rFonts w:eastAsia="PMingLiU" w:cs="Calibri"/>
          <w:lang w:eastAsia="zh-CN"/>
        </w:rPr>
        <w:t xml:space="preserve"> Candy, Ollie, </w:t>
      </w:r>
      <w:proofErr w:type="gramStart"/>
      <w:r w:rsidRPr="001B6BE5">
        <w:rPr>
          <w:rFonts w:eastAsia="PMingLiU" w:cs="Calibri"/>
          <w:lang w:eastAsia="zh-CN"/>
        </w:rPr>
        <w:t>Ping</w:t>
      </w:r>
      <w:proofErr w:type="gramEnd"/>
      <w:r w:rsidRPr="001B6BE5">
        <w:rPr>
          <w:rFonts w:eastAsia="PMingLiU" w:cs="Calibri"/>
          <w:lang w:eastAsia="zh-CN"/>
        </w:rPr>
        <w:t xml:space="preserve"> and Eddy) Disaster Book Series: </w:t>
      </w:r>
      <w:hyperlink r:id="rId91">
        <w:r w:rsidRPr="001B6BE5">
          <w:rPr>
            <w:rFonts w:eastAsia="PMingLiU" w:cs="Calibri"/>
            <w:lang w:eastAsia="zh-CN"/>
          </w:rPr>
          <w:t>https://cope-disaster-champions.com/disaster-book-series/</w:t>
        </w:r>
      </w:hyperlink>
    </w:p>
    <w:p w14:paraId="129D1173" w14:textId="77777777" w:rsidR="00857127" w:rsidRPr="00D4711B"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s-ES" w:eastAsia="zh-CN"/>
        </w:rPr>
      </w:pPr>
      <w:r w:rsidRPr="001B6BE5">
        <w:rPr>
          <w:rFonts w:eastAsia="PMingLiU" w:cs="Calibri"/>
          <w:lang w:eastAsia="zh-CN"/>
        </w:rPr>
        <w:t xml:space="preserve">ESCAP/WMO Typhoon Committee, 2015: Manual on Synergized Standard Operating Procedures (SSOPs) for Coastal Multi-hazard Early Warning System. </w:t>
      </w:r>
      <w:r w:rsidRPr="00D4711B">
        <w:rPr>
          <w:rFonts w:eastAsia="PMingLiU" w:cs="Calibri"/>
          <w:lang w:val="es-ES" w:eastAsia="zh-CN"/>
        </w:rPr>
        <w:t xml:space="preserve">TC/TD No. 0010. </w:t>
      </w:r>
      <w:hyperlink r:id="rId92">
        <w:r w:rsidRPr="00D4711B">
          <w:rPr>
            <w:rFonts w:eastAsia="PMingLiU" w:cs="Calibri"/>
            <w:color w:val="0000FF"/>
            <w:u w:val="single"/>
            <w:lang w:val="es-ES" w:eastAsia="zh-CN"/>
          </w:rPr>
          <w:t>http://typhooncommittee.org/SSOP/FINAL_MANUAL.html</w:t>
        </w:r>
      </w:hyperlink>
    </w:p>
    <w:p w14:paraId="2EB32FBC"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ESCAP/WMO Typhoon Committee, 2015: Quick Reference Guide on Synergized Standard Operating Procedures (SSOPs) for Coastal Multi-Hazards Early Warning System, TC/TD-No</w:t>
      </w:r>
      <w:r>
        <w:rPr>
          <w:rFonts w:eastAsia="PMingLiU" w:cs="Calibri"/>
          <w:lang w:eastAsia="zh-CN"/>
        </w:rPr>
        <w:t>. </w:t>
      </w:r>
      <w:r w:rsidRPr="001B6BE5">
        <w:rPr>
          <w:rFonts w:eastAsia="PMingLiU" w:cs="Calibri"/>
          <w:lang w:eastAsia="zh-CN"/>
        </w:rPr>
        <w:t xml:space="preserve">0011. </w:t>
      </w:r>
      <w:hyperlink r:id="rId93" w:history="1">
        <w:r w:rsidRPr="001B6BE5">
          <w:rPr>
            <w:rFonts w:eastAsia="PMingLiU" w:cs="Calibri"/>
            <w:color w:val="0000FF"/>
            <w:u w:val="single"/>
            <w:lang w:eastAsia="zh-CN"/>
          </w:rPr>
          <w:t>http://typhooncommittee.org/SSOP/indexSSOP.html</w:t>
        </w:r>
      </w:hyperlink>
    </w:p>
    <w:p w14:paraId="2B3B19A9"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FEMA. 2006. </w:t>
      </w:r>
      <w:r w:rsidRPr="001B6BE5">
        <w:rPr>
          <w:rFonts w:eastAsia="PMingLiU" w:cs="Calibri"/>
          <w:i/>
          <w:lang w:eastAsia="zh-CN"/>
        </w:rPr>
        <w:t xml:space="preserve">Citizen Corps Personal </w:t>
      </w:r>
      <w:proofErr w:type="spellStart"/>
      <w:r w:rsidRPr="001B6BE5">
        <w:rPr>
          <w:rFonts w:eastAsia="PMingLiU" w:cs="Calibri"/>
          <w:i/>
          <w:lang w:eastAsia="zh-CN"/>
        </w:rPr>
        <w:t>Behavior</w:t>
      </w:r>
      <w:proofErr w:type="spellEnd"/>
      <w:r w:rsidRPr="001B6BE5">
        <w:rPr>
          <w:rFonts w:eastAsia="PMingLiU" w:cs="Calibri"/>
          <w:i/>
          <w:lang w:eastAsia="zh-CN"/>
        </w:rPr>
        <w:t xml:space="preserve"> Change Model for Disaster Preparedness</w:t>
      </w:r>
      <w:r w:rsidRPr="001B6BE5">
        <w:rPr>
          <w:rFonts w:eastAsia="PMingLiU" w:cs="Calibri"/>
          <w:lang w:eastAsia="zh-CN"/>
        </w:rPr>
        <w:t>. Citizen Preparedness Review, Issue 4:1</w:t>
      </w:r>
      <w:r w:rsidRPr="005D1574">
        <w:rPr>
          <w:rFonts w:eastAsia="Times New Roman" w:cs="Calibri"/>
          <w:lang w:val="en-US" w:eastAsia="zh-CN"/>
        </w:rPr>
        <w:t>–</w:t>
      </w:r>
      <w:r w:rsidRPr="001B6BE5">
        <w:rPr>
          <w:rFonts w:eastAsia="PMingLiU" w:cs="Calibri"/>
          <w:lang w:eastAsia="zh-CN"/>
        </w:rPr>
        <w:t xml:space="preserve">13 </w:t>
      </w:r>
      <w:hyperlink r:id="rId94">
        <w:r w:rsidRPr="001B6BE5">
          <w:rPr>
            <w:rFonts w:eastAsia="PMingLiU" w:cs="Calibri"/>
            <w:color w:val="0000FF"/>
            <w:u w:val="single"/>
            <w:lang w:eastAsia="zh-CN"/>
          </w:rPr>
          <w:t>http://www.sciencengines.com/NPHS/Documents/2006ChangeModelcitizen_prep_review_issue_4.pdf</w:t>
        </w:r>
      </w:hyperlink>
    </w:p>
    <w:p w14:paraId="1554447C"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FEMA. 2007. </w:t>
      </w:r>
      <w:r w:rsidRPr="001B6BE5">
        <w:rPr>
          <w:rFonts w:eastAsia="PMingLiU" w:cs="Calibri"/>
          <w:i/>
          <w:lang w:eastAsia="zh-CN"/>
        </w:rPr>
        <w:t>Update on Citizen Preparedness Research</w:t>
      </w:r>
      <w:r w:rsidRPr="001B6BE5">
        <w:rPr>
          <w:rFonts w:eastAsia="PMingLiU" w:cs="Calibri"/>
          <w:lang w:eastAsia="zh-CN"/>
        </w:rPr>
        <w:t xml:space="preserve">. Washington, DC: FEMA. </w:t>
      </w:r>
    </w:p>
    <w:p w14:paraId="5CD40596"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FEMA. 2009. </w:t>
      </w:r>
      <w:r w:rsidRPr="001B6BE5">
        <w:rPr>
          <w:rFonts w:eastAsia="PMingLiU" w:cs="Calibri"/>
          <w:i/>
          <w:lang w:eastAsia="zh-CN"/>
        </w:rPr>
        <w:t>Personal preparedness in America: Findings from the 2009 Citizen Corps National Survey</w:t>
      </w:r>
      <w:r w:rsidRPr="001B6BE5">
        <w:rPr>
          <w:rFonts w:eastAsia="PMingLiU" w:cs="Calibri"/>
          <w:lang w:eastAsia="zh-CN"/>
        </w:rPr>
        <w:t xml:space="preserve">. Washington, DC: FEMA. </w:t>
      </w:r>
      <w:hyperlink r:id="rId95">
        <w:r w:rsidRPr="001B6BE5">
          <w:rPr>
            <w:rFonts w:eastAsia="PMingLiU" w:cs="Calibri"/>
            <w:lang w:eastAsia="zh-CN"/>
          </w:rPr>
          <w:t>https://permanent.fdlp.gov/lps122228/2009_Citizen_Corps_National_Survey_Findings.pdf</w:t>
        </w:r>
      </w:hyperlink>
    </w:p>
    <w:p w14:paraId="4CE742B4"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eastAsia="zh-CN"/>
        </w:rPr>
      </w:pPr>
      <w:r w:rsidRPr="00A94C23">
        <w:rPr>
          <w:rFonts w:eastAsia="DengXian" w:cs="Calibri"/>
          <w:lang w:eastAsia="zh-CN"/>
        </w:rPr>
        <w:t>FEMA. 2010. Planning for the Whole Community: Integrating and Coordinating Emergency</w:t>
      </w:r>
      <w:r w:rsidRPr="001B6BE5">
        <w:rPr>
          <w:rFonts w:eastAsia="PMingLiU" w:cs="Calibri"/>
          <w:i/>
          <w:lang w:eastAsia="zh-CN"/>
        </w:rPr>
        <w:t xml:space="preserve"> Preparedness, Response and Recovery for Children and Adults with Disabilities and Others with Access and Functional Needs Before, During and After a Disaster</w:t>
      </w:r>
      <w:r w:rsidRPr="001B6BE5">
        <w:rPr>
          <w:rFonts w:eastAsia="PMingLiU" w:cs="Calibri"/>
          <w:lang w:eastAsia="zh-CN"/>
        </w:rPr>
        <w:t xml:space="preserve">. Washington, DC:1. </w:t>
      </w:r>
      <w:hyperlink r:id="rId96">
        <w:r w:rsidRPr="001B6BE5">
          <w:rPr>
            <w:rFonts w:eastAsia="PMingLiU" w:cs="Calibri"/>
            <w:color w:val="0000FF"/>
            <w:u w:val="single"/>
            <w:lang w:eastAsia="zh-CN"/>
          </w:rPr>
          <w:t>https://www.fema.gov/pdf/about/odic/all_hands_0411.pdf</w:t>
        </w:r>
      </w:hyperlink>
    </w:p>
    <w:p w14:paraId="5EF6CCDA"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GFDRR. 2015. Guide to Developing Disaster Recovery Frameworks. </w:t>
      </w:r>
      <w:hyperlink r:id="rId97">
        <w:r w:rsidRPr="001B6BE5">
          <w:rPr>
            <w:rFonts w:eastAsia="PMingLiU" w:cs="Calibri"/>
            <w:color w:val="0000FF"/>
            <w:u w:val="single"/>
            <w:lang w:eastAsia="zh-CN"/>
          </w:rPr>
          <w:t>https://www.gfdrr.org/en/publication/guide-developing-disaster-recovery-framewo</w:t>
        </w:r>
        <w:r w:rsidRPr="001B6BE5">
          <w:rPr>
            <w:rFonts w:eastAsia="PMingLiU" w:cs="Calibri"/>
            <w:lang w:eastAsia="zh-CN"/>
          </w:rPr>
          <w:t>rks</w:t>
        </w:r>
      </w:hyperlink>
    </w:p>
    <w:p w14:paraId="3D1DC2C1"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GFDRR. 2017. </w:t>
      </w:r>
      <w:r w:rsidRPr="001B6BE5">
        <w:rPr>
          <w:rFonts w:eastAsia="PMingLiU" w:cs="Calibri"/>
          <w:i/>
          <w:lang w:eastAsia="zh-CN"/>
        </w:rPr>
        <w:t>Ready2Respond: A Framework for Emergency Preparedness and Response</w:t>
      </w:r>
      <w:r w:rsidRPr="001B6BE5">
        <w:rPr>
          <w:rFonts w:eastAsia="PMingLiU" w:cs="Calibri"/>
          <w:lang w:eastAsia="zh-CN"/>
        </w:rPr>
        <w:t xml:space="preserve">. </w:t>
      </w:r>
      <w:hyperlink r:id="rId98">
        <w:r w:rsidRPr="001B6BE5">
          <w:rPr>
            <w:rFonts w:eastAsia="PMingLiU" w:cs="Calibri"/>
            <w:lang w:eastAsia="zh-CN"/>
          </w:rPr>
          <w:t>https://www.gfdrr.org/en/publication/ready2respond-framework-emergency-preparedness-and-response</w:t>
        </w:r>
      </w:hyperlink>
    </w:p>
    <w:p w14:paraId="39C52DBF"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GFDRR, 2018: Building back better: achieving resilience through stronger, faster, and more inclusive post-disaster reconstruction (English), by Stephane </w:t>
      </w:r>
      <w:proofErr w:type="spellStart"/>
      <w:r w:rsidRPr="001B6BE5">
        <w:rPr>
          <w:rFonts w:eastAsia="PMingLiU" w:cs="Calibri"/>
          <w:lang w:eastAsia="zh-CN"/>
        </w:rPr>
        <w:t>Hallegatte</w:t>
      </w:r>
      <w:proofErr w:type="spellEnd"/>
      <w:r w:rsidRPr="001B6BE5">
        <w:rPr>
          <w:rFonts w:eastAsia="PMingLiU" w:cs="Calibri"/>
          <w:lang w:eastAsia="zh-CN"/>
        </w:rPr>
        <w:t xml:space="preserve">, Jun Rentschler, Brian Walsh. </w:t>
      </w:r>
      <w:hyperlink r:id="rId99" w:history="1">
        <w:r w:rsidRPr="001B6BE5">
          <w:rPr>
            <w:rFonts w:eastAsia="PMingLiU" w:cs="Calibri"/>
            <w:color w:val="0000FF"/>
            <w:u w:val="single"/>
            <w:lang w:eastAsia="zh-CN"/>
          </w:rPr>
          <w:t>https://documents1.worldbank.org/curated/en/420321528985115831/pdf/127215-REVISED-BuildingBackBetter-Web-July18Update.pdf</w:t>
        </w:r>
      </w:hyperlink>
    </w:p>
    <w:p w14:paraId="5C78C4BD"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GFDRR. 2018. Post-Disaster Needs Assessment (PDNA), Lessons from a Decade of Experience. </w:t>
      </w:r>
      <w:hyperlink r:id="rId100" w:history="1">
        <w:r w:rsidRPr="001B6BE5">
          <w:rPr>
            <w:rFonts w:eastAsia="PMingLiU" w:cs="Calibri"/>
            <w:color w:val="0000FF"/>
            <w:u w:val="single"/>
            <w:lang w:eastAsia="zh-CN"/>
          </w:rPr>
          <w:t>https://www.gfdrr.org/en/publication/post-disaster-needs-assessment-lessons-decade-experience-2018</w:t>
        </w:r>
      </w:hyperlink>
    </w:p>
    <w:p w14:paraId="20206406"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GFDRR. 2021. Global Partnership on Disaster Risk Financing Analytics: Results and Achievements. </w:t>
      </w:r>
      <w:hyperlink r:id="rId101" w:history="1">
        <w:r w:rsidRPr="001B6BE5">
          <w:rPr>
            <w:rFonts w:eastAsia="PMingLiU" w:cs="Calibri"/>
            <w:color w:val="0000FF"/>
            <w:u w:val="single"/>
            <w:lang w:eastAsia="zh-CN"/>
          </w:rPr>
          <w:t>https://www.gfdrr.org/en/publication/global-partnership-disaster-risk-financing-analytics-results-and-achievements</w:t>
        </w:r>
      </w:hyperlink>
    </w:p>
    <w:p w14:paraId="15A9FA19"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eastAsia="zh-CN"/>
        </w:rPr>
      </w:pPr>
      <w:proofErr w:type="spellStart"/>
      <w:r w:rsidRPr="001B6BE5">
        <w:rPr>
          <w:rFonts w:eastAsia="PMingLiU" w:cs="Calibri"/>
          <w:lang w:eastAsia="zh-CN"/>
        </w:rPr>
        <w:t>Golnaraghi</w:t>
      </w:r>
      <w:proofErr w:type="spellEnd"/>
      <w:r w:rsidRPr="001B6BE5">
        <w:rPr>
          <w:rFonts w:eastAsia="PMingLiU" w:cs="Calibri"/>
          <w:lang w:eastAsia="zh-CN"/>
        </w:rPr>
        <w:t xml:space="preserve">, M (Ed). 2012. </w:t>
      </w:r>
      <w:r w:rsidRPr="001B6BE5">
        <w:rPr>
          <w:rFonts w:eastAsia="PMingLiU" w:cs="Calibri"/>
          <w:i/>
          <w:lang w:eastAsia="zh-CN"/>
        </w:rPr>
        <w:t>Institutional Partnerships in Multi-Hazard Early Warning Systems</w:t>
      </w:r>
      <w:r w:rsidRPr="001B6BE5">
        <w:rPr>
          <w:rFonts w:eastAsia="PMingLiU" w:cs="Calibri"/>
          <w:lang w:eastAsia="zh-CN"/>
        </w:rPr>
        <w:t xml:space="preserve">. </w:t>
      </w:r>
      <w:hyperlink r:id="rId102" w:history="1">
        <w:r w:rsidRPr="001B6BE5">
          <w:rPr>
            <w:rFonts w:eastAsia="PMingLiU" w:cs="Calibri"/>
            <w:color w:val="0000FF"/>
            <w:u w:val="single"/>
            <w:lang w:eastAsia="zh-CN"/>
          </w:rPr>
          <w:t>https://public.wmo.int/en/resources/library/institutional-partnerships-multi-hazard-early-warning-systems</w:t>
        </w:r>
      </w:hyperlink>
    </w:p>
    <w:p w14:paraId="34EC423C"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lastRenderedPageBreak/>
        <w:t xml:space="preserve">Govt. of Hong Kong, China. Example of a CPND. </w:t>
      </w:r>
      <w:r w:rsidRPr="001B6BE5">
        <w:rPr>
          <w:rFonts w:eastAsia="PMingLiU" w:cs="Calibri"/>
          <w:color w:val="0000FF"/>
          <w:u w:val="single"/>
          <w:lang w:eastAsia="zh-CN"/>
        </w:rPr>
        <w:t>https://www.sb.gov.hk/eng/emergency/cp.html</w:t>
      </w:r>
      <w:r w:rsidRPr="001B6BE5">
        <w:rPr>
          <w:rFonts w:eastAsia="PMingLiU" w:cs="Calibri"/>
          <w:lang w:eastAsia="zh-CN"/>
        </w:rPr>
        <w:t xml:space="preserve"> </w:t>
      </w:r>
    </w:p>
    <w:p w14:paraId="66B5D7A1"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DengXian" w:cs="Calibri"/>
          <w:lang w:eastAsia="zh-CN"/>
        </w:rPr>
      </w:pPr>
      <w:r w:rsidRPr="001B6BE5">
        <w:rPr>
          <w:rFonts w:eastAsia="PMingLiU" w:cs="Calibri"/>
          <w:lang w:eastAsia="zh-CN"/>
        </w:rPr>
        <w:t xml:space="preserve">IFRC. 2012. Community Early Warning Systems: Guiding Principles. </w:t>
      </w:r>
      <w:r w:rsidRPr="001B6BE5">
        <w:rPr>
          <w:rFonts w:eastAsia="PMingLiU" w:cs="Calibri"/>
          <w:color w:val="0000FF"/>
          <w:u w:val="single"/>
          <w:lang w:eastAsia="zh-CN"/>
        </w:rPr>
        <w:t>https://www.ifrc.org/sites/default/files/CEWS-Guiding-Principles-EN.pdf</w:t>
      </w:r>
      <w:r w:rsidRPr="001B6BE5">
        <w:rPr>
          <w:rFonts w:eastAsia="PMingLiU" w:cs="Calibri"/>
          <w:lang w:eastAsia="zh-CN"/>
        </w:rPr>
        <w:t xml:space="preserve"> </w:t>
      </w:r>
    </w:p>
    <w:p w14:paraId="691E218A"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SimSun" w:cs="Calibri"/>
          <w:lang w:eastAsia="zh-CN"/>
        </w:rPr>
      </w:pPr>
      <w:r w:rsidRPr="001B6BE5">
        <w:rPr>
          <w:rFonts w:eastAsia="DengXian" w:cs="Calibri"/>
          <w:lang w:eastAsia="zh-CN"/>
        </w:rPr>
        <w:t xml:space="preserve">IFRC. Family Safety Plan Checklist. </w:t>
      </w:r>
      <w:hyperlink r:id="rId103" w:history="1">
        <w:r w:rsidRPr="001B6BE5">
          <w:rPr>
            <w:rFonts w:eastAsia="PMingLiU" w:cs="Calibri"/>
            <w:color w:val="0000FF"/>
            <w:u w:val="single"/>
            <w:lang w:eastAsia="zh-CN"/>
          </w:rPr>
          <w:t>https://www.ifrc.org/document/family-safety-plan-checklist</w:t>
        </w:r>
      </w:hyperlink>
    </w:p>
    <w:p w14:paraId="43F9941C"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eastAsia="zh-CN"/>
        </w:rPr>
      </w:pPr>
      <w:r w:rsidRPr="001B6BE5">
        <w:rPr>
          <w:rFonts w:eastAsia="DengXian" w:cs="Calibri"/>
          <w:lang w:eastAsia="zh-CN"/>
        </w:rPr>
        <w:t xml:space="preserve">IFRC. Template for Family Safety Plans. </w:t>
      </w:r>
      <w:r w:rsidRPr="001B6BE5">
        <w:rPr>
          <w:rFonts w:eastAsia="PMingLiU" w:cs="Calibri"/>
          <w:color w:val="0000FF"/>
          <w:u w:val="single"/>
          <w:lang w:eastAsia="zh-CN"/>
        </w:rPr>
        <w:t>https://www.ifrc.org/document/family-safety-plan-template</w:t>
      </w:r>
      <w:r w:rsidRPr="001B6BE5">
        <w:rPr>
          <w:rFonts w:eastAsia="DengXian" w:cs="Calibri"/>
          <w:lang w:eastAsia="zh-CN"/>
        </w:rPr>
        <w:t xml:space="preserve"> </w:t>
      </w:r>
    </w:p>
    <w:p w14:paraId="58B3BC01"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eastAsia="zh-CN"/>
        </w:rPr>
      </w:pPr>
      <w:r w:rsidRPr="004E4B58">
        <w:rPr>
          <w:rFonts w:eastAsia="PMingLiU" w:cs="Calibri"/>
          <w:lang w:val="fr-CH" w:eastAsia="zh-CN"/>
        </w:rPr>
        <w:t xml:space="preserve">Irish, J.L., et al. 2008. </w:t>
      </w:r>
      <w:r w:rsidRPr="001B6BE5">
        <w:rPr>
          <w:rFonts w:eastAsia="PMingLiU" w:cs="Calibri"/>
          <w:i/>
          <w:lang w:eastAsia="zh-CN"/>
        </w:rPr>
        <w:t>The influence of storm size on Hurricane surge</w:t>
      </w:r>
      <w:r w:rsidRPr="001B6BE5">
        <w:rPr>
          <w:rFonts w:eastAsia="PMingLiU" w:cs="Calibri"/>
          <w:lang w:eastAsia="zh-CN"/>
        </w:rPr>
        <w:t xml:space="preserve">. J. Phys. </w:t>
      </w:r>
      <w:proofErr w:type="spellStart"/>
      <w:r w:rsidRPr="001B6BE5">
        <w:rPr>
          <w:rFonts w:eastAsia="PMingLiU" w:cs="Calibri"/>
          <w:lang w:eastAsia="zh-CN"/>
        </w:rPr>
        <w:t>Oceanogr</w:t>
      </w:r>
      <w:proofErr w:type="spellEnd"/>
      <w:r w:rsidRPr="001B6BE5">
        <w:rPr>
          <w:rFonts w:eastAsia="PMingLiU" w:cs="Calibri"/>
          <w:lang w:eastAsia="zh-CN"/>
        </w:rPr>
        <w:t>., 38, 2003</w:t>
      </w:r>
      <w:r w:rsidRPr="005D1574">
        <w:rPr>
          <w:rFonts w:eastAsia="Times New Roman" w:cs="Calibri"/>
          <w:lang w:val="en-US" w:eastAsia="zh-CN"/>
        </w:rPr>
        <w:t>–</w:t>
      </w:r>
      <w:r w:rsidRPr="001B6BE5">
        <w:rPr>
          <w:rFonts w:eastAsia="PMingLiU" w:cs="Calibri"/>
          <w:lang w:eastAsia="zh-CN"/>
        </w:rPr>
        <w:t>2013.</w:t>
      </w:r>
    </w:p>
    <w:p w14:paraId="0240574C"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DengXian" w:cs="Calibri"/>
          <w:lang w:eastAsia="zh-CN"/>
        </w:rPr>
      </w:pPr>
      <w:proofErr w:type="spellStart"/>
      <w:r w:rsidRPr="004E4B58">
        <w:rPr>
          <w:rFonts w:eastAsia="PMingLiU" w:cs="Calibri"/>
          <w:lang w:val="fr-CH" w:eastAsia="zh-CN"/>
        </w:rPr>
        <w:t>Knaff</w:t>
      </w:r>
      <w:proofErr w:type="spellEnd"/>
      <w:r w:rsidRPr="004E4B58">
        <w:rPr>
          <w:rFonts w:eastAsia="PMingLiU" w:cs="Calibri"/>
          <w:lang w:val="fr-CH" w:eastAsia="zh-CN"/>
        </w:rPr>
        <w:t xml:space="preserve">, J.A., et al. 2016. </w:t>
      </w:r>
      <w:r w:rsidRPr="001B6BE5">
        <w:rPr>
          <w:rFonts w:eastAsia="PMingLiU" w:cs="Calibri"/>
          <w:i/>
          <w:lang w:eastAsia="zh-CN"/>
        </w:rPr>
        <w:t>Using routinely available information to estimate TC wind structure</w:t>
      </w:r>
      <w:r w:rsidRPr="001B6BE5">
        <w:rPr>
          <w:rFonts w:eastAsia="PMingLiU" w:cs="Calibri"/>
          <w:lang w:eastAsia="zh-CN"/>
        </w:rPr>
        <w:t>. Monthly Weather Review, 144, DOI: 10.1175/MWR-D-15-0267.1</w:t>
      </w:r>
    </w:p>
    <w:p w14:paraId="7961A56B"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Times New Roman" w:cs="Calibri"/>
          <w:lang w:eastAsia="zh-CN"/>
        </w:rPr>
      </w:pPr>
      <w:r w:rsidRPr="001B6BE5">
        <w:rPr>
          <w:rFonts w:eastAsia="SimSun" w:cs="Calibri"/>
          <w:lang w:eastAsia="zh-CN"/>
        </w:rPr>
        <w:t xml:space="preserve">Learning Passport Newsletter, </w:t>
      </w:r>
      <w:hyperlink r:id="rId104" w:history="1">
        <w:r w:rsidRPr="001B6BE5">
          <w:rPr>
            <w:rFonts w:eastAsia="PMingLiU" w:cs="Calibri"/>
            <w:color w:val="0000FF"/>
            <w:u w:val="single"/>
            <w:lang w:eastAsia="zh-CN"/>
          </w:rPr>
          <w:t>https://mailchi.mp/56b9d173268d/lp-global-newsletter-no3?e=03657430da</w:t>
        </w:r>
      </w:hyperlink>
    </w:p>
    <w:p w14:paraId="3213FD86"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eastAsia="zh-CN"/>
        </w:rPr>
      </w:pPr>
      <w:r w:rsidRPr="001B6BE5">
        <w:rPr>
          <w:rFonts w:eastAsia="DengXian" w:cs="Calibri"/>
          <w:lang w:eastAsia="zh-CN"/>
        </w:rPr>
        <w:t xml:space="preserve">Lee, B.Y et al. 2010. </w:t>
      </w:r>
      <w:r w:rsidRPr="001B6BE5">
        <w:rPr>
          <w:rFonts w:eastAsia="PMingLiU" w:cs="Calibri"/>
          <w:i/>
          <w:lang w:eastAsia="zh-CN"/>
        </w:rPr>
        <w:t>Public Weather Services for Disaster Risk Reduction</w:t>
      </w:r>
      <w:r w:rsidRPr="001B6BE5">
        <w:rPr>
          <w:rFonts w:eastAsia="PMingLiU" w:cs="Calibri"/>
          <w:lang w:eastAsia="zh-CN"/>
        </w:rPr>
        <w:t xml:space="preserve">. WMO </w:t>
      </w:r>
      <w:r w:rsidRPr="001B6BE5">
        <w:rPr>
          <w:rFonts w:eastAsia="DengXian" w:cs="Calibri"/>
          <w:lang w:eastAsia="zh-CN"/>
        </w:rPr>
        <w:t>Bulletin. Vol</w:t>
      </w:r>
      <w:r>
        <w:rPr>
          <w:rFonts w:eastAsia="DengXian" w:cs="Calibri"/>
          <w:lang w:eastAsia="zh-CN"/>
        </w:rPr>
        <w:t>. </w:t>
      </w:r>
      <w:r w:rsidRPr="001B6BE5">
        <w:rPr>
          <w:rFonts w:eastAsia="DengXian" w:cs="Calibri"/>
          <w:lang w:eastAsia="zh-CN"/>
        </w:rPr>
        <w:t xml:space="preserve">59 (1). </w:t>
      </w:r>
      <w:hyperlink r:id="rId105" w:history="1">
        <w:r w:rsidRPr="001B6BE5">
          <w:rPr>
            <w:rFonts w:eastAsia="PMingLiU" w:cs="Calibri"/>
            <w:color w:val="0000FF"/>
            <w:u w:val="single"/>
            <w:lang w:eastAsia="zh-CN"/>
          </w:rPr>
          <w:t>https://public.wmo.int/en/bulletin/public-weather-services-disaster-risk-reduction</w:t>
        </w:r>
      </w:hyperlink>
    </w:p>
    <w:p w14:paraId="43F1CDA1"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Lin, Y., et al. 2015. </w:t>
      </w:r>
      <w:r w:rsidRPr="001B6BE5">
        <w:rPr>
          <w:rFonts w:eastAsia="PMingLiU" w:cs="Calibri"/>
          <w:i/>
          <w:lang w:eastAsia="zh-CN"/>
        </w:rPr>
        <w:t>Tropical cyclone rainfall area controlled by relative sea surface temperature</w:t>
      </w:r>
      <w:r w:rsidRPr="001B6BE5">
        <w:rPr>
          <w:rFonts w:eastAsia="PMingLiU" w:cs="Calibri"/>
          <w:lang w:eastAsia="zh-CN"/>
        </w:rPr>
        <w:t xml:space="preserve">. Nat. </w:t>
      </w:r>
      <w:proofErr w:type="spellStart"/>
      <w:r w:rsidRPr="001B6BE5">
        <w:rPr>
          <w:rFonts w:eastAsia="PMingLiU" w:cs="Calibri"/>
          <w:lang w:eastAsia="zh-CN"/>
        </w:rPr>
        <w:t>Commun</w:t>
      </w:r>
      <w:proofErr w:type="spellEnd"/>
      <w:r w:rsidRPr="001B6BE5">
        <w:rPr>
          <w:rFonts w:eastAsia="PMingLiU" w:cs="Calibri"/>
          <w:lang w:eastAsia="zh-CN"/>
        </w:rPr>
        <w:t xml:space="preserve">., 6, 6591, </w:t>
      </w:r>
      <w:hyperlink r:id="rId106" w:history="1">
        <w:r w:rsidRPr="001B6BE5">
          <w:rPr>
            <w:rFonts w:eastAsia="PMingLiU" w:cs="Calibri"/>
            <w:color w:val="0000FF"/>
            <w:u w:val="single"/>
            <w:lang w:eastAsia="zh-CN"/>
          </w:rPr>
          <w:t>https://doi.org/10.1038/ncomms7591</w:t>
        </w:r>
      </w:hyperlink>
    </w:p>
    <w:p w14:paraId="2E6A6C10"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McCarthy, P. 2007. </w:t>
      </w:r>
      <w:r w:rsidRPr="001B6BE5">
        <w:rPr>
          <w:rFonts w:eastAsia="PMingLiU" w:cs="Calibri"/>
          <w:i/>
          <w:lang w:eastAsia="zh-CN"/>
        </w:rPr>
        <w:t>Defining the Impact of Weather</w:t>
      </w:r>
      <w:r w:rsidRPr="001B6BE5">
        <w:rPr>
          <w:rFonts w:eastAsia="PMingLiU" w:cs="Calibri"/>
          <w:lang w:eastAsia="zh-CN"/>
        </w:rPr>
        <w:t>. Conference: 22nd Conference on Weather Analysis and Forecasting.</w:t>
      </w:r>
    </w:p>
    <w:p w14:paraId="43C05BBB" w14:textId="77777777" w:rsidR="00857127" w:rsidRPr="001B6BE5"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eastAsia="zh-CN"/>
        </w:rPr>
      </w:pPr>
      <w:proofErr w:type="spellStart"/>
      <w:r w:rsidRPr="004E4B58">
        <w:rPr>
          <w:rFonts w:eastAsia="PMingLiU" w:cs="Calibri"/>
          <w:lang w:val="fr-CH" w:eastAsia="zh-CN"/>
        </w:rPr>
        <w:t>Murty</w:t>
      </w:r>
      <w:proofErr w:type="spellEnd"/>
      <w:r w:rsidRPr="004E4B58">
        <w:rPr>
          <w:rFonts w:eastAsia="PMingLiU" w:cs="Calibri"/>
          <w:lang w:val="fr-CH" w:eastAsia="zh-CN"/>
        </w:rPr>
        <w:t xml:space="preserve">, P.L.N., et al. 2017. </w:t>
      </w:r>
      <w:r w:rsidRPr="001B6BE5">
        <w:rPr>
          <w:rFonts w:eastAsia="PMingLiU" w:cs="Calibri"/>
          <w:i/>
          <w:lang w:eastAsia="zh-CN"/>
        </w:rPr>
        <w:t>Real-time storm surge and inundation forecast for very severe</w:t>
      </w:r>
      <w:r>
        <w:rPr>
          <w:rFonts w:eastAsia="PMingLiU" w:cs="Calibri"/>
          <w:i/>
          <w:lang w:eastAsia="zh-CN"/>
        </w:rPr>
        <w:t xml:space="preserve"> </w:t>
      </w:r>
      <w:r w:rsidRPr="001B6BE5">
        <w:rPr>
          <w:rFonts w:eastAsia="PMingLiU" w:cs="Calibri"/>
          <w:i/>
          <w:lang w:eastAsia="zh-CN"/>
        </w:rPr>
        <w:t>cycloni</w:t>
      </w:r>
      <w:r>
        <w:rPr>
          <w:rFonts w:eastAsia="PMingLiU" w:cs="Calibri"/>
          <w:i/>
          <w:lang w:eastAsia="zh-CN"/>
        </w:rPr>
        <w:t>c</w:t>
      </w:r>
      <w:r w:rsidRPr="001B6BE5">
        <w:rPr>
          <w:rFonts w:eastAsia="PMingLiU" w:cs="Calibri"/>
          <w:i/>
          <w:lang w:eastAsia="zh-CN"/>
        </w:rPr>
        <w:t xml:space="preserve"> storm </w:t>
      </w:r>
      <w:proofErr w:type="spellStart"/>
      <w:r w:rsidRPr="001B6BE5">
        <w:rPr>
          <w:rFonts w:eastAsia="PMingLiU" w:cs="Calibri"/>
          <w:i/>
          <w:lang w:eastAsia="zh-CN"/>
        </w:rPr>
        <w:t>Hudhud</w:t>
      </w:r>
      <w:proofErr w:type="spellEnd"/>
      <w:r w:rsidRPr="001B6BE5">
        <w:rPr>
          <w:rFonts w:eastAsia="PMingLiU" w:cs="Calibri"/>
          <w:lang w:eastAsia="zh-CN"/>
        </w:rPr>
        <w:t>. Ocean Engineering, 131, 25</w:t>
      </w:r>
      <w:r w:rsidRPr="005D1574">
        <w:rPr>
          <w:rFonts w:eastAsia="Times New Roman" w:cs="Calibri"/>
          <w:lang w:val="en-US" w:eastAsia="zh-CN"/>
        </w:rPr>
        <w:t>–</w:t>
      </w:r>
      <w:r w:rsidRPr="001B6BE5">
        <w:rPr>
          <w:rFonts w:eastAsia="PMingLiU" w:cs="Calibri"/>
          <w:lang w:eastAsia="zh-CN"/>
        </w:rPr>
        <w:t>35</w:t>
      </w:r>
    </w:p>
    <w:p w14:paraId="458BFE6F"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proofErr w:type="spellStart"/>
      <w:r w:rsidRPr="001B6BE5">
        <w:rPr>
          <w:rFonts w:eastAsia="PMingLiU" w:cs="Calibri"/>
          <w:lang w:eastAsia="zh-CN"/>
        </w:rPr>
        <w:t>Niu</w:t>
      </w:r>
      <w:proofErr w:type="spellEnd"/>
      <w:r w:rsidRPr="001B6BE5">
        <w:rPr>
          <w:rFonts w:eastAsia="PMingLiU" w:cs="Calibri"/>
          <w:lang w:eastAsia="zh-CN"/>
        </w:rPr>
        <w:t xml:space="preserve">, et al. 2020 </w:t>
      </w:r>
      <w:r w:rsidRPr="001B6BE5">
        <w:rPr>
          <w:rFonts w:eastAsia="PMingLiU" w:cs="Calibri"/>
          <w:i/>
          <w:lang w:eastAsia="zh-CN"/>
        </w:rPr>
        <w:t>Network Modelling and Dynamic Mechanisms of Multi-Hazards</w:t>
      </w:r>
      <w:r>
        <w:rPr>
          <w:rFonts w:eastAsia="PMingLiU" w:cs="Calibri"/>
          <w:i/>
          <w:lang w:eastAsia="zh-CN"/>
        </w:rPr>
        <w:t xml:space="preserve"> </w:t>
      </w:r>
      <w:r w:rsidRPr="001B6BE5">
        <w:rPr>
          <w:rFonts w:eastAsia="PMingLiU" w:cs="Calibri"/>
          <w:i/>
          <w:lang w:eastAsia="zh-CN"/>
        </w:rPr>
        <w:t>—</w:t>
      </w:r>
      <w:r>
        <w:rPr>
          <w:rFonts w:eastAsia="PMingLiU" w:cs="Calibri"/>
          <w:i/>
          <w:lang w:eastAsia="zh-CN"/>
        </w:rPr>
        <w:t xml:space="preserve"> </w:t>
      </w:r>
      <w:r w:rsidRPr="001B6BE5">
        <w:rPr>
          <w:rFonts w:eastAsia="PMingLiU" w:cs="Calibri"/>
          <w:i/>
          <w:lang w:eastAsia="zh-CN"/>
        </w:rPr>
        <w:t>A Case</w:t>
      </w:r>
      <w:r w:rsidRPr="005D1574">
        <w:rPr>
          <w:rFonts w:eastAsia="PMingLiU" w:cs="Calibri"/>
          <w:i/>
          <w:lang w:val="en-US" w:eastAsia="zh-CN"/>
        </w:rPr>
        <w:t xml:space="preserve"> Study of Typhoon </w:t>
      </w:r>
      <w:proofErr w:type="spellStart"/>
      <w:r w:rsidRPr="005D1574">
        <w:rPr>
          <w:rFonts w:eastAsia="PMingLiU" w:cs="Calibri"/>
          <w:i/>
          <w:lang w:val="en-US" w:eastAsia="zh-CN"/>
        </w:rPr>
        <w:t>Mangkhut</w:t>
      </w:r>
      <w:proofErr w:type="spellEnd"/>
      <w:r w:rsidRPr="005D1574">
        <w:rPr>
          <w:rFonts w:eastAsia="PMingLiU" w:cs="Calibri"/>
          <w:lang w:val="en-US" w:eastAsia="zh-CN"/>
        </w:rPr>
        <w:t>. Water, 12, 2198. DOI:10.3390/w12082198.</w:t>
      </w:r>
    </w:p>
    <w:p w14:paraId="26ACB893"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Potter S., et al. 2021: </w:t>
      </w:r>
      <w:r w:rsidRPr="005D1574">
        <w:rPr>
          <w:rFonts w:eastAsia="PMingLiU" w:cs="Calibri"/>
          <w:i/>
          <w:lang w:val="en-US" w:eastAsia="zh-CN"/>
        </w:rPr>
        <w:t>The Benefits and Challenges of Implementing Impact-Based Severe Weather Warning Systems: Perspectives of Weather, Flood, and Emergency Management Personne</w:t>
      </w:r>
      <w:r w:rsidRPr="005D1574">
        <w:rPr>
          <w:rFonts w:eastAsia="PMingLiU" w:cs="Calibri"/>
          <w:lang w:val="en-US" w:eastAsia="zh-CN"/>
        </w:rPr>
        <w:t xml:space="preserve">l, </w:t>
      </w:r>
      <w:hyperlink r:id="rId107" w:anchor="bib58">
        <w:r w:rsidRPr="00C66F76">
          <w:rPr>
            <w:rFonts w:eastAsia="PMingLiU" w:cs="Calibri"/>
            <w:color w:val="0000FF"/>
            <w:u w:val="single"/>
            <w:lang w:eastAsia="zh-CN"/>
          </w:rPr>
          <w:t>https://journals.ametsoc.org/view/journals/wcas/13/2/WCAS-D-20-0110.1.xml#bib58</w:t>
        </w:r>
      </w:hyperlink>
    </w:p>
    <w:p w14:paraId="4B31A77C"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proofErr w:type="spellStart"/>
      <w:r w:rsidRPr="005D1574">
        <w:rPr>
          <w:rFonts w:eastAsia="PMingLiU" w:cs="Calibri"/>
          <w:lang w:val="fr-CH" w:eastAsia="zh-CN"/>
        </w:rPr>
        <w:t>Rego</w:t>
      </w:r>
      <w:proofErr w:type="spellEnd"/>
      <w:r w:rsidRPr="005D1574">
        <w:rPr>
          <w:rFonts w:eastAsia="PMingLiU" w:cs="Calibri"/>
          <w:lang w:val="fr-CH" w:eastAsia="zh-CN"/>
        </w:rPr>
        <w:t xml:space="preserve">, J.L., et al. 2009. </w:t>
      </w:r>
      <w:r w:rsidRPr="005D1574">
        <w:rPr>
          <w:rFonts w:eastAsia="PMingLiU" w:cs="Calibri"/>
          <w:i/>
          <w:lang w:val="en-US" w:eastAsia="zh-CN"/>
        </w:rPr>
        <w:t>On the importance of the forward speed of hurricanes in storm surge forecasting: A numerical study</w:t>
      </w:r>
      <w:r w:rsidRPr="005D1574">
        <w:rPr>
          <w:rFonts w:eastAsia="PMingLiU" w:cs="Calibri"/>
          <w:lang w:val="en-US" w:eastAsia="zh-CN"/>
        </w:rPr>
        <w:t xml:space="preserve">. Geophysical Research Letter, 36, L07609, doi:10.1029/2008GL036953 </w:t>
      </w:r>
    </w:p>
    <w:p w14:paraId="4AF30FD8"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Systematic Observations Financing Facility (SOFF). 2020. The Gaps in the Global Basic Observing Network (GBON), </w:t>
      </w:r>
      <w:hyperlink r:id="rId108" w:history="1">
        <w:r w:rsidRPr="00C66F76">
          <w:rPr>
            <w:rFonts w:eastAsia="PMingLiU" w:cs="Calibri"/>
            <w:color w:val="0000FF"/>
            <w:u w:val="single"/>
            <w:lang w:eastAsia="zh-CN"/>
          </w:rPr>
          <w:t>https://library.wmo.int/doc_num.php?explnum_id=10377</w:t>
        </w:r>
      </w:hyperlink>
    </w:p>
    <w:p w14:paraId="69B3BC77"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United Nations Office for Disaster Risk Reduction (UNDRR) Terminology. </w:t>
      </w:r>
      <w:hyperlink r:id="rId109" w:history="1">
        <w:r w:rsidRPr="00C66F76">
          <w:rPr>
            <w:rFonts w:eastAsia="PMingLiU" w:cs="Calibri"/>
            <w:color w:val="0000FF"/>
            <w:u w:val="single"/>
            <w:lang w:eastAsia="zh-CN"/>
          </w:rPr>
          <w:t>https://www.undrr.org/terminology</w:t>
        </w:r>
      </w:hyperlink>
      <w:r>
        <w:rPr>
          <w:rFonts w:eastAsia="PMingLiU" w:cs="Calibri"/>
          <w:lang w:val="en-US" w:eastAsia="zh-CN"/>
        </w:rPr>
        <w:t xml:space="preserve"> </w:t>
      </w:r>
    </w:p>
    <w:p w14:paraId="2F5209C2"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UNDRR. 2006. Developing an Early Warning System, A Checklist. </w:t>
      </w:r>
      <w:hyperlink r:id="rId110" w:history="1">
        <w:r w:rsidRPr="00C66F76">
          <w:rPr>
            <w:rFonts w:eastAsia="PMingLiU" w:cs="Calibri"/>
            <w:color w:val="0000FF"/>
            <w:u w:val="single"/>
            <w:lang w:eastAsia="zh-CN"/>
          </w:rPr>
          <w:t>https://www.unisdr.org/files/608_10340.pdf</w:t>
        </w:r>
      </w:hyperlink>
    </w:p>
    <w:p w14:paraId="794D19DC"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UNDRR, 2015: </w:t>
      </w:r>
      <w:r w:rsidRPr="005D1574">
        <w:rPr>
          <w:rFonts w:eastAsia="Times New Roman" w:cs="Calibri"/>
          <w:lang w:val="en-US" w:eastAsia="zh-CN"/>
        </w:rPr>
        <w:t>Sendai Framework for Disaster Risk Reduction 2015–</w:t>
      </w:r>
      <w:r w:rsidRPr="005D1574">
        <w:rPr>
          <w:rFonts w:eastAsia="SimSun" w:cs="Times New Roman"/>
          <w:lang w:val="en-US"/>
        </w:rPr>
        <w:t xml:space="preserve">2030. </w:t>
      </w:r>
      <w:hyperlink r:id="rId111" w:history="1">
        <w:r w:rsidRPr="00C66F76">
          <w:rPr>
            <w:rFonts w:eastAsia="PMingLiU" w:cs="Calibri"/>
            <w:color w:val="0000FF"/>
            <w:u w:val="single"/>
            <w:lang w:eastAsia="zh-CN"/>
          </w:rPr>
          <w:t>https://www.preventionweb.net/files/43291_sendaiframeworkfordrren.pdf?_gl=1*lj4uog*_ga*MzI3MzM4NjUuMTY2MDgyNjExMg..*_ga_D8G5WXP6YM*MTY2Mjk5MDYxNS4zLjEuMTY2Mjk5MDYyNy4wLjAuMA</w:t>
        </w:r>
      </w:hyperlink>
      <w:r w:rsidRPr="00C66F76">
        <w:rPr>
          <w:rFonts w:eastAsia="PMingLiU" w:cs="Calibri"/>
          <w:color w:val="0000FF"/>
          <w:u w:val="single"/>
          <w:lang w:eastAsia="zh-CN"/>
        </w:rPr>
        <w:t>..</w:t>
      </w:r>
      <w:r w:rsidRPr="005D1574">
        <w:rPr>
          <w:rFonts w:eastAsia="PMingLiU" w:cs="Calibri"/>
          <w:lang w:val="en-US" w:eastAsia="zh-CN"/>
        </w:rPr>
        <w:t xml:space="preserve"> </w:t>
      </w:r>
    </w:p>
    <w:p w14:paraId="1DE60A94"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Times New Roman" w:cs="Calibri"/>
          <w:lang w:val="en-US" w:eastAsia="zh-CN"/>
        </w:rPr>
        <w:t xml:space="preserve">UNDRR. 2020. </w:t>
      </w:r>
      <w:r w:rsidRPr="005D1574">
        <w:rPr>
          <w:rFonts w:eastAsia="PMingLiU" w:cs="Calibri"/>
          <w:lang w:val="en-US" w:eastAsia="zh-CN"/>
        </w:rPr>
        <w:t xml:space="preserve">Reducing Risk and Building Resilience of Small and Medium Enterprises (SMEs) to Disasters. </w:t>
      </w:r>
      <w:hyperlink r:id="rId112" w:history="1">
        <w:r w:rsidRPr="00C66F76">
          <w:rPr>
            <w:rFonts w:eastAsia="PMingLiU" w:cs="Calibri"/>
            <w:color w:val="0000FF"/>
            <w:u w:val="single"/>
            <w:lang w:eastAsia="zh-CN"/>
          </w:rPr>
          <w:t>https://www.undrr.org/publication/resilience-smes</w:t>
        </w:r>
      </w:hyperlink>
    </w:p>
    <w:p w14:paraId="1D309AC5"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UNDRR. Making Cities Resilient 2030. </w:t>
      </w:r>
      <w:hyperlink r:id="rId113">
        <w:r w:rsidRPr="00C66F76">
          <w:rPr>
            <w:rFonts w:eastAsia="PMingLiU" w:cs="Calibri"/>
            <w:color w:val="0000FF"/>
            <w:u w:val="single"/>
            <w:lang w:eastAsia="zh-CN"/>
          </w:rPr>
          <w:t>https://www.unisdr.org/campaign/resilientcities/home/article/moving-to-the-decade-of-action-with-mcr2030.html</w:t>
        </w:r>
      </w:hyperlink>
    </w:p>
    <w:p w14:paraId="6CAE4A96"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lastRenderedPageBreak/>
        <w:t xml:space="preserve">UNDRR, </w:t>
      </w:r>
      <w:proofErr w:type="gramStart"/>
      <w:r w:rsidRPr="005D1574">
        <w:rPr>
          <w:rFonts w:eastAsia="PMingLiU" w:cs="Calibri"/>
          <w:lang w:val="en-US" w:eastAsia="zh-CN"/>
        </w:rPr>
        <w:t>Making</w:t>
      </w:r>
      <w:proofErr w:type="gramEnd"/>
      <w:r w:rsidRPr="005D1574">
        <w:rPr>
          <w:rFonts w:eastAsia="PMingLiU" w:cs="Calibri"/>
          <w:lang w:val="en-US" w:eastAsia="zh-CN"/>
        </w:rPr>
        <w:t xml:space="preserve"> cities resilient: My city is getting ready! </w:t>
      </w:r>
      <w:r w:rsidRPr="00BB0D46">
        <w:rPr>
          <w:rFonts w:eastAsia="PMingLiU" w:cs="Calibri"/>
          <w:lang w:val="en-US" w:eastAsia="zh-CN"/>
        </w:rPr>
        <w:t>—</w:t>
      </w:r>
      <w:r w:rsidRPr="005D1574">
        <w:rPr>
          <w:rFonts w:eastAsia="PMingLiU" w:cs="Calibri"/>
          <w:lang w:val="en-US" w:eastAsia="zh-CN"/>
        </w:rPr>
        <w:t xml:space="preserve"> Campaign Kit. </w:t>
      </w:r>
      <w:hyperlink r:id="rId114">
        <w:r w:rsidRPr="00C66F76">
          <w:rPr>
            <w:rFonts w:eastAsia="PMingLiU" w:cs="Calibri"/>
            <w:color w:val="0000FF"/>
            <w:u w:val="single"/>
            <w:lang w:eastAsia="zh-CN"/>
          </w:rPr>
          <w:t>https://www.undrr.org/publication/making-cities-resilient-my-city-getting-ready-campaign-kit</w:t>
        </w:r>
      </w:hyperlink>
    </w:p>
    <w:p w14:paraId="75704038"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UNDRR. Making Cities Sustainable and Resilient: Lessons learn</w:t>
      </w:r>
      <w:r>
        <w:rPr>
          <w:rFonts w:eastAsia="PMingLiU" w:cs="Calibri"/>
          <w:lang w:val="en-US" w:eastAsia="zh-CN"/>
        </w:rPr>
        <w:t>t</w:t>
      </w:r>
      <w:r w:rsidRPr="005D1574">
        <w:rPr>
          <w:rFonts w:eastAsia="PMingLiU" w:cs="Calibri"/>
          <w:lang w:val="en-US" w:eastAsia="zh-CN"/>
        </w:rPr>
        <w:t xml:space="preserve"> from the Disaster Resilience Scorecard assessment and Disaster Risk Reduction. </w:t>
      </w:r>
      <w:hyperlink r:id="rId115">
        <w:r w:rsidRPr="00C66F76">
          <w:rPr>
            <w:rFonts w:eastAsia="PMingLiU" w:cs="Calibri"/>
            <w:color w:val="0000FF"/>
            <w:u w:val="single"/>
            <w:lang w:eastAsia="zh-CN"/>
          </w:rPr>
          <w:t>https://www.undrr.org/publication/making-cities-sustainable-and-resilient-lessons</w:t>
        </w:r>
        <w:r>
          <w:rPr>
            <w:rFonts w:eastAsia="PMingLiU" w:cs="Calibri"/>
            <w:color w:val="0000FF"/>
            <w:u w:val="single"/>
            <w:lang w:eastAsia="zh-CN"/>
          </w:rPr>
          <w:t xml:space="preserve"> </w:t>
        </w:r>
        <w:r w:rsidRPr="00C66F76">
          <w:rPr>
            <w:rFonts w:eastAsia="PMingLiU" w:cs="Calibri"/>
            <w:color w:val="0000FF"/>
            <w:u w:val="single"/>
            <w:lang w:eastAsia="zh-CN"/>
          </w:rPr>
          <w:t>learn</w:t>
        </w:r>
        <w:r>
          <w:rPr>
            <w:rFonts w:eastAsia="PMingLiU" w:cs="Calibri"/>
            <w:color w:val="0000FF"/>
            <w:u w:val="single"/>
            <w:lang w:eastAsia="zh-CN"/>
          </w:rPr>
          <w:t>t</w:t>
        </w:r>
        <w:r w:rsidRPr="00C66F76">
          <w:rPr>
            <w:rFonts w:eastAsia="PMingLiU" w:cs="Calibri"/>
            <w:color w:val="0000FF"/>
            <w:u w:val="single"/>
            <w:lang w:eastAsia="zh-CN"/>
          </w:rPr>
          <w:t>-disaster-resilience-scorecard</w:t>
        </w:r>
      </w:hyperlink>
      <w:r w:rsidRPr="00C66F76">
        <w:rPr>
          <w:rFonts w:eastAsia="PMingLiU" w:cs="Calibri"/>
          <w:color w:val="0000FF"/>
          <w:u w:val="single"/>
          <w:lang w:eastAsia="zh-CN"/>
        </w:rPr>
        <w:t>.</w:t>
      </w:r>
    </w:p>
    <w:p w14:paraId="6E5C9B8D"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UN Secretary-General, 2022: Early Warning systems must protect everyone within five years. </w:t>
      </w:r>
      <w:hyperlink r:id="rId116" w:history="1">
        <w:r w:rsidRPr="00C66F76">
          <w:rPr>
            <w:rFonts w:eastAsia="PMingLiU" w:cs="Calibri"/>
            <w:color w:val="0000FF"/>
            <w:u w:val="single"/>
            <w:lang w:eastAsia="zh-CN"/>
          </w:rPr>
          <w:t>https://public.wmo.int/en/media/press-release/%E2%80%8Bearly-warning-systems-must-protect-everyone-within-five-years</w:t>
        </w:r>
      </w:hyperlink>
      <w:r w:rsidRPr="00C66F76">
        <w:rPr>
          <w:rFonts w:eastAsia="PMingLiU" w:cs="Calibri"/>
          <w:color w:val="0000FF"/>
          <w:u w:val="single"/>
          <w:lang w:eastAsia="zh-CN"/>
        </w:rPr>
        <w:t>.</w:t>
      </w:r>
      <w:r w:rsidRPr="005D1574">
        <w:rPr>
          <w:rFonts w:eastAsia="PMingLiU" w:cs="Calibri"/>
          <w:lang w:val="en-US" w:eastAsia="zh-CN"/>
        </w:rPr>
        <w:t xml:space="preserve"> </w:t>
      </w:r>
    </w:p>
    <w:p w14:paraId="71C8701F" w14:textId="77777777" w:rsidR="00857127" w:rsidRPr="00C66F76"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color w:val="0000FF"/>
          <w:u w:val="single"/>
          <w:lang w:eastAsia="zh-CN"/>
        </w:rPr>
      </w:pPr>
      <w:proofErr w:type="spellStart"/>
      <w:r w:rsidRPr="005D1574">
        <w:rPr>
          <w:rFonts w:eastAsia="PMingLiU" w:cs="Calibri"/>
          <w:lang w:val="fr-CH" w:eastAsia="zh-CN"/>
        </w:rPr>
        <w:t>Villagran</w:t>
      </w:r>
      <w:proofErr w:type="spellEnd"/>
      <w:r w:rsidRPr="005D1574">
        <w:rPr>
          <w:rFonts w:eastAsia="PMingLiU" w:cs="Calibri"/>
          <w:lang w:val="fr-CH" w:eastAsia="zh-CN"/>
        </w:rPr>
        <w:t xml:space="preserve"> de Leon J.C. et al. 2006. </w:t>
      </w:r>
      <w:r w:rsidRPr="005D1574">
        <w:rPr>
          <w:rFonts w:eastAsia="PMingLiU" w:cs="Calibri"/>
          <w:i/>
          <w:lang w:val="en-US" w:eastAsia="zh-CN"/>
        </w:rPr>
        <w:t>Early Warning System in the Context of Disaster Risk Management</w:t>
      </w:r>
      <w:r w:rsidRPr="005D1574">
        <w:rPr>
          <w:rFonts w:eastAsia="PMingLiU" w:cs="Calibri"/>
          <w:lang w:val="en-US" w:eastAsia="zh-CN"/>
        </w:rPr>
        <w:t xml:space="preserve">. </w:t>
      </w:r>
      <w:hyperlink r:id="rId117" w:history="1">
        <w:r w:rsidRPr="00C66F76">
          <w:rPr>
            <w:rFonts w:eastAsia="PMingLiU" w:cs="Calibri"/>
            <w:color w:val="0000FF"/>
            <w:u w:val="single"/>
            <w:lang w:eastAsia="zh-CN"/>
          </w:rPr>
          <w:t>https://www.eird.org/cd/indm/documentos/46fad12d0a62e5.38742613.pdf</w:t>
        </w:r>
      </w:hyperlink>
    </w:p>
    <w:p w14:paraId="318257DD"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Wahl et al. 2015. </w:t>
      </w:r>
      <w:r w:rsidRPr="005D1574">
        <w:rPr>
          <w:rFonts w:eastAsia="PMingLiU" w:cs="Calibri"/>
          <w:i/>
          <w:lang w:val="en-US" w:eastAsia="zh-CN"/>
        </w:rPr>
        <w:t>Increasing risk of compound flooding from storm surge and rainfall for major US cities</w:t>
      </w:r>
      <w:r w:rsidRPr="005D1574">
        <w:rPr>
          <w:rFonts w:eastAsia="PMingLiU" w:cs="Calibri"/>
          <w:lang w:val="en-US" w:eastAsia="zh-CN"/>
        </w:rPr>
        <w:t>. Nature Climate Change. DOI: 10.1038/NCLIMATE2736.</w:t>
      </w:r>
    </w:p>
    <w:p w14:paraId="707183D6"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1999. Comprehensive Risk Assessment for Natural Hazards. </w:t>
      </w:r>
      <w:r w:rsidRPr="005D1574">
        <w:rPr>
          <w:rFonts w:eastAsia="PMingLiU" w:cs="Calibri"/>
          <w:lang w:val="es-ES" w:eastAsia="zh-CN"/>
        </w:rPr>
        <w:t>WMO/TD No.</w:t>
      </w:r>
      <w:r>
        <w:rPr>
          <w:rFonts w:eastAsia="PMingLiU" w:cs="Calibri"/>
          <w:lang w:val="es-ES" w:eastAsia="zh-CN"/>
        </w:rPr>
        <w:t> </w:t>
      </w:r>
      <w:r w:rsidRPr="005D1574">
        <w:rPr>
          <w:rFonts w:eastAsia="PMingLiU" w:cs="Calibri"/>
          <w:lang w:val="es-ES" w:eastAsia="zh-CN"/>
        </w:rPr>
        <w:t>955.</w:t>
      </w:r>
      <w:r w:rsidRPr="005D1574">
        <w:rPr>
          <w:rFonts w:eastAsia="DengXian" w:cs="Calibri"/>
          <w:lang w:val="es-ES" w:eastAsia="zh-CN"/>
        </w:rPr>
        <w:t xml:space="preserve"> </w:t>
      </w:r>
      <w:hyperlink r:id="rId118" w:history="1">
        <w:r w:rsidRPr="000E4631">
          <w:rPr>
            <w:rFonts w:eastAsia="PMingLiU" w:cs="Calibri"/>
            <w:color w:val="0000FF"/>
            <w:u w:val="single"/>
            <w:lang w:val="es-ES" w:eastAsia="zh-CN"/>
          </w:rPr>
          <w:t>https://library.wmo.int/doc_num.php?explnum_id=9104</w:t>
        </w:r>
      </w:hyperlink>
    </w:p>
    <w:p w14:paraId="4DDB9EAE"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WMO. 1999. Guide to public weather services practices: 2. Instructor's practices. </w:t>
      </w:r>
      <w:hyperlink r:id="rId119" w:anchor=".YfQ2wfvMI2w">
        <w:r w:rsidRPr="00C66F76">
          <w:rPr>
            <w:rFonts w:eastAsia="PMingLiU" w:cs="Calibri"/>
            <w:color w:val="0000FF"/>
            <w:u w:val="single"/>
            <w:lang w:eastAsia="zh-CN"/>
          </w:rPr>
          <w:t>https://library.wmo.int/index.php?lvl=notice_displayandid=10829</w:t>
        </w:r>
      </w:hyperlink>
    </w:p>
    <w:p w14:paraId="7D634F73" w14:textId="77777777" w:rsidR="00857127" w:rsidRPr="00DB599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1999. Guide to Public Weather Services Practices. </w:t>
      </w:r>
      <w:r w:rsidRPr="00D44403">
        <w:rPr>
          <w:rFonts w:eastAsia="PMingLiU" w:cs="Calibri"/>
          <w:lang w:eastAsia="zh-CN"/>
        </w:rPr>
        <w:t xml:space="preserve">WMO-No. 834. </w:t>
      </w:r>
      <w:hyperlink r:id="rId120" w:history="1">
        <w:r w:rsidRPr="00DB5994">
          <w:rPr>
            <w:rFonts w:eastAsia="PMingLiU" w:cs="Calibri"/>
            <w:color w:val="0000FF"/>
            <w:u w:val="single"/>
            <w:lang w:val="es-ES" w:eastAsia="zh-CN"/>
          </w:rPr>
          <w:t>https://library.wmo.int/doc_num.php?explnum_id=8810</w:t>
        </w:r>
      </w:hyperlink>
    </w:p>
    <w:p w14:paraId="65EBF19A" w14:textId="77777777" w:rsidR="00857127" w:rsidRPr="000E4631"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color w:val="0000FF"/>
          <w:u w:val="single"/>
          <w:lang w:val="es-ES" w:eastAsia="zh-CN"/>
        </w:rPr>
      </w:pPr>
      <w:r w:rsidRPr="005D1574">
        <w:rPr>
          <w:rFonts w:eastAsia="PMingLiU" w:cs="Calibri"/>
          <w:lang w:val="en-US" w:eastAsia="zh-CN"/>
        </w:rPr>
        <w:t xml:space="preserve">WMO. 2000. Guidelines on performance assessment of public weather services. </w:t>
      </w:r>
      <w:r w:rsidRPr="00D44403">
        <w:rPr>
          <w:rFonts w:eastAsia="PMingLiU" w:cs="Calibri"/>
          <w:lang w:eastAsia="zh-CN"/>
        </w:rPr>
        <w:t xml:space="preserve">WMO/TD. 1023. </w:t>
      </w:r>
      <w:hyperlink r:id="rId121" w:history="1">
        <w:r w:rsidRPr="000E4631">
          <w:rPr>
            <w:rFonts w:eastAsia="PMingLiU" w:cs="Calibri"/>
            <w:color w:val="0000FF"/>
            <w:u w:val="single"/>
            <w:lang w:val="es-ES" w:eastAsia="zh-CN"/>
          </w:rPr>
          <w:t>https://library.wmo.int/doc_num.php?explnum_id=5301</w:t>
        </w:r>
      </w:hyperlink>
    </w:p>
    <w:p w14:paraId="27A0807B" w14:textId="77777777" w:rsidR="00857127" w:rsidRPr="007A0178"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color w:val="0000FF"/>
          <w:u w:val="single"/>
          <w:lang w:val="es-ES" w:eastAsia="zh-CN"/>
        </w:rPr>
      </w:pPr>
      <w:r w:rsidRPr="005D1574">
        <w:rPr>
          <w:rFonts w:eastAsia="PMingLiU" w:cs="Calibri"/>
          <w:color w:val="000000"/>
          <w:lang w:val="en-US" w:eastAsia="zh-CN"/>
        </w:rPr>
        <w:t xml:space="preserve">WMO. 2009. Guide to Hydrologic Practices, Volume II: </w:t>
      </w:r>
      <w:r w:rsidRPr="005D1574">
        <w:rPr>
          <w:rFonts w:eastAsia="DengXian" w:cs="Calibri"/>
          <w:color w:val="000000"/>
          <w:lang w:val="en-US" w:eastAsia="zh-CN"/>
        </w:rPr>
        <w:t xml:space="preserve">Management of Water Resources and Applications of Hydrological Practices. </w:t>
      </w:r>
      <w:r w:rsidRPr="00D44403">
        <w:rPr>
          <w:rFonts w:eastAsia="DengXian" w:cs="Calibri"/>
          <w:color w:val="000000"/>
          <w:lang w:eastAsia="zh-CN"/>
        </w:rPr>
        <w:t>WMO-No. 168.</w:t>
      </w:r>
      <w:r w:rsidRPr="00D44403">
        <w:rPr>
          <w:rFonts w:eastAsia="PMingLiU" w:cs="Calibri"/>
          <w:color w:val="000000"/>
          <w:lang w:eastAsia="zh-CN"/>
        </w:rPr>
        <w:t xml:space="preserve"> </w:t>
      </w:r>
      <w:hyperlink r:id="rId122" w:history="1">
        <w:r w:rsidRPr="007A0178">
          <w:rPr>
            <w:rFonts w:eastAsia="PMingLiU" w:cs="Calibri"/>
            <w:color w:val="0000FF"/>
            <w:u w:val="single"/>
            <w:lang w:val="es-ES" w:eastAsia="zh-CN"/>
          </w:rPr>
          <w:t>https://library.wmo.int/doc_num.php?explnum_id=222</w:t>
        </w:r>
      </w:hyperlink>
    </w:p>
    <w:p w14:paraId="536DB8DD" w14:textId="77777777" w:rsidR="00857127" w:rsidRPr="007A0178"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color w:val="0000FF"/>
          <w:lang w:val="es-ES" w:eastAsia="zh-CN"/>
        </w:rPr>
      </w:pPr>
      <w:r w:rsidRPr="005D1574">
        <w:rPr>
          <w:rFonts w:eastAsia="PMingLiU" w:cs="Calibri"/>
          <w:lang w:val="en-US" w:eastAsia="zh-CN"/>
        </w:rPr>
        <w:t xml:space="preserve">WMO. 2009. Manual on Estimation of Probable Maximum Precipitation (PMP). </w:t>
      </w:r>
      <w:r>
        <w:rPr>
          <w:rFonts w:eastAsia="PMingLiU" w:cs="Calibri"/>
          <w:lang w:val="en-US" w:eastAsia="zh-CN"/>
        </w:rPr>
        <w:br/>
      </w:r>
      <w:r w:rsidRPr="00D44403">
        <w:rPr>
          <w:rFonts w:eastAsia="PMingLiU" w:cs="Calibri"/>
          <w:lang w:eastAsia="zh-CN"/>
        </w:rPr>
        <w:t xml:space="preserve">WMO-No. 1045. </w:t>
      </w:r>
      <w:hyperlink r:id="rId123" w:history="1">
        <w:r w:rsidRPr="007A0178">
          <w:rPr>
            <w:rFonts w:eastAsia="PMingLiU" w:cs="Calibri"/>
            <w:color w:val="0000FF"/>
            <w:u w:val="single"/>
            <w:lang w:val="es-ES" w:eastAsia="zh-CN"/>
          </w:rPr>
          <w:t>https://library.wmo.int/doc_num.php?explnum_id=7706</w:t>
        </w:r>
      </w:hyperlink>
    </w:p>
    <w:p w14:paraId="3359C962"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WMO, 2011: From Flood Emergency Planning, Integrated Flood Management Tools Series </w:t>
      </w:r>
      <w:r w:rsidRPr="00C66F76">
        <w:rPr>
          <w:rFonts w:eastAsia="PMingLiU" w:cs="Calibri"/>
          <w:color w:val="0000FF"/>
          <w:u w:val="single"/>
          <w:lang w:val="en-US" w:eastAsia="zh-CN"/>
        </w:rPr>
        <w:t xml:space="preserve">No.11. </w:t>
      </w:r>
      <w:hyperlink r:id="rId124" w:history="1">
        <w:r w:rsidRPr="00C66F76">
          <w:rPr>
            <w:rFonts w:eastAsia="PMingLiU" w:cs="Calibri"/>
            <w:color w:val="0000FF"/>
            <w:u w:val="single"/>
            <w:lang w:val="en-US" w:eastAsia="zh-CN"/>
          </w:rPr>
          <w:t>https://library.wmo.int/doc_num.php?explnum_id=7331</w:t>
        </w:r>
      </w:hyperlink>
      <w:r w:rsidRPr="005D1574">
        <w:rPr>
          <w:rFonts w:eastAsia="PMingLiU" w:cs="Times New Roman"/>
          <w:lang w:val="en-US" w:eastAsia="zh-CN"/>
        </w:rPr>
        <w:t xml:space="preserve"> </w:t>
      </w:r>
    </w:p>
    <w:p w14:paraId="168F78F0" w14:textId="77777777" w:rsidR="00857127" w:rsidRPr="00DB599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2011. Guide to Storm Surge Forecasting. </w:t>
      </w:r>
      <w:r w:rsidRPr="00D44403">
        <w:rPr>
          <w:rFonts w:eastAsia="PMingLiU" w:cs="Calibri"/>
          <w:lang w:eastAsia="zh-CN"/>
        </w:rPr>
        <w:t>WMO-No. 1076.</w:t>
      </w:r>
      <w:r w:rsidRPr="00D44403">
        <w:rPr>
          <w:rFonts w:eastAsia="DengXian" w:cs="Calibri"/>
          <w:lang w:eastAsia="zh-CN"/>
        </w:rPr>
        <w:t xml:space="preserve"> </w:t>
      </w:r>
      <w:hyperlink r:id="rId125" w:history="1">
        <w:r w:rsidRPr="00DB5994">
          <w:rPr>
            <w:rFonts w:eastAsia="PMingLiU" w:cs="Calibri"/>
            <w:color w:val="0000FF"/>
            <w:u w:val="single"/>
            <w:lang w:val="es-ES" w:eastAsia="zh-CN"/>
          </w:rPr>
          <w:t>https://library.wmo.int/doc_num.php?explnum_id=7747</w:t>
        </w:r>
      </w:hyperlink>
    </w:p>
    <w:p w14:paraId="191F5BD8" w14:textId="77777777" w:rsidR="00857127" w:rsidRPr="00DB599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2011. Manual on Flood Forecasting and Warning. </w:t>
      </w:r>
      <w:r w:rsidRPr="00D44403">
        <w:rPr>
          <w:rFonts w:eastAsia="PMingLiU" w:cs="Calibri"/>
          <w:lang w:eastAsia="zh-CN"/>
        </w:rPr>
        <w:t xml:space="preserve">WMO-No. 1072. </w:t>
      </w:r>
      <w:hyperlink r:id="rId126" w:history="1">
        <w:r w:rsidRPr="00DB5994">
          <w:rPr>
            <w:rFonts w:eastAsia="PMingLiU" w:cs="Calibri"/>
            <w:color w:val="0000FF"/>
            <w:u w:val="single"/>
            <w:lang w:val="es-ES" w:eastAsia="zh-CN"/>
          </w:rPr>
          <w:t>https://library.wmo.int/doc_num.php?explnum_id=4090</w:t>
        </w:r>
      </w:hyperlink>
    </w:p>
    <w:p w14:paraId="631319F9" w14:textId="77777777" w:rsidR="00857127" w:rsidRPr="00EE31EE"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eastAsia="zh-CN"/>
        </w:rPr>
      </w:pPr>
      <w:r w:rsidRPr="005D1574">
        <w:rPr>
          <w:rFonts w:eastAsia="PMingLiU" w:cs="Calibri"/>
          <w:lang w:val="en-US" w:eastAsia="zh-CN"/>
        </w:rPr>
        <w:t xml:space="preserve">WMO. 2013. Cascading Process to Improve Forecasting and Warning Services. </w:t>
      </w:r>
      <w:r w:rsidRPr="00EE31EE">
        <w:rPr>
          <w:rFonts w:eastAsia="DengXian" w:cs="Calibri"/>
          <w:lang w:eastAsia="zh-CN"/>
        </w:rPr>
        <w:t xml:space="preserve">Bulletin: vol 62(2). </w:t>
      </w:r>
      <w:hyperlink r:id="rId127" w:history="1">
        <w:r w:rsidRPr="00EE31EE">
          <w:rPr>
            <w:rFonts w:eastAsia="PMingLiU" w:cs="Calibri"/>
            <w:color w:val="0000FF"/>
            <w:u w:val="single"/>
            <w:lang w:eastAsia="zh-CN"/>
          </w:rPr>
          <w:t>https://public.wmo.int/en/resources/bulletin/cascading-process-improve-forecasting-and-warning-services</w:t>
        </w:r>
      </w:hyperlink>
    </w:p>
    <w:p w14:paraId="6ED8619C" w14:textId="77777777" w:rsidR="00857127" w:rsidRPr="00C66F76"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 xml:space="preserve">WMO. 2013. Common Alerting Protocol (CAP), Facilitating Online Public Warnings. </w:t>
      </w:r>
      <w:hyperlink r:id="rId128" w:history="1">
        <w:r w:rsidRPr="00C66F76">
          <w:rPr>
            <w:rFonts w:eastAsia="PMingLiU" w:cs="Calibri"/>
            <w:color w:val="0000FF"/>
            <w:u w:val="single"/>
            <w:lang w:val="en-US" w:eastAsia="zh-CN"/>
          </w:rPr>
          <w:t>https://public.wmo.int/en/resources/meteoworld/cap-facilitating-online-public-warnings</w:t>
        </w:r>
      </w:hyperlink>
    </w:p>
    <w:p w14:paraId="7E259D0C" w14:textId="77777777" w:rsidR="00857127" w:rsidRPr="00C66F76"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WMO. 2013. Risk Management Framework. WMO-No.</w:t>
      </w:r>
      <w:r>
        <w:rPr>
          <w:rFonts w:eastAsia="PMingLiU" w:cs="Calibri"/>
          <w:lang w:val="en-US" w:eastAsia="zh-CN"/>
        </w:rPr>
        <w:t> </w:t>
      </w:r>
      <w:r w:rsidRPr="005D1574">
        <w:rPr>
          <w:rFonts w:eastAsia="PMingLiU" w:cs="Calibri"/>
          <w:lang w:val="en-US" w:eastAsia="zh-CN"/>
        </w:rPr>
        <w:t>1111.</w:t>
      </w:r>
      <w:r w:rsidRPr="005D1574">
        <w:rPr>
          <w:rFonts w:eastAsia="DengXian" w:cs="Calibri"/>
          <w:lang w:val="en-US" w:eastAsia="zh-CN"/>
        </w:rPr>
        <w:t xml:space="preserve"> </w:t>
      </w:r>
      <w:hyperlink r:id="rId129" w:history="1">
        <w:r w:rsidRPr="00C66F76">
          <w:rPr>
            <w:rFonts w:eastAsia="PMingLiU" w:cs="Calibri"/>
            <w:color w:val="0000FF"/>
            <w:u w:val="single"/>
            <w:lang w:val="en-US" w:eastAsia="zh-CN"/>
          </w:rPr>
          <w:t>https://library.wmo.int/doc_num.php?explnum_id=7816</w:t>
        </w:r>
      </w:hyperlink>
    </w:p>
    <w:p w14:paraId="0406CD79"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WMO, 2015: WMO Guidelines on Multi-hazard Impact-based Forecast and Warning Services (IBFWS) Part</w:t>
      </w:r>
      <w:r>
        <w:rPr>
          <w:rFonts w:eastAsia="PMingLiU" w:cs="Calibri"/>
          <w:lang w:val="en-US" w:eastAsia="zh-CN"/>
        </w:rPr>
        <w:t> </w:t>
      </w:r>
      <w:r w:rsidRPr="005D1574">
        <w:rPr>
          <w:rFonts w:eastAsia="PMingLiU" w:cs="Calibri"/>
          <w:lang w:val="en-US" w:eastAsia="zh-CN"/>
        </w:rPr>
        <w:t>II: Putting Multi-hazard IBFWS into Practice (WMO-No.</w:t>
      </w:r>
      <w:r>
        <w:rPr>
          <w:rFonts w:eastAsia="PMingLiU" w:cs="Calibri"/>
          <w:lang w:val="en-US" w:eastAsia="zh-CN"/>
        </w:rPr>
        <w:t> </w:t>
      </w:r>
      <w:r w:rsidRPr="005D1574">
        <w:rPr>
          <w:rFonts w:eastAsia="PMingLiU" w:cs="Calibri"/>
          <w:lang w:val="en-US" w:eastAsia="zh-CN"/>
        </w:rPr>
        <w:t xml:space="preserve">1150). </w:t>
      </w:r>
      <w:hyperlink r:id="rId130" w:history="1">
        <w:r w:rsidRPr="00C66F76">
          <w:rPr>
            <w:rFonts w:eastAsia="PMingLiU" w:cs="Calibri"/>
            <w:color w:val="0000FF"/>
            <w:u w:val="single"/>
            <w:lang w:val="en-US" w:eastAsia="zh-CN"/>
          </w:rPr>
          <w:t>https://library.wmo.int/doc_num.php?explnum_id=7901</w:t>
        </w:r>
      </w:hyperlink>
    </w:p>
    <w:p w14:paraId="14055508" w14:textId="77777777" w:rsidR="00857127" w:rsidRPr="00D44403"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eastAsia="zh-CN"/>
        </w:rPr>
      </w:pPr>
      <w:r w:rsidRPr="005D1574">
        <w:rPr>
          <w:rFonts w:eastAsia="PMingLiU" w:cs="Calibri"/>
          <w:lang w:val="en-US" w:eastAsia="zh-CN"/>
        </w:rPr>
        <w:t xml:space="preserve">WMO. 2015. Guide to the Implementation of Education and Training Standards in Meteorology and Hydrology, Volume 1 – Meteorology. </w:t>
      </w:r>
      <w:r w:rsidRPr="00D44403">
        <w:rPr>
          <w:rFonts w:eastAsia="PMingLiU" w:cs="Calibri"/>
          <w:lang w:eastAsia="zh-CN"/>
        </w:rPr>
        <w:t xml:space="preserve">WMO-No. 1083. </w:t>
      </w:r>
      <w:hyperlink r:id="rId131" w:history="1">
        <w:r w:rsidRPr="00D44403">
          <w:rPr>
            <w:rFonts w:eastAsia="PMingLiU" w:cs="Calibri"/>
            <w:color w:val="0000FF"/>
            <w:u w:val="single"/>
            <w:lang w:eastAsia="zh-CN"/>
          </w:rPr>
          <w:t>https://etrp.wmo.int/pluginfile.php/17116/mod_resource/content/1/WMO%20N%C2%B01083%20-%202015%20Edition.pdf</w:t>
        </w:r>
      </w:hyperlink>
    </w:p>
    <w:p w14:paraId="2B9BBE9E"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lastRenderedPageBreak/>
        <w:t xml:space="preserve">WMO, APFM (Associated </w:t>
      </w:r>
      <w:proofErr w:type="spellStart"/>
      <w:r w:rsidRPr="005D1574">
        <w:rPr>
          <w:rFonts w:eastAsia="PMingLiU" w:cs="Calibri"/>
          <w:lang w:val="en-US" w:eastAsia="zh-CN"/>
        </w:rPr>
        <w:t>Programme</w:t>
      </w:r>
      <w:proofErr w:type="spellEnd"/>
      <w:r w:rsidRPr="005D1574">
        <w:rPr>
          <w:rFonts w:eastAsia="PMingLiU" w:cs="Calibri"/>
          <w:lang w:val="en-US" w:eastAsia="zh-CN"/>
        </w:rPr>
        <w:t xml:space="preserve"> on Flood Management), 2011: Flood Emergency Planning. </w:t>
      </w:r>
      <w:hyperlink r:id="rId132">
        <w:r w:rsidRPr="00C66F76">
          <w:rPr>
            <w:rFonts w:eastAsia="PMingLiU" w:cs="Calibri"/>
            <w:color w:val="0000FF"/>
            <w:u w:val="single"/>
            <w:lang w:val="en-US" w:eastAsia="zh-CN"/>
          </w:rPr>
          <w:t>https://library.wmo.int/index.php?lvl=notice_displayandid=16343</w:t>
        </w:r>
      </w:hyperlink>
      <w:r w:rsidRPr="005D1574">
        <w:rPr>
          <w:rFonts w:eastAsia="PMingLiU" w:cs="Calibri"/>
          <w:color w:val="0563C1"/>
          <w:u w:val="single"/>
          <w:lang w:val="en-US" w:eastAsia="zh-CN"/>
        </w:rPr>
        <w:t xml:space="preserve"> </w:t>
      </w:r>
    </w:p>
    <w:p w14:paraId="10EC7B68" w14:textId="77777777" w:rsidR="00857127" w:rsidRPr="00C66F76"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DengXian" w:cs="Calibri"/>
          <w:lang w:val="en-US" w:eastAsia="zh-CN"/>
        </w:rPr>
        <w:t>WMO. APFM,</w:t>
      </w:r>
      <w:r w:rsidRPr="005D1574">
        <w:rPr>
          <w:rFonts w:eastAsia="PMingLiU" w:cs="Calibri"/>
          <w:lang w:val="en-US" w:eastAsia="zh-CN"/>
        </w:rPr>
        <w:t xml:space="preserve"> 2017: </w:t>
      </w:r>
      <w:r w:rsidRPr="005D1574">
        <w:rPr>
          <w:rFonts w:eastAsia="PMingLiU" w:cs="Calibri"/>
          <w:i/>
          <w:lang w:val="en-US" w:eastAsia="zh-CN"/>
        </w:rPr>
        <w:t>Selecting measures and designing strategies for integrated flood management – A guide document</w:t>
      </w:r>
      <w:r w:rsidRPr="005D1574">
        <w:rPr>
          <w:rFonts w:eastAsia="PMingLiU" w:cs="Calibri"/>
          <w:lang w:val="en-US" w:eastAsia="zh-CN"/>
        </w:rPr>
        <w:t>. Policy and Tools Documents Series No.</w:t>
      </w:r>
      <w:r>
        <w:rPr>
          <w:rFonts w:eastAsia="PMingLiU" w:cs="Calibri"/>
          <w:lang w:val="en-US" w:eastAsia="zh-CN"/>
        </w:rPr>
        <w:t> 1</w:t>
      </w:r>
      <w:r w:rsidRPr="005D1574">
        <w:rPr>
          <w:rFonts w:eastAsia="PMingLiU" w:cs="Calibri"/>
          <w:lang w:val="en-US" w:eastAsia="zh-CN"/>
        </w:rPr>
        <w:t xml:space="preserve"> version 1.0.</w:t>
      </w:r>
      <w:r w:rsidRPr="005D1574">
        <w:rPr>
          <w:rFonts w:eastAsia="DengXian" w:cs="Calibri"/>
          <w:lang w:val="en-US" w:eastAsia="zh-CN"/>
        </w:rPr>
        <w:t xml:space="preserve"> </w:t>
      </w:r>
      <w:hyperlink r:id="rId133" w:history="1">
        <w:r w:rsidRPr="00C66F76">
          <w:rPr>
            <w:rFonts w:eastAsia="PMingLiU" w:cs="Calibri"/>
            <w:color w:val="0000FF"/>
            <w:u w:val="single"/>
            <w:lang w:val="en-US" w:eastAsia="zh-CN"/>
          </w:rPr>
          <w:t>https://www.floodmanagement.info/publications/guidance%20-%20selecting%20measures%20and%20designing%20strategies_e_web.pdf</w:t>
        </w:r>
      </w:hyperlink>
      <w:r w:rsidRPr="00C66F76">
        <w:rPr>
          <w:rFonts w:eastAsia="PMingLiU" w:cs="Calibri"/>
          <w:color w:val="0000FF"/>
          <w:u w:val="single"/>
          <w:lang w:val="en-US" w:eastAsia="zh-CN"/>
        </w:rPr>
        <w:t xml:space="preserve"> </w:t>
      </w:r>
    </w:p>
    <w:p w14:paraId="5B470D9C" w14:textId="77777777" w:rsidR="00857127" w:rsidRPr="00D44403"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color w:val="0000FF"/>
          <w:u w:val="single"/>
          <w:lang w:eastAsia="zh-CN"/>
        </w:rPr>
      </w:pPr>
      <w:r w:rsidRPr="005D1574">
        <w:rPr>
          <w:rFonts w:eastAsia="PMingLiU" w:cs="Calibri"/>
          <w:lang w:val="en-US" w:eastAsia="zh-CN"/>
        </w:rPr>
        <w:t xml:space="preserve">WMO. 2017. Global Guide to Tropical Cyclone Forecasting. </w:t>
      </w:r>
      <w:r w:rsidRPr="00D44403">
        <w:rPr>
          <w:rFonts w:eastAsia="PMingLiU" w:cs="Calibri"/>
          <w:lang w:eastAsia="zh-CN"/>
        </w:rPr>
        <w:t xml:space="preserve">WMO-No. 1194. </w:t>
      </w:r>
      <w:hyperlink r:id="rId134" w:history="1">
        <w:r w:rsidRPr="00D44403">
          <w:rPr>
            <w:rFonts w:eastAsia="PMingLiU" w:cs="Calibri"/>
            <w:color w:val="0000FF"/>
            <w:u w:val="single"/>
            <w:lang w:eastAsia="zh-CN"/>
          </w:rPr>
          <w:t>https://cyclone.wmo.int/pdf/Global-Guide-to-Tropical-Cyclone-Forecasting.pdf</w:t>
        </w:r>
      </w:hyperlink>
    </w:p>
    <w:p w14:paraId="4FE208CA" w14:textId="77777777" w:rsidR="00857127" w:rsidRPr="007A0178"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2017. Guide to the Implementation of Quality Management Systems for National Meteorological and Hydrological Services and Other Relevant Service Providers. </w:t>
      </w:r>
      <w:r w:rsidRPr="00D44403">
        <w:rPr>
          <w:rFonts w:eastAsia="PMingLiU" w:cs="Calibri"/>
          <w:lang w:eastAsia="zh-CN"/>
        </w:rPr>
        <w:t xml:space="preserve">WMO-No. 1100. </w:t>
      </w:r>
      <w:hyperlink r:id="rId135" w:history="1">
        <w:r w:rsidRPr="007A0178">
          <w:rPr>
            <w:rFonts w:eastAsia="PMingLiU" w:cs="Calibri"/>
            <w:color w:val="0000FF"/>
            <w:u w:val="single"/>
            <w:lang w:val="es-ES" w:eastAsia="zh-CN"/>
          </w:rPr>
          <w:t>https://library.wmo.int/doc_num.php?explnum_id=4141</w:t>
        </w:r>
      </w:hyperlink>
    </w:p>
    <w:p w14:paraId="2D781589" w14:textId="77777777" w:rsidR="00857127" w:rsidRPr="007A0178"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2017. Guidelines on the Role, Operation and Management of National Meteorological and Hydrologic Services. </w:t>
      </w:r>
      <w:r w:rsidRPr="00D44403">
        <w:rPr>
          <w:rFonts w:eastAsia="PMingLiU" w:cs="Calibri"/>
          <w:lang w:eastAsia="zh-CN"/>
        </w:rPr>
        <w:t xml:space="preserve">WMO-No. 1195. </w:t>
      </w:r>
      <w:hyperlink r:id="rId136" w:history="1">
        <w:r w:rsidRPr="007A0178">
          <w:rPr>
            <w:rFonts w:eastAsia="PMingLiU" w:cs="Calibri"/>
            <w:color w:val="0000FF"/>
            <w:u w:val="single"/>
            <w:lang w:val="es-ES" w:eastAsia="zh-CN"/>
          </w:rPr>
          <w:t>https://library.wmo.int/doc_num.php?explnum_id=4221</w:t>
        </w:r>
      </w:hyperlink>
    </w:p>
    <w:p w14:paraId="72DEEEAD" w14:textId="77777777" w:rsidR="00857127" w:rsidRPr="001E0B57"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 xml:space="preserve">WMO. 2018. Guide to Competency. WMO-No. 1205. </w:t>
      </w:r>
      <w:hyperlink r:id="rId137" w:history="1">
        <w:r w:rsidRPr="001E0B57">
          <w:rPr>
            <w:rFonts w:eastAsia="PMingLiU" w:cs="Calibri"/>
            <w:color w:val="0000FF"/>
            <w:u w:val="single"/>
            <w:lang w:val="en-US" w:eastAsia="zh-CN"/>
          </w:rPr>
          <w:t>https://library.wmo.int/doc_num.php?explnum_id=4237</w:t>
        </w:r>
      </w:hyperlink>
    </w:p>
    <w:p w14:paraId="6D774EBE" w14:textId="77777777" w:rsidR="00857127" w:rsidRPr="007A0178"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color w:val="0000FF"/>
          <w:u w:val="single"/>
          <w:lang w:val="es-ES" w:eastAsia="zh-CN"/>
        </w:rPr>
      </w:pPr>
      <w:r w:rsidRPr="005D1574">
        <w:rPr>
          <w:rFonts w:eastAsia="PMingLiU" w:cs="Calibri"/>
          <w:lang w:val="en-US" w:eastAsia="zh-CN"/>
        </w:rPr>
        <w:t xml:space="preserve">WMO. 2018. </w:t>
      </w:r>
      <w:r w:rsidRPr="005D1574">
        <w:rPr>
          <w:rFonts w:eastAsia="DengXian" w:cs="Calibri"/>
          <w:lang w:val="en-US" w:eastAsia="zh-CN"/>
        </w:rPr>
        <w:t xml:space="preserve">Guide to Instruments and Methods of Observation, Volume I –Measurement of Meteorological Variables. </w:t>
      </w:r>
      <w:r w:rsidRPr="00D44403">
        <w:rPr>
          <w:rFonts w:eastAsia="DengXian" w:cs="Calibri"/>
          <w:lang w:eastAsia="zh-CN"/>
        </w:rPr>
        <w:t xml:space="preserve">WMO-No. 8. </w:t>
      </w:r>
      <w:hyperlink r:id="rId138" w:history="1">
        <w:r w:rsidRPr="007A0178">
          <w:rPr>
            <w:rFonts w:eastAsia="PMingLiU" w:cs="Calibri"/>
            <w:color w:val="0000FF"/>
            <w:u w:val="single"/>
            <w:lang w:val="es-ES" w:eastAsia="zh-CN"/>
          </w:rPr>
          <w:t>https://library.wmo.int/doc_num.php?explnum_id=10616</w:t>
        </w:r>
      </w:hyperlink>
    </w:p>
    <w:p w14:paraId="1514BE72" w14:textId="77777777" w:rsidR="00857127" w:rsidRPr="007A0178"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2018. Guide to Instruments and Methods of Observation, Volume 3 - Observing Systems. </w:t>
      </w:r>
      <w:r w:rsidRPr="00D44403">
        <w:rPr>
          <w:rFonts w:eastAsia="PMingLiU" w:cs="Calibri"/>
          <w:lang w:eastAsia="zh-CN"/>
        </w:rPr>
        <w:t xml:space="preserve">WMO-No. 8. </w:t>
      </w:r>
      <w:hyperlink r:id="rId139" w:history="1">
        <w:r w:rsidRPr="007A0178">
          <w:rPr>
            <w:rFonts w:eastAsia="PMingLiU" w:cs="Calibri"/>
            <w:color w:val="0000FF"/>
            <w:u w:val="single"/>
            <w:lang w:val="es-ES" w:eastAsia="zh-CN"/>
          </w:rPr>
          <w:t>https://library.wmo.int/doc_num.php?explnum_id=9872</w:t>
        </w:r>
      </w:hyperlink>
    </w:p>
    <w:p w14:paraId="57DAD2C9" w14:textId="77777777" w:rsidR="00857127" w:rsidRPr="007A0178"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2018. Guide to Instruments and Methods of Observation, Volume 4 - Space-based Observations. </w:t>
      </w:r>
      <w:r w:rsidRPr="007A0178">
        <w:rPr>
          <w:rFonts w:eastAsia="PMingLiU" w:cs="Calibri"/>
          <w:lang w:val="es-ES" w:eastAsia="zh-CN"/>
        </w:rPr>
        <w:t xml:space="preserve">WMO-No. 8 </w:t>
      </w:r>
      <w:hyperlink r:id="rId140" w:history="1">
        <w:r w:rsidRPr="007A0178">
          <w:rPr>
            <w:rFonts w:eastAsia="PMingLiU" w:cs="Calibri"/>
            <w:color w:val="0000FF"/>
            <w:u w:val="single"/>
            <w:lang w:val="es-ES" w:eastAsia="zh-CN"/>
          </w:rPr>
          <w:t>https://library.wmo.int/doc_num.php?explnum_id=9871</w:t>
        </w:r>
      </w:hyperlink>
    </w:p>
    <w:p w14:paraId="00D54BC7"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WMO. 2018. Multi-hazard Early Warning Systems: A Checklist. Outcomes of the first Multi-hazard Early Warning Conference, 22 and 23 May 2017, Cancún, Mexico, prepared by the partners of the International Network for Multi-hazard Early Warning Systems. </w:t>
      </w:r>
      <w:hyperlink r:id="rId141" w:history="1">
        <w:r w:rsidRPr="001E0B57">
          <w:rPr>
            <w:rFonts w:eastAsia="PMingLiU" w:cs="Calibri"/>
            <w:color w:val="0000FF"/>
            <w:u w:val="single"/>
            <w:lang w:val="en-US" w:eastAsia="zh-CN"/>
          </w:rPr>
          <w:t>https://library.wmo.int/doc_num.php?explnum_id=4463</w:t>
        </w:r>
      </w:hyperlink>
      <w:r w:rsidRPr="005D1574">
        <w:rPr>
          <w:rFonts w:eastAsia="PMingLiU" w:cs="Calibri"/>
          <w:lang w:val="en-US" w:eastAsia="zh-CN"/>
        </w:rPr>
        <w:t xml:space="preserve"> </w:t>
      </w:r>
    </w:p>
    <w:p w14:paraId="11C8D435" w14:textId="77777777" w:rsidR="00857127" w:rsidRPr="001E0B57"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SimSun" w:cs="Times New Roman"/>
          <w:lang w:val="en-US"/>
        </w:rPr>
        <w:t>WMO, 2019: GENEVA DECLARATION – 2019, PPE No.</w:t>
      </w:r>
      <w:r>
        <w:rPr>
          <w:rFonts w:eastAsia="SimSun" w:cs="Times New Roman"/>
          <w:lang w:val="en-US"/>
        </w:rPr>
        <w:t> 2</w:t>
      </w:r>
      <w:r w:rsidRPr="005D1574">
        <w:rPr>
          <w:rFonts w:eastAsia="SimSun" w:cs="Times New Roman"/>
          <w:lang w:val="en-US"/>
        </w:rPr>
        <w:t xml:space="preserve">. </w:t>
      </w:r>
      <w:hyperlink r:id="rId142">
        <w:r w:rsidRPr="001E0B57">
          <w:rPr>
            <w:rFonts w:eastAsia="PMingLiU" w:cs="Calibri"/>
            <w:color w:val="0000FF"/>
            <w:u w:val="single"/>
            <w:lang w:val="en-US" w:eastAsia="zh-CN"/>
          </w:rPr>
          <w:t>https://library.wmo.int/doc_num.php?explnum_id=10367</w:t>
        </w:r>
      </w:hyperlink>
      <w:r w:rsidRPr="001E0B57">
        <w:rPr>
          <w:rFonts w:eastAsia="PMingLiU" w:cs="Calibri"/>
          <w:color w:val="0000FF"/>
          <w:u w:val="single"/>
          <w:lang w:val="en-US" w:eastAsia="zh-CN"/>
        </w:rPr>
        <w:t xml:space="preserve"> </w:t>
      </w:r>
    </w:p>
    <w:p w14:paraId="6081B099"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WMO. 2019. General Meteorological Standards and Recommended Practices. Technical Regulations, Basic Documents No. 2. </w:t>
      </w:r>
      <w:hyperlink r:id="rId143" w:history="1">
        <w:r w:rsidRPr="001E0B57">
          <w:rPr>
            <w:rFonts w:eastAsia="PMingLiU" w:cs="Calibri"/>
            <w:color w:val="0000FF"/>
            <w:u w:val="single"/>
            <w:lang w:val="en-US" w:eastAsia="zh-CN"/>
          </w:rPr>
          <w:t>https://library.wmo.int/doc_num.php?explnum_id=10955</w:t>
        </w:r>
      </w:hyperlink>
    </w:p>
    <w:p w14:paraId="6A60BD87"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WMO. 2021. State of Climate in 2021: Extreme events and major impacts. Press Releases.</w:t>
      </w:r>
      <w:r w:rsidRPr="005D1574">
        <w:rPr>
          <w:rFonts w:eastAsia="DengXian" w:cs="Calibri"/>
          <w:lang w:val="en-US" w:eastAsia="zh-CN"/>
        </w:rPr>
        <w:t xml:space="preserve"> </w:t>
      </w:r>
      <w:hyperlink r:id="rId144" w:history="1">
        <w:r w:rsidRPr="00B21AE4">
          <w:rPr>
            <w:rFonts w:eastAsia="PMingLiU" w:cs="Calibri"/>
            <w:color w:val="0000FF"/>
            <w:u w:val="single"/>
            <w:lang w:val="en-US" w:eastAsia="zh-CN"/>
          </w:rPr>
          <w:t>https://unfccc.int/news/state-of-climate-in-2021-extreme-events-and-major-impacts</w:t>
        </w:r>
      </w:hyperlink>
    </w:p>
    <w:p w14:paraId="1C53C168"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WMO. 2021. Systematic Observations Financing Facility (SOFF) Terms of Reference. </w:t>
      </w:r>
      <w:hyperlink r:id="rId145" w:history="1">
        <w:r w:rsidRPr="00B21AE4">
          <w:rPr>
            <w:rFonts w:eastAsia="PMingLiU" w:cs="Calibri"/>
            <w:color w:val="0000FF"/>
            <w:u w:val="single"/>
            <w:lang w:val="en-US" w:eastAsia="zh-CN"/>
          </w:rPr>
          <w:t>https://library.wmo.int/doc_num.php?explnum_id=10792</w:t>
        </w:r>
      </w:hyperlink>
    </w:p>
    <w:p w14:paraId="542F72B2" w14:textId="77777777" w:rsidR="00857127" w:rsidRPr="007A0178"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color w:val="0000FF"/>
          <w:u w:val="single"/>
          <w:lang w:val="es-ES" w:eastAsia="zh-CN"/>
        </w:rPr>
      </w:pPr>
      <w:r w:rsidRPr="007A0178">
        <w:rPr>
          <w:rFonts w:eastAsia="PMingLiU" w:cs="Calibri"/>
          <w:lang w:val="es-ES" w:eastAsia="zh-CN"/>
        </w:rPr>
        <w:t xml:space="preserve">WMO. CIFDP. </w:t>
      </w:r>
      <w:hyperlink r:id="rId146" w:history="1">
        <w:r w:rsidRPr="007A0178">
          <w:rPr>
            <w:rFonts w:eastAsia="PMingLiU" w:cs="Calibri"/>
            <w:color w:val="0000FF"/>
            <w:u w:val="single"/>
            <w:lang w:val="es-ES" w:eastAsia="zh-CN"/>
          </w:rPr>
          <w:t>https://public.wmo.int/en/resources/meteoworld/coastal-inundation-forecasting-demonstration-project</w:t>
        </w:r>
      </w:hyperlink>
    </w:p>
    <w:p w14:paraId="3B4FEE2E" w14:textId="77777777" w:rsidR="00857127" w:rsidRPr="00B21AE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 xml:space="preserve">WMO. Example of video resource on TC hazards. </w:t>
      </w:r>
      <w:hyperlink r:id="rId147" w:history="1">
        <w:r w:rsidRPr="00B21AE4">
          <w:rPr>
            <w:rFonts w:eastAsia="PMingLiU" w:cs="Calibri"/>
            <w:color w:val="0000FF"/>
            <w:u w:val="single"/>
            <w:lang w:val="en-US" w:eastAsia="zh-CN"/>
          </w:rPr>
          <w:t>http://www.typhooncommittee.org/tc50-members-video/</w:t>
        </w:r>
      </w:hyperlink>
    </w:p>
    <w:p w14:paraId="04713A8C" w14:textId="77777777" w:rsidR="00857127" w:rsidRPr="00B21AE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 xml:space="preserve">WMO. Financing your observing systems. </w:t>
      </w:r>
      <w:hyperlink r:id="rId148" w:history="1">
        <w:r w:rsidRPr="00B21AE4">
          <w:rPr>
            <w:rFonts w:eastAsia="PMingLiU" w:cs="Calibri"/>
            <w:color w:val="0000FF"/>
            <w:u w:val="single"/>
            <w:lang w:val="en-US" w:eastAsia="zh-CN"/>
          </w:rPr>
          <w:t>https://public.wmo.int/en/our-mandate/how-we-do-it/development-partnerships/Innovating-finance</w:t>
        </w:r>
      </w:hyperlink>
    </w:p>
    <w:p w14:paraId="06DFCC8D" w14:textId="77777777" w:rsidR="00857127" w:rsidRPr="00B21AE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WMO. Global Data</w:t>
      </w:r>
      <w:r>
        <w:rPr>
          <w:rFonts w:eastAsia="PMingLiU" w:cs="Calibri"/>
          <w:lang w:val="en-US" w:eastAsia="zh-CN"/>
        </w:rPr>
        <w:t xml:space="preserve"> </w:t>
      </w:r>
      <w:r w:rsidRPr="005D1574">
        <w:rPr>
          <w:rFonts w:eastAsia="PMingLiU" w:cs="Calibri"/>
          <w:lang w:val="en-US" w:eastAsia="zh-CN"/>
        </w:rPr>
        <w:t xml:space="preserve">processing and Forecasting System. </w:t>
      </w:r>
      <w:hyperlink r:id="rId149" w:history="1">
        <w:r w:rsidRPr="00B21AE4">
          <w:rPr>
            <w:rFonts w:eastAsia="PMingLiU" w:cs="Calibri"/>
            <w:color w:val="0000FF"/>
            <w:u w:val="single"/>
            <w:lang w:val="en-US" w:eastAsia="zh-CN"/>
          </w:rPr>
          <w:t>https://public.wmo.int/en/programmes/global-data</w:t>
        </w:r>
        <w:r>
          <w:rPr>
            <w:rFonts w:eastAsia="PMingLiU" w:cs="Calibri"/>
            <w:color w:val="0000FF"/>
            <w:u w:val="single"/>
            <w:lang w:val="en-US" w:eastAsia="zh-CN"/>
          </w:rPr>
          <w:t xml:space="preserve"> </w:t>
        </w:r>
        <w:r w:rsidRPr="00B21AE4">
          <w:rPr>
            <w:rFonts w:eastAsia="PMingLiU" w:cs="Calibri"/>
            <w:color w:val="0000FF"/>
            <w:u w:val="single"/>
            <w:lang w:val="en-US" w:eastAsia="zh-CN"/>
          </w:rPr>
          <w:t>processing-and-forecasting-system</w:t>
        </w:r>
      </w:hyperlink>
    </w:p>
    <w:p w14:paraId="52B6FFD5" w14:textId="77777777" w:rsidR="00857127" w:rsidRPr="00B21AE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 xml:space="preserve">WMO. Instruments and Methods of Observation </w:t>
      </w:r>
      <w:proofErr w:type="spellStart"/>
      <w:r w:rsidRPr="005D1574">
        <w:rPr>
          <w:rFonts w:eastAsia="PMingLiU" w:cs="Calibri"/>
          <w:lang w:val="en-US" w:eastAsia="zh-CN"/>
        </w:rPr>
        <w:t>Programme</w:t>
      </w:r>
      <w:proofErr w:type="spellEnd"/>
      <w:r w:rsidRPr="005D1574">
        <w:rPr>
          <w:rFonts w:eastAsia="PMingLiU" w:cs="Calibri"/>
          <w:lang w:val="en-US" w:eastAsia="zh-CN"/>
        </w:rPr>
        <w:t xml:space="preserve"> (IMOP) Knowledge Sharing Portal. </w:t>
      </w:r>
      <w:hyperlink r:id="rId150" w:anchor="Siting%20and%20Exposure" w:history="1">
        <w:r w:rsidRPr="00B21AE4">
          <w:rPr>
            <w:rFonts w:eastAsia="PMingLiU" w:cs="Calibri"/>
            <w:color w:val="0000FF"/>
            <w:u w:val="single"/>
            <w:lang w:val="en-US" w:eastAsia="zh-CN"/>
          </w:rPr>
          <w:t>https://community.wmo.int/activity-areas/imop/knowledge-sharing-portal#Siting%20and%20Exposure</w:t>
        </w:r>
      </w:hyperlink>
    </w:p>
    <w:p w14:paraId="51817A93" w14:textId="77777777" w:rsidR="00857127" w:rsidRPr="00B21AE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lastRenderedPageBreak/>
        <w:t xml:space="preserve">WMO Integrated Global Observing System. </w:t>
      </w:r>
      <w:hyperlink r:id="rId151" w:history="1">
        <w:r w:rsidRPr="00B21AE4">
          <w:rPr>
            <w:rFonts w:eastAsia="PMingLiU" w:cs="Calibri"/>
            <w:color w:val="0000FF"/>
            <w:u w:val="single"/>
            <w:lang w:val="en-US" w:eastAsia="zh-CN"/>
          </w:rPr>
          <w:t>https://library.wmo.int/index.php?lvl=notice_displayandid=20026</w:t>
        </w:r>
      </w:hyperlink>
    </w:p>
    <w:p w14:paraId="6F483E54" w14:textId="77777777" w:rsidR="00857127" w:rsidRPr="00B21AE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 xml:space="preserve">WMO. Preparedness and Response Capabilities. </w:t>
      </w:r>
      <w:hyperlink r:id="rId152" w:history="1">
        <w:r w:rsidRPr="00B21AE4">
          <w:rPr>
            <w:rFonts w:eastAsia="PMingLiU" w:cs="Calibri"/>
            <w:color w:val="0000FF"/>
            <w:u w:val="single"/>
            <w:lang w:val="en-US" w:eastAsia="zh-CN"/>
          </w:rPr>
          <w:t>https://public.wmo.int/en/our-mandate/focus-areas/natural-hazards-and-disaster-risk-reduction/mhews-checklist/preparedness-and-response-capabilities</w:t>
        </w:r>
      </w:hyperlink>
    </w:p>
    <w:p w14:paraId="418C100E"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WMO Tropical Cyclone Forecaster website, includes Training Materials and Publications: </w:t>
      </w:r>
      <w:hyperlink r:id="rId153" w:history="1">
        <w:r w:rsidRPr="00B21AE4">
          <w:rPr>
            <w:rFonts w:eastAsia="PMingLiU" w:cs="Calibri"/>
            <w:color w:val="0000FF"/>
            <w:u w:val="single"/>
            <w:lang w:val="en-US" w:eastAsia="zh-CN"/>
          </w:rPr>
          <w:t>https://severeweather.wmo.int/TCFW/</w:t>
        </w:r>
      </w:hyperlink>
    </w:p>
    <w:p w14:paraId="3550C686" w14:textId="77777777" w:rsidR="00857127" w:rsidRPr="00B21AE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 xml:space="preserve">WMO. Warning Dissemination and Communication, A Checklist. </w:t>
      </w:r>
      <w:hyperlink r:id="rId154" w:history="1">
        <w:r w:rsidRPr="00B21AE4">
          <w:rPr>
            <w:rFonts w:eastAsia="PMingLiU" w:cs="Calibri"/>
            <w:color w:val="0000FF"/>
            <w:u w:val="single"/>
            <w:lang w:val="en-US" w:eastAsia="zh-CN"/>
          </w:rPr>
          <w:t>https://public.wmo.int/en/our-mandate/focus-areas/natural-hazards-and-disaster-risk-reduction/mhews-checklist/warning-dissemination-and-communication</w:t>
        </w:r>
      </w:hyperlink>
    </w:p>
    <w:p w14:paraId="76DCC98F" w14:textId="77777777" w:rsidR="00857127" w:rsidRPr="005D1574" w:rsidRDefault="00857127" w:rsidP="00857127">
      <w:pPr>
        <w:numPr>
          <w:ilvl w:val="0"/>
          <w:numId w:val="25"/>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Zhang, Q., et al. 2019. </w:t>
      </w:r>
      <w:r w:rsidRPr="005D1574">
        <w:rPr>
          <w:rFonts w:eastAsia="PMingLiU" w:cs="Calibri"/>
          <w:i/>
          <w:lang w:val="en-US" w:eastAsia="zh-CN"/>
        </w:rPr>
        <w:t>Increasing the value of weather-related warnings</w:t>
      </w:r>
      <w:r w:rsidRPr="005D1574">
        <w:rPr>
          <w:rFonts w:eastAsia="PMingLiU" w:cs="Calibri"/>
          <w:lang w:val="en-US" w:eastAsia="zh-CN"/>
        </w:rPr>
        <w:t>. Sci. Bull., 64, 647–649, https://doi.org/10.1016/j.scib.2019.04.003</w:t>
      </w:r>
    </w:p>
    <w:p w14:paraId="0F2D6CB6" w14:textId="77777777" w:rsidR="00857127" w:rsidRPr="005D1574" w:rsidRDefault="00857127" w:rsidP="00857127">
      <w:pPr>
        <w:tabs>
          <w:tab w:val="clear" w:pos="1134"/>
        </w:tabs>
        <w:adjustRightInd w:val="0"/>
        <w:spacing w:after="160" w:line="259" w:lineRule="auto"/>
        <w:ind w:left="454"/>
        <w:jc w:val="left"/>
        <w:rPr>
          <w:rFonts w:eastAsia="DengXian" w:cs="Times New Roman"/>
          <w:lang w:val="en-US" w:eastAsia="zh-CN"/>
        </w:rPr>
      </w:pPr>
    </w:p>
    <w:p w14:paraId="5CB03C09" w14:textId="77777777" w:rsidR="00857127" w:rsidRPr="005D1574" w:rsidRDefault="00857127" w:rsidP="00857127">
      <w:pPr>
        <w:tabs>
          <w:tab w:val="clear" w:pos="1134"/>
        </w:tabs>
        <w:jc w:val="center"/>
        <w:rPr>
          <w:rFonts w:eastAsia="Verdana" w:cs="Verdana"/>
          <w:lang w:eastAsia="zh-TW"/>
        </w:rPr>
      </w:pPr>
      <w:r>
        <w:rPr>
          <w:rFonts w:eastAsia="Verdana" w:cs="Verdana"/>
          <w:lang w:eastAsia="zh-TW"/>
        </w:rPr>
        <w:t>_______________</w:t>
      </w:r>
    </w:p>
    <w:sectPr w:rsidR="00857127" w:rsidRPr="005D1574" w:rsidSect="00865561">
      <w:headerReference w:type="default" r:id="rId155"/>
      <w:headerReference w:type="first" r:id="rId156"/>
      <w:pgSz w:w="11907" w:h="16840" w:code="9"/>
      <w:pgMar w:top="1134" w:right="1134" w:bottom="1134" w:left="1134" w:header="1009"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203D7" w14:textId="77777777" w:rsidR="00197176" w:rsidRDefault="00197176">
      <w:r>
        <w:separator/>
      </w:r>
    </w:p>
    <w:p w14:paraId="07CA2BDF" w14:textId="77777777" w:rsidR="00197176" w:rsidRDefault="00197176"/>
    <w:p w14:paraId="7201B88A" w14:textId="77777777" w:rsidR="00197176" w:rsidRDefault="00197176"/>
  </w:endnote>
  <w:endnote w:type="continuationSeparator" w:id="0">
    <w:p w14:paraId="0533503D" w14:textId="77777777" w:rsidR="00197176" w:rsidRDefault="00197176">
      <w:r>
        <w:continuationSeparator/>
      </w:r>
    </w:p>
    <w:p w14:paraId="1C99E9A9" w14:textId="77777777" w:rsidR="00197176" w:rsidRDefault="00197176"/>
    <w:p w14:paraId="57A5C665" w14:textId="77777777" w:rsidR="00197176" w:rsidRDefault="001971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Arial Nova Cond">
    <w:altName w:val="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F9362" w14:textId="77777777" w:rsidR="00ED579C" w:rsidRDefault="00ED579C">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205BFBC" w14:textId="77777777" w:rsidR="00ED579C" w:rsidRDefault="00ED57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7E5AA" w14:textId="77777777" w:rsidR="00ED579C" w:rsidRDefault="00ED579C" w:rsidP="00D67C8B">
    <w:pPr>
      <w:pStyle w:val="Footer"/>
      <w:framePr w:wrap="auto" w:vAnchor="text" w:hAnchor="page" w:x="10801" w:y="17"/>
      <w:rPr>
        <w:rStyle w:val="PageNumber"/>
      </w:rPr>
    </w:pPr>
  </w:p>
  <w:p w14:paraId="4D829202" w14:textId="77777777" w:rsidR="00ED579C" w:rsidRPr="007A0178" w:rsidRDefault="00ED579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9903A" w14:textId="77777777" w:rsidR="00D44403" w:rsidRDefault="00D444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DE493" w14:textId="77777777" w:rsidR="00197176" w:rsidRDefault="00197176">
      <w:r>
        <w:separator/>
      </w:r>
    </w:p>
  </w:footnote>
  <w:footnote w:type="continuationSeparator" w:id="0">
    <w:p w14:paraId="76739279" w14:textId="77777777" w:rsidR="00197176" w:rsidRDefault="00197176">
      <w:r>
        <w:continuationSeparator/>
      </w:r>
    </w:p>
    <w:p w14:paraId="4AC7359A" w14:textId="77777777" w:rsidR="00197176" w:rsidRDefault="00197176"/>
    <w:p w14:paraId="57602258" w14:textId="77777777" w:rsidR="00197176" w:rsidRDefault="00197176"/>
  </w:footnote>
  <w:footnote w:id="1">
    <w:p w14:paraId="208A6FF8" w14:textId="038AD15B" w:rsidR="00A40EA4" w:rsidRPr="00A40EA4" w:rsidRDefault="00A40EA4" w:rsidP="00A40EA4">
      <w:pPr>
        <w:tabs>
          <w:tab w:val="clear" w:pos="1134"/>
        </w:tabs>
        <w:snapToGrid w:val="0"/>
        <w:jc w:val="left"/>
        <w:rPr>
          <w:rFonts w:eastAsia="SimSun" w:cs="Calibri"/>
          <w:sz w:val="16"/>
          <w:szCs w:val="16"/>
          <w:lang w:val="es-ES"/>
        </w:rPr>
      </w:pPr>
      <w:r w:rsidRPr="003832FD">
        <w:rPr>
          <w:rStyle w:val="FootnoteReference"/>
          <w:sz w:val="16"/>
          <w:szCs w:val="16"/>
          <w:lang w:val="es-ES"/>
        </w:rPr>
        <w:footnoteRef/>
      </w:r>
      <w:r>
        <w:rPr>
          <w:lang w:val="es-ES"/>
        </w:rPr>
        <w:t xml:space="preserve"> El Consejo de Defensa Nacional </w:t>
      </w:r>
      <w:r w:rsidR="001E09E8">
        <w:rPr>
          <w:lang w:val="es-ES"/>
        </w:rPr>
        <w:t xml:space="preserve">constituye </w:t>
      </w:r>
      <w:r>
        <w:rPr>
          <w:lang w:val="es-ES"/>
        </w:rPr>
        <w:t>el nivel más alto de la estructura de respuesta del país.</w:t>
      </w:r>
    </w:p>
    <w:p w14:paraId="79F63091" w14:textId="77777777" w:rsidR="00A40EA4" w:rsidRPr="00A40EA4" w:rsidRDefault="00A40EA4" w:rsidP="00A40EA4">
      <w:pPr>
        <w:pStyle w:val="FootnoteText"/>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65CCD" w14:textId="77777777" w:rsidR="00ED579C" w:rsidRDefault="00904B6F">
    <w:pPr>
      <w:pStyle w:val="Header"/>
    </w:pPr>
    <w:r>
      <w:rPr>
        <w:noProof/>
      </w:rPr>
      <w:pict w14:anchorId="6A1BE743">
        <v:shapetype id="_x0000_m104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B83F47E">
        <v:shape id="_x0000_s1040" type="#_x0000_m1044" style="position:absolute;left:0;text-align:left;margin-left:0;margin-top:0;width:595.3pt;height:550pt;z-index:-2516510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29317CA" w14:textId="77777777" w:rsidR="00ED579C" w:rsidRDefault="00ED579C"/>
  <w:p w14:paraId="200468C4" w14:textId="77777777" w:rsidR="00ED579C" w:rsidRDefault="00904B6F">
    <w:pPr>
      <w:pStyle w:val="Header"/>
    </w:pPr>
    <w:r>
      <w:rPr>
        <w:noProof/>
      </w:rPr>
      <w:pict w14:anchorId="204768FB">
        <v:shapetype id="_x0000_m104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E932B8A">
        <v:shape id="_x0000_s1039" type="#_x0000_m1043" style="position:absolute;left:0;text-align:left;margin-left:0;margin-top:0;width:595.3pt;height:550pt;z-index:-2516520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433EC83" w14:textId="77777777" w:rsidR="00ED579C" w:rsidRDefault="00ED579C"/>
  <w:p w14:paraId="3705381B" w14:textId="77777777" w:rsidR="00ED579C" w:rsidRDefault="00904B6F">
    <w:pPr>
      <w:pStyle w:val="Header"/>
    </w:pPr>
    <w:r>
      <w:rPr>
        <w:noProof/>
      </w:rPr>
      <w:pict w14:anchorId="1EFA3C7B">
        <v:shapetype id="_x0000_m104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0EEEB2B">
        <v:shape id="_x0000_s1038" type="#_x0000_m1042" style="position:absolute;left:0;text-align:left;margin-left:0;margin-top:0;width:595.3pt;height:550pt;z-index:-2516531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E462778" w14:textId="77777777" w:rsidR="00ED579C" w:rsidRDefault="00ED579C"/>
  <w:p w14:paraId="44650142" w14:textId="77777777" w:rsidR="00ED579C" w:rsidRDefault="00904B6F">
    <w:pPr>
      <w:pStyle w:val="Header"/>
    </w:pPr>
    <w:r>
      <w:rPr>
        <w:noProof/>
      </w:rPr>
      <w:pict w14:anchorId="68C07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50pt;height:50pt;z-index:251658240;visibility:hidden">
          <v:path gradientshapeok="f"/>
          <o:lock v:ext="edit" selection="t"/>
        </v:shape>
      </w:pict>
    </w:r>
    <w:r>
      <w:pict w14:anchorId="39D84471">
        <v:shapetype id="_x0000_m104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38C66DC1">
        <v:shape id="WordPictureWatermark835936646" o:spid="_x0000_s1037" type="#_x0000_m1041" style="position:absolute;left:0;text-align:left;margin-left:0;margin-top:0;width:595.3pt;height:550pt;z-index:-2516541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63D3" w14:textId="12C05202" w:rsidR="00ED579C" w:rsidRDefault="00ED579C" w:rsidP="00D67C8B">
    <w:pPr>
      <w:pStyle w:val="Header"/>
    </w:pPr>
    <w:r>
      <w:t>EC-76/Doc. 3.1(10)</w:t>
    </w:r>
    <w:r w:rsidRPr="00C2459D">
      <w:t xml:space="preserve">, </w:t>
    </w:r>
    <w:r w:rsidR="009F7712">
      <w:t>VERSIÓN</w:t>
    </w:r>
    <w:r w:rsidRPr="00C2459D">
      <w:t xml:space="preserve">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w:t>
    </w:r>
    <w:r w:rsidRPr="00C2459D">
      <w:rPr>
        <w:rStyle w:val="PageNumber"/>
      </w:rPr>
      <w:fldChar w:fldCharType="end"/>
    </w:r>
    <w:r w:rsidR="00904B6F">
      <w:pict w14:anchorId="2F6D62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0;margin-top:0;width:50pt;height:50pt;z-index:251659264;visibility:hidden;mso-position-horizontal-relative:text;mso-position-vertical-relative:text">
          <v:path gradientshapeok="f"/>
          <o:lock v:ext="edit" selection="t"/>
        </v:shape>
      </w:pict>
    </w:r>
    <w:r w:rsidR="00904B6F">
      <w:pict w14:anchorId="126D61FB">
        <v:shape id="_x0000_s1035" type="#_x0000_t75" style="position:absolute;left:0;text-align:left;margin-left:0;margin-top:0;width:50pt;height:50pt;z-index:251660288;visibility:hidden;mso-position-horizontal-relative:text;mso-position-vertical-relative:text">
          <v:path gradientshapeok="f"/>
          <o:lock v:ext="edit" selection="t"/>
        </v:shape>
      </w:pict>
    </w:r>
    <w:r w:rsidR="00904B6F">
      <w:pict w14:anchorId="09548319">
        <v:shape id="_x0000_s1029" type="#_x0000_t75" style="position:absolute;left:0;text-align:left;margin-left:0;margin-top:0;width:50pt;height:50pt;z-index:251654144;visibility:hidden;mso-position-horizontal-relative:text;mso-position-vertical-relative:text">
          <v:path gradientshapeok="f"/>
          <o:lock v:ext="edit" selection="t"/>
        </v:shape>
      </w:pict>
    </w:r>
    <w:r w:rsidR="00904B6F">
      <w:pict w14:anchorId="0A36104E">
        <v:shape id="_x0000_s1030" type="#_x0000_t75" style="position:absolute;left:0;text-align:left;margin-left:0;margin-top:0;width:50pt;height:50pt;z-index:251655168;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A86F" w14:textId="77777777" w:rsidR="00ED579C" w:rsidRDefault="00904B6F" w:rsidP="004914DA">
    <w:pPr>
      <w:pStyle w:val="Header"/>
      <w:spacing w:after="120"/>
      <w:jc w:val="left"/>
    </w:pPr>
    <w:r>
      <w:rPr>
        <w:noProof/>
      </w:rPr>
      <w:pict w14:anchorId="571C38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0;margin-top:0;width:50pt;height:50pt;z-index:251661312;visibility:hidden">
          <v:path gradientshapeok="f"/>
          <o:lock v:ext="edit" selection="t"/>
        </v:shape>
      </w:pict>
    </w:r>
    <w:r>
      <w:pict w14:anchorId="70C2DB4F">
        <v:shape id="_x0000_s1031" type="#_x0000_t75" style="position:absolute;margin-left:0;margin-top:0;width:50pt;height:50pt;z-index:251656192;visibility:hidden">
          <v:path gradientshapeok="f"/>
          <o:lock v:ext="edit" selection="t"/>
        </v:shape>
      </w:pict>
    </w:r>
    <w:r>
      <w:pict w14:anchorId="7E6455A3">
        <v:shape id="_x0000_s1032" type="#_x0000_t75" style="position:absolute;margin-left:0;margin-top:0;width:50pt;height:50pt;z-index:251657216;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D530F" w14:textId="12B2AAE6" w:rsidR="007C212A" w:rsidRDefault="00ED579C" w:rsidP="00B72444">
    <w:pPr>
      <w:pStyle w:val="Header"/>
    </w:pPr>
    <w:r>
      <w:t>EC-76/Doc. 3.1(10)</w:t>
    </w:r>
    <w:r w:rsidRPr="00C2459D">
      <w:t xml:space="preserve">, </w:t>
    </w:r>
    <w:r w:rsidR="001527A3" w:rsidRPr="00B96E11">
      <w:rPr>
        <w:lang w:val="es-ES"/>
      </w:rPr>
      <w:t>VERSIÓN 1</w:t>
    </w:r>
    <w:r w:rsidR="0020095E" w:rsidRPr="00B96E11">
      <w:rPr>
        <w:lang w:val="es-ES"/>
      </w:rPr>
      <w:t xml:space="preserve">, p. </w:t>
    </w:r>
    <w:r w:rsidR="0020095E" w:rsidRPr="00C2459D">
      <w:rPr>
        <w:rStyle w:val="PageNumber"/>
      </w:rPr>
      <w:fldChar w:fldCharType="begin"/>
    </w:r>
    <w:r w:rsidR="0020095E" w:rsidRPr="00B96E11">
      <w:rPr>
        <w:rStyle w:val="PageNumber"/>
        <w:lang w:val="es-ES"/>
      </w:rPr>
      <w:instrText xml:space="preserve"> PAGE </w:instrText>
    </w:r>
    <w:r w:rsidR="0020095E" w:rsidRPr="00C2459D">
      <w:rPr>
        <w:rStyle w:val="PageNumber"/>
      </w:rPr>
      <w:fldChar w:fldCharType="separate"/>
    </w:r>
    <w:r w:rsidR="00B62F03">
      <w:rPr>
        <w:rStyle w:val="PageNumber"/>
        <w:noProof/>
      </w:rPr>
      <w:t>6</w:t>
    </w:r>
    <w:r w:rsidR="0020095E" w:rsidRPr="00C2459D">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21F9A" w14:textId="6DD690BF" w:rsidR="00D44403" w:rsidRDefault="00D44403" w:rsidP="00865561">
    <w:pPr>
      <w:pStyle w:val="Header"/>
      <w:spacing w:after="120"/>
    </w:pPr>
    <w:r>
      <w:t>EC-76/Doc. 3.1(10)</w:t>
    </w:r>
    <w:r w:rsidRPr="00C2459D">
      <w:t xml:space="preserve">, </w:t>
    </w:r>
    <w:r>
      <w:t>VERSIÓN</w:t>
    </w:r>
    <w:r w:rsidRPr="00C2459D">
      <w:t xml:space="preserve"> 1, p.</w:t>
    </w:r>
    <w:r w:rsidR="00865561">
      <w:t xml:space="preserve"> </w:t>
    </w:r>
    <w:r w:rsidR="00865561">
      <w:fldChar w:fldCharType="begin"/>
    </w:r>
    <w:r w:rsidR="00865561">
      <w:instrText xml:space="preserve"> PAGE   \* MERGEFORMAT </w:instrText>
    </w:r>
    <w:r w:rsidR="00865561">
      <w:fldChar w:fldCharType="separate"/>
    </w:r>
    <w:r w:rsidR="00865561">
      <w:rPr>
        <w:noProof/>
      </w:rPr>
      <w:t>1</w:t>
    </w:r>
    <w:r w:rsidR="00865561">
      <w:rPr>
        <w:noProof/>
      </w:rPr>
      <w:fldChar w:fldCharType="end"/>
    </w:r>
  </w:p>
  <w:p w14:paraId="463AC479" w14:textId="4F4DBCD5" w:rsidR="00D44403" w:rsidRDefault="00D44403" w:rsidP="004914DA">
    <w:pPr>
      <w:pStyle w:val="Header"/>
      <w:spacing w:after="120"/>
      <w:jc w:val="left"/>
    </w:pPr>
    <w:r>
      <w:rPr>
        <w:noProof/>
      </w:rPr>
      <w:pict w14:anchorId="3CD80C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margin-left:0;margin-top:0;width:50pt;height:50pt;z-index:251667456;visibility:hidden">
          <v:path gradientshapeok="f"/>
          <o:lock v:ext="edit" selection="t"/>
        </v:shape>
      </w:pict>
    </w:r>
    <w:r>
      <w:pict w14:anchorId="4761B579">
        <v:shape id="_x0000_s1045" type="#_x0000_t75" style="position:absolute;margin-left:0;margin-top:0;width:50pt;height:50pt;z-index:251668480;visibility:hidden">
          <v:path gradientshapeok="f"/>
          <o:lock v:ext="edit" selection="t"/>
        </v:shape>
      </w:pict>
    </w:r>
    <w:r>
      <w:pict w14:anchorId="0A7BB0D0">
        <v:shape id="_x0000_s1046" type="#_x0000_t75" style="position:absolute;margin-left:0;margin-top:0;width:50pt;height:50pt;z-index:251669504;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5111"/>
    <w:multiLevelType w:val="hybridMultilevel"/>
    <w:tmpl w:val="404E6C8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48C13B6"/>
    <w:multiLevelType w:val="hybridMultilevel"/>
    <w:tmpl w:val="2CE0F91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508218C"/>
    <w:multiLevelType w:val="hybridMultilevel"/>
    <w:tmpl w:val="CDB2A778"/>
    <w:lvl w:ilvl="0" w:tplc="0C0A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0E3837B1"/>
    <w:multiLevelType w:val="multilevel"/>
    <w:tmpl w:val="F5E6034E"/>
    <w:lvl w:ilvl="0">
      <w:start w:val="1"/>
      <w:numFmt w:val="lowerLetter"/>
      <w:lvlText w:val="%1)"/>
      <w:lvlJc w:val="left"/>
      <w:pPr>
        <w:ind w:left="1070" w:hanging="360"/>
      </w:pPr>
      <w:rPr>
        <w:rFonts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4" w15:restartNumberingAfterBreak="0">
    <w:nsid w:val="12700B10"/>
    <w:multiLevelType w:val="hybridMultilevel"/>
    <w:tmpl w:val="3C4C90A6"/>
    <w:lvl w:ilvl="0" w:tplc="0C0A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13D76420"/>
    <w:multiLevelType w:val="multilevel"/>
    <w:tmpl w:val="13D76420"/>
    <w:lvl w:ilvl="0">
      <w:start w:val="1"/>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A6C52CE"/>
    <w:multiLevelType w:val="multilevel"/>
    <w:tmpl w:val="3D289656"/>
    <w:lvl w:ilvl="0">
      <w:start w:val="1"/>
      <w:numFmt w:val="lowerLetter"/>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1B7809CB"/>
    <w:multiLevelType w:val="hybridMultilevel"/>
    <w:tmpl w:val="F24E3898"/>
    <w:lvl w:ilvl="0" w:tplc="0C0A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02CFC"/>
    <w:multiLevelType w:val="hybridMultilevel"/>
    <w:tmpl w:val="D0944DC8"/>
    <w:lvl w:ilvl="0" w:tplc="5BB6C568">
      <w:start w:val="1"/>
      <w:numFmt w:val="decimal"/>
      <w:lvlText w:val="%1."/>
      <w:lvlJc w:val="left"/>
      <w:pPr>
        <w:ind w:left="720" w:hanging="360"/>
      </w:pPr>
      <w:rPr>
        <w:rFonts w:eastAsia="Verdana" w:cs="Verdana"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240C19C5"/>
    <w:multiLevelType w:val="hybridMultilevel"/>
    <w:tmpl w:val="BC5C8CE6"/>
    <w:lvl w:ilvl="0" w:tplc="B3183DF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A216F2E"/>
    <w:multiLevelType w:val="hybridMultilevel"/>
    <w:tmpl w:val="F9749BF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1" w15:restartNumberingAfterBreak="0">
    <w:nsid w:val="2B9416B6"/>
    <w:multiLevelType w:val="hybridMultilevel"/>
    <w:tmpl w:val="D30A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6241E"/>
    <w:multiLevelType w:val="hybridMultilevel"/>
    <w:tmpl w:val="798C68C2"/>
    <w:lvl w:ilvl="0" w:tplc="0C0A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E09C99"/>
    <w:multiLevelType w:val="multilevel"/>
    <w:tmpl w:val="3CE09C99"/>
    <w:lvl w:ilvl="0">
      <w:start w:val="1"/>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E870813"/>
    <w:multiLevelType w:val="multilevel"/>
    <w:tmpl w:val="034273F8"/>
    <w:lvl w:ilvl="0">
      <w:start w:val="1"/>
      <w:numFmt w:val="lowerLetter"/>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41BD3710"/>
    <w:multiLevelType w:val="multilevel"/>
    <w:tmpl w:val="2ACC3194"/>
    <w:styleLink w:val="WWNum1"/>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 w15:restartNumberingAfterBreak="0">
    <w:nsid w:val="424E79DA"/>
    <w:multiLevelType w:val="multilevel"/>
    <w:tmpl w:val="E868A272"/>
    <w:lvl w:ilvl="0">
      <w:start w:val="1"/>
      <w:numFmt w:val="lowerLetter"/>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4FF81626"/>
    <w:multiLevelType w:val="multilevel"/>
    <w:tmpl w:val="C7301E3C"/>
    <w:lvl w:ilvl="0">
      <w:start w:val="1"/>
      <w:numFmt w:val="lowerLetter"/>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51B00581"/>
    <w:multiLevelType w:val="hybridMultilevel"/>
    <w:tmpl w:val="C404818C"/>
    <w:lvl w:ilvl="0" w:tplc="FFFFFFFF">
      <w:start w:val="1"/>
      <w:numFmt w:val="bullet"/>
      <w:lvlText w:val=""/>
      <w:lvlJc w:val="left"/>
      <w:pPr>
        <w:ind w:left="720" w:hanging="360"/>
      </w:pPr>
      <w:rPr>
        <w:rFonts w:ascii="Symbol" w:hAnsi="Symbol" w:hint="default"/>
      </w:rPr>
    </w:lvl>
    <w:lvl w:ilvl="1" w:tplc="0C0A0017">
      <w:start w:val="1"/>
      <w:numFmt w:val="lowerLetter"/>
      <w:lvlText w:val="%2)"/>
      <w:lvlJc w:val="left"/>
      <w:pPr>
        <w:ind w:left="72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5102094"/>
    <w:multiLevelType w:val="hybridMultilevel"/>
    <w:tmpl w:val="E4A06CF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553F23AE"/>
    <w:multiLevelType w:val="hybridMultilevel"/>
    <w:tmpl w:val="8CF4E354"/>
    <w:lvl w:ilvl="0" w:tplc="0C0A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59816244"/>
    <w:multiLevelType w:val="multilevel"/>
    <w:tmpl w:val="E0D4BDE0"/>
    <w:lvl w:ilvl="0">
      <w:start w:val="1"/>
      <w:numFmt w:val="bullet"/>
      <w:lvlText w:val=""/>
      <w:lvlJc w:val="left"/>
      <w:pPr>
        <w:ind w:left="720" w:hanging="36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2" w15:restartNumberingAfterBreak="0">
    <w:nsid w:val="670C16FB"/>
    <w:multiLevelType w:val="multilevel"/>
    <w:tmpl w:val="E81AC83C"/>
    <w:lvl w:ilvl="0">
      <w:start w:val="1"/>
      <w:numFmt w:val="bullet"/>
      <w:lvlText w:val=""/>
      <w:lvlJc w:val="left"/>
      <w:pPr>
        <w:ind w:left="720" w:hanging="36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3" w15:restartNumberingAfterBreak="0">
    <w:nsid w:val="688A4B56"/>
    <w:multiLevelType w:val="hybridMultilevel"/>
    <w:tmpl w:val="44BAF0F8"/>
    <w:lvl w:ilvl="0" w:tplc="0C0A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A32326"/>
    <w:multiLevelType w:val="hybridMultilevel"/>
    <w:tmpl w:val="E1BEFBC0"/>
    <w:lvl w:ilvl="0" w:tplc="AF90A4BE">
      <w:start w:val="1"/>
      <w:numFmt w:val="decimal"/>
      <w:lvlText w:val="%1."/>
      <w:lvlJc w:val="left"/>
      <w:pPr>
        <w:ind w:left="928" w:hanging="360"/>
      </w:pPr>
      <w:rPr>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533808690">
    <w:abstractNumId w:val="16"/>
  </w:num>
  <w:num w:numId="2" w16cid:durableId="1365129654">
    <w:abstractNumId w:val="13"/>
  </w:num>
  <w:num w:numId="3" w16cid:durableId="2033795109">
    <w:abstractNumId w:val="5"/>
  </w:num>
  <w:num w:numId="4" w16cid:durableId="124350906">
    <w:abstractNumId w:val="12"/>
  </w:num>
  <w:num w:numId="5" w16cid:durableId="606891716">
    <w:abstractNumId w:val="7"/>
  </w:num>
  <w:num w:numId="6" w16cid:durableId="933703243">
    <w:abstractNumId w:val="15"/>
  </w:num>
  <w:num w:numId="7" w16cid:durableId="1761950934">
    <w:abstractNumId w:val="3"/>
  </w:num>
  <w:num w:numId="8" w16cid:durableId="694158227">
    <w:abstractNumId w:val="23"/>
  </w:num>
  <w:num w:numId="9" w16cid:durableId="1213928098">
    <w:abstractNumId w:val="11"/>
  </w:num>
  <w:num w:numId="10" w16cid:durableId="1998606560">
    <w:abstractNumId w:val="18"/>
  </w:num>
  <w:num w:numId="11" w16cid:durableId="1423180502">
    <w:abstractNumId w:val="8"/>
  </w:num>
  <w:num w:numId="12" w16cid:durableId="474418180">
    <w:abstractNumId w:val="6"/>
  </w:num>
  <w:num w:numId="13" w16cid:durableId="221016237">
    <w:abstractNumId w:val="14"/>
  </w:num>
  <w:num w:numId="14" w16cid:durableId="576747627">
    <w:abstractNumId w:val="17"/>
  </w:num>
  <w:num w:numId="15" w16cid:durableId="657003967">
    <w:abstractNumId w:val="4"/>
  </w:num>
  <w:num w:numId="16" w16cid:durableId="805048226">
    <w:abstractNumId w:val="20"/>
  </w:num>
  <w:num w:numId="17" w16cid:durableId="1257715681">
    <w:abstractNumId w:val="2"/>
  </w:num>
  <w:num w:numId="18" w16cid:durableId="1990592084">
    <w:abstractNumId w:val="21"/>
  </w:num>
  <w:num w:numId="19" w16cid:durableId="85618538">
    <w:abstractNumId w:val="22"/>
  </w:num>
  <w:num w:numId="20" w16cid:durableId="780615337">
    <w:abstractNumId w:val="0"/>
  </w:num>
  <w:num w:numId="21" w16cid:durableId="743331202">
    <w:abstractNumId w:val="1"/>
  </w:num>
  <w:num w:numId="22" w16cid:durableId="656616422">
    <w:abstractNumId w:val="10"/>
  </w:num>
  <w:num w:numId="23" w16cid:durableId="1265922973">
    <w:abstractNumId w:val="9"/>
  </w:num>
  <w:num w:numId="24" w16cid:durableId="1402559009">
    <w:abstractNumId w:val="19"/>
  </w:num>
  <w:num w:numId="25" w16cid:durableId="1148061138">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A90"/>
    <w:rsid w:val="00001D46"/>
    <w:rsid w:val="00002E7A"/>
    <w:rsid w:val="00003C16"/>
    <w:rsid w:val="000100C0"/>
    <w:rsid w:val="00017578"/>
    <w:rsid w:val="000206A8"/>
    <w:rsid w:val="0002317E"/>
    <w:rsid w:val="000271DB"/>
    <w:rsid w:val="0003137A"/>
    <w:rsid w:val="00031B35"/>
    <w:rsid w:val="00032237"/>
    <w:rsid w:val="0003259D"/>
    <w:rsid w:val="000363DC"/>
    <w:rsid w:val="00041171"/>
    <w:rsid w:val="00041727"/>
    <w:rsid w:val="0004226F"/>
    <w:rsid w:val="00042580"/>
    <w:rsid w:val="000433E2"/>
    <w:rsid w:val="0004417B"/>
    <w:rsid w:val="000456DE"/>
    <w:rsid w:val="000464F6"/>
    <w:rsid w:val="0005024C"/>
    <w:rsid w:val="00050F8E"/>
    <w:rsid w:val="00051BD9"/>
    <w:rsid w:val="0005543D"/>
    <w:rsid w:val="000573AD"/>
    <w:rsid w:val="00060B01"/>
    <w:rsid w:val="00061CA4"/>
    <w:rsid w:val="000623F2"/>
    <w:rsid w:val="00063403"/>
    <w:rsid w:val="00064B96"/>
    <w:rsid w:val="00064F6B"/>
    <w:rsid w:val="0006529A"/>
    <w:rsid w:val="000664E5"/>
    <w:rsid w:val="00072F17"/>
    <w:rsid w:val="00073549"/>
    <w:rsid w:val="00076EE0"/>
    <w:rsid w:val="000806D8"/>
    <w:rsid w:val="00081628"/>
    <w:rsid w:val="00082C80"/>
    <w:rsid w:val="00083847"/>
    <w:rsid w:val="00083C36"/>
    <w:rsid w:val="000847B2"/>
    <w:rsid w:val="000918D8"/>
    <w:rsid w:val="00093AF3"/>
    <w:rsid w:val="00095CD6"/>
    <w:rsid w:val="00095E48"/>
    <w:rsid w:val="000A3162"/>
    <w:rsid w:val="000A4161"/>
    <w:rsid w:val="000A48B0"/>
    <w:rsid w:val="000A53B1"/>
    <w:rsid w:val="000A634A"/>
    <w:rsid w:val="000A69BF"/>
    <w:rsid w:val="000B09B4"/>
    <w:rsid w:val="000B22E5"/>
    <w:rsid w:val="000B74E1"/>
    <w:rsid w:val="000C0EA4"/>
    <w:rsid w:val="000C225A"/>
    <w:rsid w:val="000C6781"/>
    <w:rsid w:val="000C7CF7"/>
    <w:rsid w:val="000D2B28"/>
    <w:rsid w:val="000D5A02"/>
    <w:rsid w:val="000E19E9"/>
    <w:rsid w:val="000E36DD"/>
    <w:rsid w:val="000E3CC3"/>
    <w:rsid w:val="000F5E49"/>
    <w:rsid w:val="000F6840"/>
    <w:rsid w:val="000F7A87"/>
    <w:rsid w:val="00100FC2"/>
    <w:rsid w:val="00101141"/>
    <w:rsid w:val="00102007"/>
    <w:rsid w:val="00102516"/>
    <w:rsid w:val="00102679"/>
    <w:rsid w:val="00104C0D"/>
    <w:rsid w:val="00105D2E"/>
    <w:rsid w:val="0010651B"/>
    <w:rsid w:val="0011021E"/>
    <w:rsid w:val="00111877"/>
    <w:rsid w:val="00111BFD"/>
    <w:rsid w:val="00111C5F"/>
    <w:rsid w:val="00112A5D"/>
    <w:rsid w:val="0011498B"/>
    <w:rsid w:val="00120147"/>
    <w:rsid w:val="00121DD0"/>
    <w:rsid w:val="00123140"/>
    <w:rsid w:val="00123D94"/>
    <w:rsid w:val="001267D9"/>
    <w:rsid w:val="001301F3"/>
    <w:rsid w:val="001406C3"/>
    <w:rsid w:val="001428EA"/>
    <w:rsid w:val="00142E18"/>
    <w:rsid w:val="00145102"/>
    <w:rsid w:val="001527A3"/>
    <w:rsid w:val="00153A47"/>
    <w:rsid w:val="00155067"/>
    <w:rsid w:val="00156F9B"/>
    <w:rsid w:val="001633BA"/>
    <w:rsid w:val="00163BA3"/>
    <w:rsid w:val="00165973"/>
    <w:rsid w:val="00165A4B"/>
    <w:rsid w:val="00166B31"/>
    <w:rsid w:val="0016713C"/>
    <w:rsid w:val="00167FD8"/>
    <w:rsid w:val="001711D0"/>
    <w:rsid w:val="00171F9D"/>
    <w:rsid w:val="00173AAC"/>
    <w:rsid w:val="00174A8B"/>
    <w:rsid w:val="00180771"/>
    <w:rsid w:val="00180C46"/>
    <w:rsid w:val="001820CF"/>
    <w:rsid w:val="00183D61"/>
    <w:rsid w:val="001902A4"/>
    <w:rsid w:val="001930A3"/>
    <w:rsid w:val="001934C6"/>
    <w:rsid w:val="001957CC"/>
    <w:rsid w:val="00196EB8"/>
    <w:rsid w:val="00197176"/>
    <w:rsid w:val="001A341E"/>
    <w:rsid w:val="001A3505"/>
    <w:rsid w:val="001A3D33"/>
    <w:rsid w:val="001A683F"/>
    <w:rsid w:val="001B0EA6"/>
    <w:rsid w:val="001B13CE"/>
    <w:rsid w:val="001B1CDF"/>
    <w:rsid w:val="001B4657"/>
    <w:rsid w:val="001B4BD4"/>
    <w:rsid w:val="001B56F4"/>
    <w:rsid w:val="001B6284"/>
    <w:rsid w:val="001B6FDF"/>
    <w:rsid w:val="001C47E9"/>
    <w:rsid w:val="001C5462"/>
    <w:rsid w:val="001C661D"/>
    <w:rsid w:val="001C718D"/>
    <w:rsid w:val="001D0262"/>
    <w:rsid w:val="001D2239"/>
    <w:rsid w:val="001D265C"/>
    <w:rsid w:val="001D3062"/>
    <w:rsid w:val="001D3CFB"/>
    <w:rsid w:val="001D4599"/>
    <w:rsid w:val="001D559B"/>
    <w:rsid w:val="001D60A2"/>
    <w:rsid w:val="001D6302"/>
    <w:rsid w:val="001E09E8"/>
    <w:rsid w:val="001E165A"/>
    <w:rsid w:val="001E3B45"/>
    <w:rsid w:val="001E683E"/>
    <w:rsid w:val="001E740C"/>
    <w:rsid w:val="001E7DD0"/>
    <w:rsid w:val="001F1BDA"/>
    <w:rsid w:val="001F2E8A"/>
    <w:rsid w:val="001F4792"/>
    <w:rsid w:val="001F5913"/>
    <w:rsid w:val="0020095E"/>
    <w:rsid w:val="00202204"/>
    <w:rsid w:val="002025E2"/>
    <w:rsid w:val="0020406A"/>
    <w:rsid w:val="00210D30"/>
    <w:rsid w:val="00214195"/>
    <w:rsid w:val="00217F92"/>
    <w:rsid w:val="002204FD"/>
    <w:rsid w:val="002218D9"/>
    <w:rsid w:val="00224C19"/>
    <w:rsid w:val="00227839"/>
    <w:rsid w:val="00227C4E"/>
    <w:rsid w:val="002308B5"/>
    <w:rsid w:val="00232A7B"/>
    <w:rsid w:val="00234A34"/>
    <w:rsid w:val="002363CE"/>
    <w:rsid w:val="002435BE"/>
    <w:rsid w:val="00244058"/>
    <w:rsid w:val="002465B4"/>
    <w:rsid w:val="00246DE2"/>
    <w:rsid w:val="002474C9"/>
    <w:rsid w:val="00247517"/>
    <w:rsid w:val="002503D6"/>
    <w:rsid w:val="0025077C"/>
    <w:rsid w:val="0025255D"/>
    <w:rsid w:val="00253DBA"/>
    <w:rsid w:val="00255DD3"/>
    <w:rsid w:val="00255EE3"/>
    <w:rsid w:val="00261A3F"/>
    <w:rsid w:val="00264C7C"/>
    <w:rsid w:val="00266262"/>
    <w:rsid w:val="00267092"/>
    <w:rsid w:val="00267FE8"/>
    <w:rsid w:val="00270480"/>
    <w:rsid w:val="002719A4"/>
    <w:rsid w:val="00273159"/>
    <w:rsid w:val="00273222"/>
    <w:rsid w:val="00275D05"/>
    <w:rsid w:val="00276FDD"/>
    <w:rsid w:val="002773FA"/>
    <w:rsid w:val="002779AF"/>
    <w:rsid w:val="0028218C"/>
    <w:rsid w:val="002823D8"/>
    <w:rsid w:val="00283310"/>
    <w:rsid w:val="0028531A"/>
    <w:rsid w:val="00285446"/>
    <w:rsid w:val="00286D78"/>
    <w:rsid w:val="00295593"/>
    <w:rsid w:val="002A0129"/>
    <w:rsid w:val="002A11F2"/>
    <w:rsid w:val="002A1925"/>
    <w:rsid w:val="002A1C75"/>
    <w:rsid w:val="002A354F"/>
    <w:rsid w:val="002A386C"/>
    <w:rsid w:val="002A4FD5"/>
    <w:rsid w:val="002B39DD"/>
    <w:rsid w:val="002B416B"/>
    <w:rsid w:val="002B4E4A"/>
    <w:rsid w:val="002B540D"/>
    <w:rsid w:val="002C30BC"/>
    <w:rsid w:val="002C5312"/>
    <w:rsid w:val="002C58EB"/>
    <w:rsid w:val="002C5965"/>
    <w:rsid w:val="002C63F3"/>
    <w:rsid w:val="002C7A88"/>
    <w:rsid w:val="002D1064"/>
    <w:rsid w:val="002D219F"/>
    <w:rsid w:val="002D232B"/>
    <w:rsid w:val="002D2759"/>
    <w:rsid w:val="002D281A"/>
    <w:rsid w:val="002D5E00"/>
    <w:rsid w:val="002D6DAC"/>
    <w:rsid w:val="002D7AE9"/>
    <w:rsid w:val="002E261D"/>
    <w:rsid w:val="002E32CE"/>
    <w:rsid w:val="002E3FAD"/>
    <w:rsid w:val="002E4ACD"/>
    <w:rsid w:val="002E4E16"/>
    <w:rsid w:val="002E60BC"/>
    <w:rsid w:val="002E7CD3"/>
    <w:rsid w:val="002F1AE8"/>
    <w:rsid w:val="002F5B34"/>
    <w:rsid w:val="002F6DAC"/>
    <w:rsid w:val="00301D53"/>
    <w:rsid w:val="00301E8C"/>
    <w:rsid w:val="00307122"/>
    <w:rsid w:val="00310194"/>
    <w:rsid w:val="003119F8"/>
    <w:rsid w:val="00313589"/>
    <w:rsid w:val="00314A5F"/>
    <w:rsid w:val="00314D5D"/>
    <w:rsid w:val="00317D6A"/>
    <w:rsid w:val="00320009"/>
    <w:rsid w:val="003236CC"/>
    <w:rsid w:val="0032424A"/>
    <w:rsid w:val="003245D3"/>
    <w:rsid w:val="00330AA3"/>
    <w:rsid w:val="003314C5"/>
    <w:rsid w:val="00331EC1"/>
    <w:rsid w:val="00334987"/>
    <w:rsid w:val="003356E1"/>
    <w:rsid w:val="00335F8C"/>
    <w:rsid w:val="00342E34"/>
    <w:rsid w:val="00346350"/>
    <w:rsid w:val="003510F4"/>
    <w:rsid w:val="00353331"/>
    <w:rsid w:val="003563F6"/>
    <w:rsid w:val="00363D96"/>
    <w:rsid w:val="00366766"/>
    <w:rsid w:val="00367C64"/>
    <w:rsid w:val="0037088B"/>
    <w:rsid w:val="00371CF1"/>
    <w:rsid w:val="00372CE9"/>
    <w:rsid w:val="003745A3"/>
    <w:rsid w:val="003750C1"/>
    <w:rsid w:val="00376AB5"/>
    <w:rsid w:val="00380AF7"/>
    <w:rsid w:val="00383623"/>
    <w:rsid w:val="00386F98"/>
    <w:rsid w:val="003876E1"/>
    <w:rsid w:val="003919F9"/>
    <w:rsid w:val="00394A05"/>
    <w:rsid w:val="00394B2D"/>
    <w:rsid w:val="00395E1D"/>
    <w:rsid w:val="00397770"/>
    <w:rsid w:val="00397880"/>
    <w:rsid w:val="003A14EC"/>
    <w:rsid w:val="003A2DF1"/>
    <w:rsid w:val="003A3309"/>
    <w:rsid w:val="003A45B1"/>
    <w:rsid w:val="003A5D24"/>
    <w:rsid w:val="003A635B"/>
    <w:rsid w:val="003A7016"/>
    <w:rsid w:val="003A704B"/>
    <w:rsid w:val="003B03E1"/>
    <w:rsid w:val="003B35ED"/>
    <w:rsid w:val="003B4552"/>
    <w:rsid w:val="003C17A5"/>
    <w:rsid w:val="003C3050"/>
    <w:rsid w:val="003D0C1E"/>
    <w:rsid w:val="003D1552"/>
    <w:rsid w:val="003D1FD0"/>
    <w:rsid w:val="003D290F"/>
    <w:rsid w:val="003D5A17"/>
    <w:rsid w:val="003E11D7"/>
    <w:rsid w:val="003E4046"/>
    <w:rsid w:val="003E5772"/>
    <w:rsid w:val="003E62AB"/>
    <w:rsid w:val="003E67C2"/>
    <w:rsid w:val="003F003A"/>
    <w:rsid w:val="003F0D94"/>
    <w:rsid w:val="003F125B"/>
    <w:rsid w:val="003F5FA0"/>
    <w:rsid w:val="003F7B3F"/>
    <w:rsid w:val="00400D56"/>
    <w:rsid w:val="0040534B"/>
    <w:rsid w:val="0041078D"/>
    <w:rsid w:val="0041689E"/>
    <w:rsid w:val="00416F97"/>
    <w:rsid w:val="00423BBD"/>
    <w:rsid w:val="0043039B"/>
    <w:rsid w:val="00432D7F"/>
    <w:rsid w:val="0043340F"/>
    <w:rsid w:val="004345C9"/>
    <w:rsid w:val="00435216"/>
    <w:rsid w:val="00440F59"/>
    <w:rsid w:val="004423FE"/>
    <w:rsid w:val="00442577"/>
    <w:rsid w:val="00443BE6"/>
    <w:rsid w:val="00445C35"/>
    <w:rsid w:val="00446283"/>
    <w:rsid w:val="00451E02"/>
    <w:rsid w:val="00452A89"/>
    <w:rsid w:val="00454596"/>
    <w:rsid w:val="0045663A"/>
    <w:rsid w:val="00457AD4"/>
    <w:rsid w:val="0046344E"/>
    <w:rsid w:val="004651A3"/>
    <w:rsid w:val="00465481"/>
    <w:rsid w:val="00466051"/>
    <w:rsid w:val="0046632C"/>
    <w:rsid w:val="004665E4"/>
    <w:rsid w:val="004667E7"/>
    <w:rsid w:val="00466A92"/>
    <w:rsid w:val="004708D3"/>
    <w:rsid w:val="00475797"/>
    <w:rsid w:val="004826BF"/>
    <w:rsid w:val="00484CBE"/>
    <w:rsid w:val="00485FAB"/>
    <w:rsid w:val="0048644B"/>
    <w:rsid w:val="004864FC"/>
    <w:rsid w:val="004879DE"/>
    <w:rsid w:val="0049253B"/>
    <w:rsid w:val="00494FD8"/>
    <w:rsid w:val="00497F7E"/>
    <w:rsid w:val="004A01AA"/>
    <w:rsid w:val="004A043C"/>
    <w:rsid w:val="004A140B"/>
    <w:rsid w:val="004A2741"/>
    <w:rsid w:val="004A41F0"/>
    <w:rsid w:val="004A47C0"/>
    <w:rsid w:val="004A4C36"/>
    <w:rsid w:val="004A5980"/>
    <w:rsid w:val="004A611B"/>
    <w:rsid w:val="004A6403"/>
    <w:rsid w:val="004B4BFC"/>
    <w:rsid w:val="004B7BAA"/>
    <w:rsid w:val="004C2DF7"/>
    <w:rsid w:val="004C49AE"/>
    <w:rsid w:val="004C4E0B"/>
    <w:rsid w:val="004D0B08"/>
    <w:rsid w:val="004D13AA"/>
    <w:rsid w:val="004D497E"/>
    <w:rsid w:val="004E308B"/>
    <w:rsid w:val="004E3F01"/>
    <w:rsid w:val="004E47CC"/>
    <w:rsid w:val="004E4809"/>
    <w:rsid w:val="004E4928"/>
    <w:rsid w:val="004E5985"/>
    <w:rsid w:val="004E6352"/>
    <w:rsid w:val="004E6460"/>
    <w:rsid w:val="004E7BB1"/>
    <w:rsid w:val="004F0BD3"/>
    <w:rsid w:val="004F30C9"/>
    <w:rsid w:val="004F336F"/>
    <w:rsid w:val="004F3DC0"/>
    <w:rsid w:val="004F6B46"/>
    <w:rsid w:val="004F7966"/>
    <w:rsid w:val="00501CCF"/>
    <w:rsid w:val="0050203F"/>
    <w:rsid w:val="0050458F"/>
    <w:rsid w:val="00504E80"/>
    <w:rsid w:val="00504FE4"/>
    <w:rsid w:val="00506DAC"/>
    <w:rsid w:val="00510216"/>
    <w:rsid w:val="00510864"/>
    <w:rsid w:val="005116DA"/>
    <w:rsid w:val="00511999"/>
    <w:rsid w:val="00512841"/>
    <w:rsid w:val="00512868"/>
    <w:rsid w:val="00512C30"/>
    <w:rsid w:val="00512FDD"/>
    <w:rsid w:val="00513426"/>
    <w:rsid w:val="00513DFB"/>
    <w:rsid w:val="00514EAC"/>
    <w:rsid w:val="00515441"/>
    <w:rsid w:val="005172A2"/>
    <w:rsid w:val="005219D0"/>
    <w:rsid w:val="00521EA5"/>
    <w:rsid w:val="00524195"/>
    <w:rsid w:val="00524F0F"/>
    <w:rsid w:val="00525560"/>
    <w:rsid w:val="00525B80"/>
    <w:rsid w:val="00525D0C"/>
    <w:rsid w:val="00526775"/>
    <w:rsid w:val="00527225"/>
    <w:rsid w:val="0053098F"/>
    <w:rsid w:val="00536B2E"/>
    <w:rsid w:val="00537BEF"/>
    <w:rsid w:val="00540604"/>
    <w:rsid w:val="00541ADD"/>
    <w:rsid w:val="005433CC"/>
    <w:rsid w:val="00546D8E"/>
    <w:rsid w:val="00551324"/>
    <w:rsid w:val="00553738"/>
    <w:rsid w:val="0055409C"/>
    <w:rsid w:val="00554534"/>
    <w:rsid w:val="00561259"/>
    <w:rsid w:val="0056716D"/>
    <w:rsid w:val="00571AE1"/>
    <w:rsid w:val="00571DE6"/>
    <w:rsid w:val="0057411D"/>
    <w:rsid w:val="00583C26"/>
    <w:rsid w:val="005871B6"/>
    <w:rsid w:val="00592267"/>
    <w:rsid w:val="00593737"/>
    <w:rsid w:val="0059421F"/>
    <w:rsid w:val="00596CF0"/>
    <w:rsid w:val="005A0664"/>
    <w:rsid w:val="005A24CE"/>
    <w:rsid w:val="005B0AE2"/>
    <w:rsid w:val="005B1F2C"/>
    <w:rsid w:val="005B4526"/>
    <w:rsid w:val="005B490E"/>
    <w:rsid w:val="005B4FFB"/>
    <w:rsid w:val="005B5F3C"/>
    <w:rsid w:val="005B71C1"/>
    <w:rsid w:val="005C1D5F"/>
    <w:rsid w:val="005C2278"/>
    <w:rsid w:val="005C6C50"/>
    <w:rsid w:val="005C7BB0"/>
    <w:rsid w:val="005C7D6C"/>
    <w:rsid w:val="005D03D9"/>
    <w:rsid w:val="005D1EE8"/>
    <w:rsid w:val="005D56AE"/>
    <w:rsid w:val="005D666D"/>
    <w:rsid w:val="005E0810"/>
    <w:rsid w:val="005E0AEE"/>
    <w:rsid w:val="005E34A5"/>
    <w:rsid w:val="005E3A35"/>
    <w:rsid w:val="005E3A59"/>
    <w:rsid w:val="005E6400"/>
    <w:rsid w:val="005E6599"/>
    <w:rsid w:val="005E6959"/>
    <w:rsid w:val="005F037F"/>
    <w:rsid w:val="005F3683"/>
    <w:rsid w:val="005F48F2"/>
    <w:rsid w:val="005F6357"/>
    <w:rsid w:val="00604802"/>
    <w:rsid w:val="00607699"/>
    <w:rsid w:val="00612909"/>
    <w:rsid w:val="00615AB0"/>
    <w:rsid w:val="006160E2"/>
    <w:rsid w:val="0061689C"/>
    <w:rsid w:val="0061778C"/>
    <w:rsid w:val="0062494A"/>
    <w:rsid w:val="00625CB1"/>
    <w:rsid w:val="00626542"/>
    <w:rsid w:val="0063260C"/>
    <w:rsid w:val="006333BA"/>
    <w:rsid w:val="00636B90"/>
    <w:rsid w:val="00636C3B"/>
    <w:rsid w:val="00641BCF"/>
    <w:rsid w:val="006450C6"/>
    <w:rsid w:val="00645879"/>
    <w:rsid w:val="00646971"/>
    <w:rsid w:val="0064738B"/>
    <w:rsid w:val="006508EA"/>
    <w:rsid w:val="00651658"/>
    <w:rsid w:val="00651A35"/>
    <w:rsid w:val="006532A3"/>
    <w:rsid w:val="00654504"/>
    <w:rsid w:val="00654995"/>
    <w:rsid w:val="0066191D"/>
    <w:rsid w:val="00664A6C"/>
    <w:rsid w:val="00664D8E"/>
    <w:rsid w:val="00664F45"/>
    <w:rsid w:val="006663E5"/>
    <w:rsid w:val="00667389"/>
    <w:rsid w:val="00667E86"/>
    <w:rsid w:val="006746BA"/>
    <w:rsid w:val="0068392D"/>
    <w:rsid w:val="00697DB5"/>
    <w:rsid w:val="006A1B33"/>
    <w:rsid w:val="006A3D3B"/>
    <w:rsid w:val="006A492A"/>
    <w:rsid w:val="006A5B73"/>
    <w:rsid w:val="006B058E"/>
    <w:rsid w:val="006B1E77"/>
    <w:rsid w:val="006B4286"/>
    <w:rsid w:val="006B5C72"/>
    <w:rsid w:val="006C0997"/>
    <w:rsid w:val="006C41B6"/>
    <w:rsid w:val="006C4538"/>
    <w:rsid w:val="006C4B22"/>
    <w:rsid w:val="006D0310"/>
    <w:rsid w:val="006D2009"/>
    <w:rsid w:val="006D2E3A"/>
    <w:rsid w:val="006D411F"/>
    <w:rsid w:val="006D5576"/>
    <w:rsid w:val="006E2712"/>
    <w:rsid w:val="006E766D"/>
    <w:rsid w:val="006F0BBE"/>
    <w:rsid w:val="006F3910"/>
    <w:rsid w:val="006F4B29"/>
    <w:rsid w:val="006F6CE9"/>
    <w:rsid w:val="00702852"/>
    <w:rsid w:val="0070517C"/>
    <w:rsid w:val="007051D9"/>
    <w:rsid w:val="007054AC"/>
    <w:rsid w:val="00705C9F"/>
    <w:rsid w:val="00707143"/>
    <w:rsid w:val="007076A9"/>
    <w:rsid w:val="0071320D"/>
    <w:rsid w:val="00716951"/>
    <w:rsid w:val="00716A58"/>
    <w:rsid w:val="00720F6B"/>
    <w:rsid w:val="007212DA"/>
    <w:rsid w:val="00725F8D"/>
    <w:rsid w:val="0072604E"/>
    <w:rsid w:val="007302A4"/>
    <w:rsid w:val="00735D9E"/>
    <w:rsid w:val="00745364"/>
    <w:rsid w:val="00745543"/>
    <w:rsid w:val="00745A09"/>
    <w:rsid w:val="00751EAF"/>
    <w:rsid w:val="00753608"/>
    <w:rsid w:val="00753FD1"/>
    <w:rsid w:val="00754CF7"/>
    <w:rsid w:val="00756D00"/>
    <w:rsid w:val="00757B0D"/>
    <w:rsid w:val="007602D0"/>
    <w:rsid w:val="00761320"/>
    <w:rsid w:val="00764714"/>
    <w:rsid w:val="007651B1"/>
    <w:rsid w:val="007660D7"/>
    <w:rsid w:val="00767943"/>
    <w:rsid w:val="007713B9"/>
    <w:rsid w:val="00771A68"/>
    <w:rsid w:val="00773273"/>
    <w:rsid w:val="007740D5"/>
    <w:rsid w:val="007744D2"/>
    <w:rsid w:val="00775A30"/>
    <w:rsid w:val="00775F5C"/>
    <w:rsid w:val="00776158"/>
    <w:rsid w:val="00780460"/>
    <w:rsid w:val="007811F6"/>
    <w:rsid w:val="00781758"/>
    <w:rsid w:val="00783CE1"/>
    <w:rsid w:val="00785291"/>
    <w:rsid w:val="00785E6A"/>
    <w:rsid w:val="00786136"/>
    <w:rsid w:val="007942FA"/>
    <w:rsid w:val="00795D9B"/>
    <w:rsid w:val="00796480"/>
    <w:rsid w:val="00796B8A"/>
    <w:rsid w:val="007A3C77"/>
    <w:rsid w:val="007A4503"/>
    <w:rsid w:val="007A5428"/>
    <w:rsid w:val="007B2AEE"/>
    <w:rsid w:val="007B6561"/>
    <w:rsid w:val="007B668F"/>
    <w:rsid w:val="007C212A"/>
    <w:rsid w:val="007C3793"/>
    <w:rsid w:val="007E5367"/>
    <w:rsid w:val="007E7D21"/>
    <w:rsid w:val="007F17F7"/>
    <w:rsid w:val="007F3D24"/>
    <w:rsid w:val="007F482F"/>
    <w:rsid w:val="007F4EF3"/>
    <w:rsid w:val="007F6B5E"/>
    <w:rsid w:val="007F7C94"/>
    <w:rsid w:val="00801BA0"/>
    <w:rsid w:val="0080398D"/>
    <w:rsid w:val="008040AB"/>
    <w:rsid w:val="00806385"/>
    <w:rsid w:val="0080778B"/>
    <w:rsid w:val="00807CC5"/>
    <w:rsid w:val="00813426"/>
    <w:rsid w:val="00813982"/>
    <w:rsid w:val="00814CC6"/>
    <w:rsid w:val="00815360"/>
    <w:rsid w:val="00822327"/>
    <w:rsid w:val="00824B21"/>
    <w:rsid w:val="0082670E"/>
    <w:rsid w:val="00831751"/>
    <w:rsid w:val="00833369"/>
    <w:rsid w:val="00835B42"/>
    <w:rsid w:val="0084026F"/>
    <w:rsid w:val="00842A4E"/>
    <w:rsid w:val="008451AA"/>
    <w:rsid w:val="00845A7E"/>
    <w:rsid w:val="00847D99"/>
    <w:rsid w:val="0085038E"/>
    <w:rsid w:val="00851879"/>
    <w:rsid w:val="00851CB9"/>
    <w:rsid w:val="00857127"/>
    <w:rsid w:val="0086271D"/>
    <w:rsid w:val="008627E5"/>
    <w:rsid w:val="0086420B"/>
    <w:rsid w:val="00864DBF"/>
    <w:rsid w:val="00865561"/>
    <w:rsid w:val="00865AE2"/>
    <w:rsid w:val="0087237C"/>
    <w:rsid w:val="008726A0"/>
    <w:rsid w:val="00874FCD"/>
    <w:rsid w:val="00877EEC"/>
    <w:rsid w:val="0088225E"/>
    <w:rsid w:val="0088478C"/>
    <w:rsid w:val="008909BB"/>
    <w:rsid w:val="0089589C"/>
    <w:rsid w:val="0089601F"/>
    <w:rsid w:val="00897760"/>
    <w:rsid w:val="008A007E"/>
    <w:rsid w:val="008A338D"/>
    <w:rsid w:val="008A5F10"/>
    <w:rsid w:val="008A7313"/>
    <w:rsid w:val="008A76C2"/>
    <w:rsid w:val="008A7D91"/>
    <w:rsid w:val="008B1BDA"/>
    <w:rsid w:val="008B79B1"/>
    <w:rsid w:val="008B7FC7"/>
    <w:rsid w:val="008C02EE"/>
    <w:rsid w:val="008C4337"/>
    <w:rsid w:val="008C4F06"/>
    <w:rsid w:val="008D15AE"/>
    <w:rsid w:val="008D17A8"/>
    <w:rsid w:val="008D1C3F"/>
    <w:rsid w:val="008D4E3E"/>
    <w:rsid w:val="008E1A1D"/>
    <w:rsid w:val="008E1E4A"/>
    <w:rsid w:val="008E48AE"/>
    <w:rsid w:val="008E5177"/>
    <w:rsid w:val="008E5224"/>
    <w:rsid w:val="008E73E6"/>
    <w:rsid w:val="008E77AC"/>
    <w:rsid w:val="008F0615"/>
    <w:rsid w:val="008F103E"/>
    <w:rsid w:val="008F1FDB"/>
    <w:rsid w:val="008F36FB"/>
    <w:rsid w:val="008F6B42"/>
    <w:rsid w:val="008F6B9C"/>
    <w:rsid w:val="0090427F"/>
    <w:rsid w:val="00904B6F"/>
    <w:rsid w:val="00905C00"/>
    <w:rsid w:val="00916175"/>
    <w:rsid w:val="00920506"/>
    <w:rsid w:val="009211D2"/>
    <w:rsid w:val="009217BD"/>
    <w:rsid w:val="00922B37"/>
    <w:rsid w:val="00923B20"/>
    <w:rsid w:val="00926492"/>
    <w:rsid w:val="00931DEB"/>
    <w:rsid w:val="00933957"/>
    <w:rsid w:val="009421AF"/>
    <w:rsid w:val="00944454"/>
    <w:rsid w:val="00946213"/>
    <w:rsid w:val="00950605"/>
    <w:rsid w:val="00950A6D"/>
    <w:rsid w:val="00952233"/>
    <w:rsid w:val="009531DD"/>
    <w:rsid w:val="009544A7"/>
    <w:rsid w:val="00954C0E"/>
    <w:rsid w:val="00954D66"/>
    <w:rsid w:val="00954EEA"/>
    <w:rsid w:val="009615FF"/>
    <w:rsid w:val="0096316A"/>
    <w:rsid w:val="00963F8F"/>
    <w:rsid w:val="00965673"/>
    <w:rsid w:val="00966DEC"/>
    <w:rsid w:val="00966E36"/>
    <w:rsid w:val="00971CB4"/>
    <w:rsid w:val="00972759"/>
    <w:rsid w:val="00973C62"/>
    <w:rsid w:val="00973D54"/>
    <w:rsid w:val="00975D76"/>
    <w:rsid w:val="0098066B"/>
    <w:rsid w:val="0098141D"/>
    <w:rsid w:val="00982E51"/>
    <w:rsid w:val="009844E2"/>
    <w:rsid w:val="009874B9"/>
    <w:rsid w:val="00993581"/>
    <w:rsid w:val="00997B07"/>
    <w:rsid w:val="009A288C"/>
    <w:rsid w:val="009A2A9D"/>
    <w:rsid w:val="009A3322"/>
    <w:rsid w:val="009A3ACC"/>
    <w:rsid w:val="009A4B35"/>
    <w:rsid w:val="009A64C1"/>
    <w:rsid w:val="009A6D12"/>
    <w:rsid w:val="009B089C"/>
    <w:rsid w:val="009B4912"/>
    <w:rsid w:val="009B6697"/>
    <w:rsid w:val="009C2948"/>
    <w:rsid w:val="009C2EA4"/>
    <w:rsid w:val="009C4C04"/>
    <w:rsid w:val="009C4F6D"/>
    <w:rsid w:val="009C79B3"/>
    <w:rsid w:val="009D16D5"/>
    <w:rsid w:val="009D23BE"/>
    <w:rsid w:val="009D4301"/>
    <w:rsid w:val="009D5B1B"/>
    <w:rsid w:val="009D7D2D"/>
    <w:rsid w:val="009E3C83"/>
    <w:rsid w:val="009E3E37"/>
    <w:rsid w:val="009E5CDE"/>
    <w:rsid w:val="009F26AF"/>
    <w:rsid w:val="009F2D56"/>
    <w:rsid w:val="009F7566"/>
    <w:rsid w:val="009F7712"/>
    <w:rsid w:val="00A04858"/>
    <w:rsid w:val="00A052A2"/>
    <w:rsid w:val="00A06BFE"/>
    <w:rsid w:val="00A07064"/>
    <w:rsid w:val="00A10F5D"/>
    <w:rsid w:val="00A1243C"/>
    <w:rsid w:val="00A12472"/>
    <w:rsid w:val="00A135AE"/>
    <w:rsid w:val="00A14AF1"/>
    <w:rsid w:val="00A14D8C"/>
    <w:rsid w:val="00A16891"/>
    <w:rsid w:val="00A16A45"/>
    <w:rsid w:val="00A17628"/>
    <w:rsid w:val="00A237C7"/>
    <w:rsid w:val="00A268CE"/>
    <w:rsid w:val="00A30544"/>
    <w:rsid w:val="00A30F9B"/>
    <w:rsid w:val="00A32994"/>
    <w:rsid w:val="00A332E8"/>
    <w:rsid w:val="00A33703"/>
    <w:rsid w:val="00A347C0"/>
    <w:rsid w:val="00A35755"/>
    <w:rsid w:val="00A35AF5"/>
    <w:rsid w:val="00A35DDF"/>
    <w:rsid w:val="00A36CBA"/>
    <w:rsid w:val="00A40EA4"/>
    <w:rsid w:val="00A41E35"/>
    <w:rsid w:val="00A41E83"/>
    <w:rsid w:val="00A4437E"/>
    <w:rsid w:val="00A45741"/>
    <w:rsid w:val="00A45E4F"/>
    <w:rsid w:val="00A46A26"/>
    <w:rsid w:val="00A50291"/>
    <w:rsid w:val="00A515DE"/>
    <w:rsid w:val="00A51706"/>
    <w:rsid w:val="00A530E4"/>
    <w:rsid w:val="00A5602D"/>
    <w:rsid w:val="00A604CD"/>
    <w:rsid w:val="00A60FE6"/>
    <w:rsid w:val="00A622F5"/>
    <w:rsid w:val="00A654BE"/>
    <w:rsid w:val="00A658C4"/>
    <w:rsid w:val="00A65A8F"/>
    <w:rsid w:val="00A66DD6"/>
    <w:rsid w:val="00A75BBF"/>
    <w:rsid w:val="00A771FD"/>
    <w:rsid w:val="00A77FED"/>
    <w:rsid w:val="00A8155F"/>
    <w:rsid w:val="00A8453F"/>
    <w:rsid w:val="00A8557A"/>
    <w:rsid w:val="00A874EF"/>
    <w:rsid w:val="00A947B9"/>
    <w:rsid w:val="00A95415"/>
    <w:rsid w:val="00AA3C89"/>
    <w:rsid w:val="00AA4625"/>
    <w:rsid w:val="00AA54B4"/>
    <w:rsid w:val="00AA7581"/>
    <w:rsid w:val="00AB1DE5"/>
    <w:rsid w:val="00AB32BD"/>
    <w:rsid w:val="00AB4723"/>
    <w:rsid w:val="00AB6EAA"/>
    <w:rsid w:val="00AC29D7"/>
    <w:rsid w:val="00AC4CDB"/>
    <w:rsid w:val="00AC70FE"/>
    <w:rsid w:val="00AD33A8"/>
    <w:rsid w:val="00AD4358"/>
    <w:rsid w:val="00AD5153"/>
    <w:rsid w:val="00AD7731"/>
    <w:rsid w:val="00AE18D0"/>
    <w:rsid w:val="00AE499B"/>
    <w:rsid w:val="00AE75D3"/>
    <w:rsid w:val="00AF23BF"/>
    <w:rsid w:val="00AF61E1"/>
    <w:rsid w:val="00AF620F"/>
    <w:rsid w:val="00AF638A"/>
    <w:rsid w:val="00AF7BFC"/>
    <w:rsid w:val="00B00141"/>
    <w:rsid w:val="00B007D8"/>
    <w:rsid w:val="00B009AA"/>
    <w:rsid w:val="00B011F2"/>
    <w:rsid w:val="00B015A4"/>
    <w:rsid w:val="00B030C8"/>
    <w:rsid w:val="00B03AC5"/>
    <w:rsid w:val="00B03D7C"/>
    <w:rsid w:val="00B056E7"/>
    <w:rsid w:val="00B05B71"/>
    <w:rsid w:val="00B10035"/>
    <w:rsid w:val="00B10D4A"/>
    <w:rsid w:val="00B13C22"/>
    <w:rsid w:val="00B14830"/>
    <w:rsid w:val="00B15C76"/>
    <w:rsid w:val="00B165E6"/>
    <w:rsid w:val="00B212ED"/>
    <w:rsid w:val="00B22C93"/>
    <w:rsid w:val="00B235DB"/>
    <w:rsid w:val="00B311F1"/>
    <w:rsid w:val="00B31C07"/>
    <w:rsid w:val="00B34009"/>
    <w:rsid w:val="00B35A2C"/>
    <w:rsid w:val="00B377CE"/>
    <w:rsid w:val="00B4109B"/>
    <w:rsid w:val="00B41180"/>
    <w:rsid w:val="00B41498"/>
    <w:rsid w:val="00B4340B"/>
    <w:rsid w:val="00B447C0"/>
    <w:rsid w:val="00B45A3C"/>
    <w:rsid w:val="00B47884"/>
    <w:rsid w:val="00B5229B"/>
    <w:rsid w:val="00B548A2"/>
    <w:rsid w:val="00B56934"/>
    <w:rsid w:val="00B56ACD"/>
    <w:rsid w:val="00B6282D"/>
    <w:rsid w:val="00B62F03"/>
    <w:rsid w:val="00B63953"/>
    <w:rsid w:val="00B647C0"/>
    <w:rsid w:val="00B66A14"/>
    <w:rsid w:val="00B67CEF"/>
    <w:rsid w:val="00B72444"/>
    <w:rsid w:val="00B7370E"/>
    <w:rsid w:val="00B7423B"/>
    <w:rsid w:val="00B80395"/>
    <w:rsid w:val="00B917B8"/>
    <w:rsid w:val="00B92786"/>
    <w:rsid w:val="00B93B62"/>
    <w:rsid w:val="00B953D1"/>
    <w:rsid w:val="00B96E11"/>
    <w:rsid w:val="00BA00A2"/>
    <w:rsid w:val="00BA00C3"/>
    <w:rsid w:val="00BA30D0"/>
    <w:rsid w:val="00BA5EA3"/>
    <w:rsid w:val="00BA6868"/>
    <w:rsid w:val="00BB0D32"/>
    <w:rsid w:val="00BB2D1E"/>
    <w:rsid w:val="00BC063A"/>
    <w:rsid w:val="00BC5AAD"/>
    <w:rsid w:val="00BC76B5"/>
    <w:rsid w:val="00BD5420"/>
    <w:rsid w:val="00BD5930"/>
    <w:rsid w:val="00BD5C2F"/>
    <w:rsid w:val="00BE1A95"/>
    <w:rsid w:val="00BE2BC6"/>
    <w:rsid w:val="00BE32BE"/>
    <w:rsid w:val="00BE3DAE"/>
    <w:rsid w:val="00BE40B3"/>
    <w:rsid w:val="00BE7201"/>
    <w:rsid w:val="00BE72C8"/>
    <w:rsid w:val="00BF1F6C"/>
    <w:rsid w:val="00BF51CF"/>
    <w:rsid w:val="00BF7EE5"/>
    <w:rsid w:val="00C00A56"/>
    <w:rsid w:val="00C01F9E"/>
    <w:rsid w:val="00C04BD2"/>
    <w:rsid w:val="00C0523C"/>
    <w:rsid w:val="00C10036"/>
    <w:rsid w:val="00C13EEC"/>
    <w:rsid w:val="00C14029"/>
    <w:rsid w:val="00C14689"/>
    <w:rsid w:val="00C154BC"/>
    <w:rsid w:val="00C156A4"/>
    <w:rsid w:val="00C15A19"/>
    <w:rsid w:val="00C16572"/>
    <w:rsid w:val="00C16D0F"/>
    <w:rsid w:val="00C20FAA"/>
    <w:rsid w:val="00C220AF"/>
    <w:rsid w:val="00C2459D"/>
    <w:rsid w:val="00C25372"/>
    <w:rsid w:val="00C31532"/>
    <w:rsid w:val="00C316F1"/>
    <w:rsid w:val="00C359A8"/>
    <w:rsid w:val="00C42C95"/>
    <w:rsid w:val="00C4427C"/>
    <w:rsid w:val="00C4470F"/>
    <w:rsid w:val="00C450AC"/>
    <w:rsid w:val="00C4535D"/>
    <w:rsid w:val="00C55E5B"/>
    <w:rsid w:val="00C55F1A"/>
    <w:rsid w:val="00C57C95"/>
    <w:rsid w:val="00C57D64"/>
    <w:rsid w:val="00C62739"/>
    <w:rsid w:val="00C672C9"/>
    <w:rsid w:val="00C7064E"/>
    <w:rsid w:val="00C71D07"/>
    <w:rsid w:val="00C720A4"/>
    <w:rsid w:val="00C7461F"/>
    <w:rsid w:val="00C74CD1"/>
    <w:rsid w:val="00C7611C"/>
    <w:rsid w:val="00C80C49"/>
    <w:rsid w:val="00C83869"/>
    <w:rsid w:val="00C83E8C"/>
    <w:rsid w:val="00C91A90"/>
    <w:rsid w:val="00C93071"/>
    <w:rsid w:val="00C94097"/>
    <w:rsid w:val="00C9607C"/>
    <w:rsid w:val="00C96FA0"/>
    <w:rsid w:val="00CA0CBE"/>
    <w:rsid w:val="00CA287A"/>
    <w:rsid w:val="00CA4269"/>
    <w:rsid w:val="00CA7330"/>
    <w:rsid w:val="00CB0260"/>
    <w:rsid w:val="00CB1C13"/>
    <w:rsid w:val="00CB1C84"/>
    <w:rsid w:val="00CB25FA"/>
    <w:rsid w:val="00CB47F6"/>
    <w:rsid w:val="00CB64F0"/>
    <w:rsid w:val="00CC2909"/>
    <w:rsid w:val="00CC33FF"/>
    <w:rsid w:val="00CC466F"/>
    <w:rsid w:val="00CC5980"/>
    <w:rsid w:val="00CC5FB2"/>
    <w:rsid w:val="00CC747B"/>
    <w:rsid w:val="00CD0549"/>
    <w:rsid w:val="00CD1177"/>
    <w:rsid w:val="00CE385C"/>
    <w:rsid w:val="00CE7513"/>
    <w:rsid w:val="00CF015C"/>
    <w:rsid w:val="00CF1BD2"/>
    <w:rsid w:val="00CF40BF"/>
    <w:rsid w:val="00CF5BFE"/>
    <w:rsid w:val="00CF5E00"/>
    <w:rsid w:val="00D021F9"/>
    <w:rsid w:val="00D04B4F"/>
    <w:rsid w:val="00D05E6F"/>
    <w:rsid w:val="00D05F22"/>
    <w:rsid w:val="00D1668E"/>
    <w:rsid w:val="00D17CEA"/>
    <w:rsid w:val="00D23BF1"/>
    <w:rsid w:val="00D24F2A"/>
    <w:rsid w:val="00D26C12"/>
    <w:rsid w:val="00D27929"/>
    <w:rsid w:val="00D32515"/>
    <w:rsid w:val="00D32E5A"/>
    <w:rsid w:val="00D330FC"/>
    <w:rsid w:val="00D33442"/>
    <w:rsid w:val="00D33DB7"/>
    <w:rsid w:val="00D359E3"/>
    <w:rsid w:val="00D36D68"/>
    <w:rsid w:val="00D4086E"/>
    <w:rsid w:val="00D41F4B"/>
    <w:rsid w:val="00D44403"/>
    <w:rsid w:val="00D44BAD"/>
    <w:rsid w:val="00D45B55"/>
    <w:rsid w:val="00D46443"/>
    <w:rsid w:val="00D4759C"/>
    <w:rsid w:val="00D51BB2"/>
    <w:rsid w:val="00D55E2F"/>
    <w:rsid w:val="00D7097B"/>
    <w:rsid w:val="00D723EC"/>
    <w:rsid w:val="00D72E28"/>
    <w:rsid w:val="00D7464E"/>
    <w:rsid w:val="00D74747"/>
    <w:rsid w:val="00D75AFE"/>
    <w:rsid w:val="00D77689"/>
    <w:rsid w:val="00D77EE7"/>
    <w:rsid w:val="00D82E36"/>
    <w:rsid w:val="00D875E1"/>
    <w:rsid w:val="00D90628"/>
    <w:rsid w:val="00D91093"/>
    <w:rsid w:val="00D91779"/>
    <w:rsid w:val="00D91C6F"/>
    <w:rsid w:val="00D91DFA"/>
    <w:rsid w:val="00D94018"/>
    <w:rsid w:val="00D95313"/>
    <w:rsid w:val="00D979ED"/>
    <w:rsid w:val="00DA159A"/>
    <w:rsid w:val="00DB1AB2"/>
    <w:rsid w:val="00DB48A9"/>
    <w:rsid w:val="00DC10F1"/>
    <w:rsid w:val="00DC194C"/>
    <w:rsid w:val="00DC3BF6"/>
    <w:rsid w:val="00DC4895"/>
    <w:rsid w:val="00DC4F9E"/>
    <w:rsid w:val="00DC4FDF"/>
    <w:rsid w:val="00DC66F0"/>
    <w:rsid w:val="00DD3A65"/>
    <w:rsid w:val="00DD4969"/>
    <w:rsid w:val="00DD4AE5"/>
    <w:rsid w:val="00DD62C6"/>
    <w:rsid w:val="00DE7137"/>
    <w:rsid w:val="00DF1696"/>
    <w:rsid w:val="00DF4D84"/>
    <w:rsid w:val="00E00498"/>
    <w:rsid w:val="00E029BD"/>
    <w:rsid w:val="00E048BE"/>
    <w:rsid w:val="00E071EB"/>
    <w:rsid w:val="00E14ADB"/>
    <w:rsid w:val="00E230E0"/>
    <w:rsid w:val="00E2447E"/>
    <w:rsid w:val="00E2617A"/>
    <w:rsid w:val="00E31CD4"/>
    <w:rsid w:val="00E3525B"/>
    <w:rsid w:val="00E36E5B"/>
    <w:rsid w:val="00E40A40"/>
    <w:rsid w:val="00E433AE"/>
    <w:rsid w:val="00E44E63"/>
    <w:rsid w:val="00E538E6"/>
    <w:rsid w:val="00E53AAD"/>
    <w:rsid w:val="00E5766C"/>
    <w:rsid w:val="00E60681"/>
    <w:rsid w:val="00E606F9"/>
    <w:rsid w:val="00E626C1"/>
    <w:rsid w:val="00E70C73"/>
    <w:rsid w:val="00E718DC"/>
    <w:rsid w:val="00E72E14"/>
    <w:rsid w:val="00E73AB6"/>
    <w:rsid w:val="00E76A70"/>
    <w:rsid w:val="00E802A2"/>
    <w:rsid w:val="00E8307E"/>
    <w:rsid w:val="00E84D4A"/>
    <w:rsid w:val="00E85C0B"/>
    <w:rsid w:val="00E92D3F"/>
    <w:rsid w:val="00EA170A"/>
    <w:rsid w:val="00EA6ABB"/>
    <w:rsid w:val="00EB13D7"/>
    <w:rsid w:val="00EB1E83"/>
    <w:rsid w:val="00EB2B9C"/>
    <w:rsid w:val="00EB4529"/>
    <w:rsid w:val="00EB685D"/>
    <w:rsid w:val="00EB6AA5"/>
    <w:rsid w:val="00EB7FA4"/>
    <w:rsid w:val="00EC05AB"/>
    <w:rsid w:val="00EC3942"/>
    <w:rsid w:val="00EC3FC5"/>
    <w:rsid w:val="00EC4039"/>
    <w:rsid w:val="00ED22CB"/>
    <w:rsid w:val="00ED42CE"/>
    <w:rsid w:val="00ED448D"/>
    <w:rsid w:val="00ED518A"/>
    <w:rsid w:val="00ED579C"/>
    <w:rsid w:val="00ED652E"/>
    <w:rsid w:val="00ED67AF"/>
    <w:rsid w:val="00EE128C"/>
    <w:rsid w:val="00EE1B2D"/>
    <w:rsid w:val="00EE2831"/>
    <w:rsid w:val="00EE2873"/>
    <w:rsid w:val="00EE4C48"/>
    <w:rsid w:val="00EE6B0E"/>
    <w:rsid w:val="00EF06AE"/>
    <w:rsid w:val="00EF1FE6"/>
    <w:rsid w:val="00EF66D9"/>
    <w:rsid w:val="00EF68E3"/>
    <w:rsid w:val="00EF6BA5"/>
    <w:rsid w:val="00EF780D"/>
    <w:rsid w:val="00EF78BC"/>
    <w:rsid w:val="00EF7A98"/>
    <w:rsid w:val="00F0267E"/>
    <w:rsid w:val="00F06094"/>
    <w:rsid w:val="00F07292"/>
    <w:rsid w:val="00F11B47"/>
    <w:rsid w:val="00F14460"/>
    <w:rsid w:val="00F15893"/>
    <w:rsid w:val="00F15D38"/>
    <w:rsid w:val="00F2329F"/>
    <w:rsid w:val="00F25D8D"/>
    <w:rsid w:val="00F33EF1"/>
    <w:rsid w:val="00F34426"/>
    <w:rsid w:val="00F3479C"/>
    <w:rsid w:val="00F40C58"/>
    <w:rsid w:val="00F432BC"/>
    <w:rsid w:val="00F4409D"/>
    <w:rsid w:val="00F44CCB"/>
    <w:rsid w:val="00F46068"/>
    <w:rsid w:val="00F474C9"/>
    <w:rsid w:val="00F50767"/>
    <w:rsid w:val="00F5126B"/>
    <w:rsid w:val="00F546AA"/>
    <w:rsid w:val="00F54EA3"/>
    <w:rsid w:val="00F611A3"/>
    <w:rsid w:val="00F61675"/>
    <w:rsid w:val="00F61D36"/>
    <w:rsid w:val="00F62DFC"/>
    <w:rsid w:val="00F6686B"/>
    <w:rsid w:val="00F66CC2"/>
    <w:rsid w:val="00F67F74"/>
    <w:rsid w:val="00F712B3"/>
    <w:rsid w:val="00F7358E"/>
    <w:rsid w:val="00F73DE3"/>
    <w:rsid w:val="00F744BF"/>
    <w:rsid w:val="00F77219"/>
    <w:rsid w:val="00F77CF8"/>
    <w:rsid w:val="00F84DD2"/>
    <w:rsid w:val="00F87E79"/>
    <w:rsid w:val="00F91A4F"/>
    <w:rsid w:val="00F92F5E"/>
    <w:rsid w:val="00F94C70"/>
    <w:rsid w:val="00F96D94"/>
    <w:rsid w:val="00FA269B"/>
    <w:rsid w:val="00FA377E"/>
    <w:rsid w:val="00FA4E86"/>
    <w:rsid w:val="00FB0872"/>
    <w:rsid w:val="00FB54CC"/>
    <w:rsid w:val="00FC19B7"/>
    <w:rsid w:val="00FC56D9"/>
    <w:rsid w:val="00FC656D"/>
    <w:rsid w:val="00FC72EC"/>
    <w:rsid w:val="00FD1A37"/>
    <w:rsid w:val="00FD27CB"/>
    <w:rsid w:val="00FD4AD4"/>
    <w:rsid w:val="00FD4E5B"/>
    <w:rsid w:val="00FE4EE0"/>
    <w:rsid w:val="00FE57D2"/>
    <w:rsid w:val="00FE781B"/>
    <w:rsid w:val="00FF27B4"/>
    <w:rsid w:val="00FF6BA3"/>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6D4424"/>
  <w15:docId w15:val="{3E1ED5D8-055D-4BB5-B69F-BB89FB906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99" w:unhideWhenUsed="1" w:qFormat="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27A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527A3"/>
    <w:pPr>
      <w:keepNext/>
      <w:keepLines/>
      <w:spacing w:before="360" w:after="360"/>
      <w:jc w:val="center"/>
      <w:outlineLvl w:val="1"/>
    </w:pPr>
    <w:rPr>
      <w:rFonts w:ascii="Verdana" w:eastAsia="Verdana" w:hAnsi="Verdana" w:cs="Verdana"/>
      <w:b/>
      <w:bCs/>
      <w:iCs/>
      <w:sz w:val="22"/>
      <w:szCs w:val="22"/>
      <w:lang w:val="es-ES_tradnl"/>
    </w:rPr>
  </w:style>
  <w:style w:type="paragraph" w:styleId="Heading3">
    <w:name w:val="heading 3"/>
    <w:next w:val="WMOBodyText"/>
    <w:link w:val="Heading3Char"/>
    <w:qFormat/>
    <w:rsid w:val="001527A3"/>
    <w:pPr>
      <w:keepNext/>
      <w:keepLines/>
      <w:tabs>
        <w:tab w:val="left" w:pos="1134"/>
      </w:tabs>
      <w:spacing w:before="360" w:after="360"/>
      <w:outlineLvl w:val="2"/>
    </w:pPr>
    <w:rPr>
      <w:rFonts w:ascii="Verdana" w:eastAsia="Verdana" w:hAnsi="Verdana" w:cs="Verdana"/>
      <w:b/>
      <w:bCs/>
      <w:lang w:val="es-ES_tradnl"/>
    </w:rPr>
  </w:style>
  <w:style w:type="paragraph" w:styleId="Heading4">
    <w:name w:val="heading 4"/>
    <w:next w:val="WMOBodyText"/>
    <w:link w:val="Heading4Char"/>
    <w:uiPriority w:val="9"/>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uiPriority w:val="9"/>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uiPriority w:val="9"/>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uiPriority w:val="9"/>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link w:val="Heading8Char"/>
    <w:uiPriority w:val="9"/>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uiPriority w:val="99"/>
    <w:qForma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527A3"/>
    <w:rPr>
      <w:rFonts w:ascii="Verdana" w:eastAsia="Verdana" w:hAnsi="Verdana" w:cs="Verdana"/>
      <w:b/>
      <w:bCs/>
      <w:iCs/>
      <w:sz w:val="22"/>
      <w:szCs w:val="22"/>
      <w:lang w:val="es-ES_tradnl"/>
    </w:rPr>
  </w:style>
  <w:style w:type="paragraph" w:styleId="Footer">
    <w:name w:val="footer"/>
    <w:basedOn w:val="Normal"/>
    <w:link w:val="FooterChar"/>
    <w:uiPriority w:val="99"/>
    <w:qFormat/>
    <w:rsid w:val="008A71EB"/>
    <w:pPr>
      <w:tabs>
        <w:tab w:val="center" w:pos="4320"/>
        <w:tab w:val="right" w:pos="8640"/>
      </w:tabs>
    </w:pPr>
  </w:style>
  <w:style w:type="paragraph" w:styleId="BalloonText">
    <w:name w:val="Balloon Text"/>
    <w:basedOn w:val="Normal"/>
    <w:link w:val="BalloonTextChar"/>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514EAC"/>
    <w:pPr>
      <w:spacing w:before="240"/>
    </w:pPr>
    <w:rPr>
      <w:rFonts w:ascii="Verdana" w:eastAsia="Verdana" w:hAnsi="Verdana" w:cs="Verdana"/>
      <w:lang w:val="es-ES_tradnl"/>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uiPriority w:val="1"/>
    <w:qFormat/>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rsid w:val="00BD5420"/>
    <w:pPr>
      <w:spacing w:before="60"/>
      <w:ind w:left="142" w:hanging="142"/>
      <w:jc w:val="left"/>
    </w:pPr>
    <w:rPr>
      <w:sz w:val="18"/>
      <w:szCs w:val="18"/>
    </w:rPr>
  </w:style>
  <w:style w:type="character" w:styleId="CommentReference">
    <w:name w:val="annotation reference"/>
    <w:basedOn w:val="DefaultParagraphFont"/>
    <w:qFormat/>
    <w:rsid w:val="00DD35CC"/>
    <w:rPr>
      <w:sz w:val="16"/>
      <w:szCs w:val="16"/>
    </w:rPr>
  </w:style>
  <w:style w:type="paragraph" w:styleId="CommentText">
    <w:name w:val="annotation text"/>
    <w:basedOn w:val="Normal"/>
    <w:link w:val="CommentTextChar"/>
    <w:rsid w:val="00DD35CC"/>
  </w:style>
  <w:style w:type="paragraph" w:styleId="CommentSubject">
    <w:name w:val="annotation subject"/>
    <w:basedOn w:val="CommentText"/>
    <w:next w:val="CommentText"/>
    <w:link w:val="CommentSubjectChar"/>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514EAC"/>
    <w:rPr>
      <w:rFonts w:ascii="Verdana" w:eastAsia="Verdana" w:hAnsi="Verdana" w:cs="Verdana"/>
      <w:lang w:val="es-ES_tradnl"/>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uiPriority w:val="9"/>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uiPriority w:val="1"/>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StyleComplex11ptBoldAccent1">
    <w:name w:val="Style (Complex) 11 pt Bold Accent 1"/>
    <w:basedOn w:val="DefaultParagraphFont"/>
    <w:rsid w:val="00527225"/>
    <w:rPr>
      <w:b/>
      <w:bCs/>
      <w:noProof w:val="0"/>
      <w:color w:val="365F91" w:themeColor="accent1" w:themeShade="BF"/>
      <w:szCs w:val="22"/>
      <w:lang w:val="es-ES_tradnl"/>
    </w:rPr>
  </w:style>
  <w:style w:type="paragraph" w:customStyle="1" w:styleId="StyleComplexTahomaComplex11ptAccent1RightAfter-">
    <w:name w:val="Style (Complex) Tahoma (Complex) 11 pt Accent 1 Right After:  -..."/>
    <w:basedOn w:val="Normal"/>
    <w:rsid w:val="00527225"/>
    <w:pPr>
      <w:spacing w:before="120" w:after="60"/>
      <w:ind w:right="-108"/>
      <w:jc w:val="right"/>
    </w:pPr>
    <w:rPr>
      <w:rFonts w:cs="Tahoma"/>
      <w:color w:val="365F91" w:themeColor="accent1" w:themeShade="BF"/>
      <w:szCs w:val="22"/>
      <w:lang w:val="es-ES_tradnl"/>
    </w:rPr>
  </w:style>
  <w:style w:type="paragraph" w:styleId="Revision">
    <w:name w:val="Revision"/>
    <w:hidden/>
    <w:uiPriority w:val="99"/>
    <w:semiHidden/>
    <w:rsid w:val="00AD33A8"/>
    <w:rPr>
      <w:rFonts w:ascii="Verdana" w:eastAsia="Arial" w:hAnsi="Verdana" w:cs="Arial"/>
      <w:lang w:val="en-GB" w:eastAsia="en-US"/>
    </w:rPr>
  </w:style>
  <w:style w:type="character" w:customStyle="1" w:styleId="WMOBodyTextChar">
    <w:name w:val="WMO_BodyText Char"/>
    <w:basedOn w:val="DefaultParagraphFont"/>
    <w:rsid w:val="001527A3"/>
    <w:rPr>
      <w:rFonts w:ascii="Verdana" w:eastAsia="Arial" w:hAnsi="Verdana" w:cs="Arial"/>
      <w:color w:val="000000" w:themeColor="text1"/>
      <w:sz w:val="20"/>
      <w:lang w:val="es-ES_tradnl" w:eastAsia="en-US"/>
    </w:rPr>
  </w:style>
  <w:style w:type="paragraph" w:customStyle="1" w:styleId="WMOResList1">
    <w:name w:val="WMO_ResList1"/>
    <w:basedOn w:val="Normal"/>
    <w:rsid w:val="001527A3"/>
    <w:pPr>
      <w:tabs>
        <w:tab w:val="clear" w:pos="1134"/>
        <w:tab w:val="left" w:pos="567"/>
      </w:tabs>
      <w:spacing w:before="240"/>
      <w:ind w:left="567" w:hanging="567"/>
      <w:jc w:val="left"/>
    </w:pPr>
    <w:rPr>
      <w:szCs w:val="22"/>
      <w:lang w:val="es-ES_tradnl" w:eastAsia="zh-TW"/>
    </w:rPr>
  </w:style>
  <w:style w:type="paragraph" w:customStyle="1" w:styleId="WMOResList3">
    <w:name w:val="WMO_ResList3"/>
    <w:basedOn w:val="WMOResList1"/>
    <w:qFormat/>
    <w:rsid w:val="001527A3"/>
    <w:pPr>
      <w:tabs>
        <w:tab w:val="clear" w:pos="567"/>
      </w:tabs>
      <w:ind w:left="1701"/>
    </w:pPr>
    <w:rPr>
      <w:lang w:eastAsia="en-US"/>
    </w:rPr>
  </w:style>
  <w:style w:type="paragraph" w:customStyle="1" w:styleId="WMOResList2">
    <w:name w:val="WMO_ResList2"/>
    <w:basedOn w:val="WMOResList1"/>
    <w:rsid w:val="001527A3"/>
    <w:pPr>
      <w:tabs>
        <w:tab w:val="clear" w:pos="567"/>
        <w:tab w:val="left" w:pos="1134"/>
      </w:tabs>
      <w:ind w:left="1134"/>
    </w:pPr>
    <w:rPr>
      <w:lang w:val="en-GB"/>
    </w:rPr>
  </w:style>
  <w:style w:type="paragraph" w:customStyle="1" w:styleId="StyleWMOBodyTextBold">
    <w:name w:val="Style WMO_BodyText + Bold"/>
    <w:basedOn w:val="WMOBodyText"/>
    <w:rsid w:val="00514EAC"/>
    <w:rPr>
      <w:b/>
      <w:bCs/>
    </w:rPr>
  </w:style>
  <w:style w:type="character" w:customStyle="1" w:styleId="Heading3Char">
    <w:name w:val="Heading 3 Char"/>
    <w:basedOn w:val="DefaultParagraphFont"/>
    <w:link w:val="Heading3"/>
    <w:rsid w:val="00514EAC"/>
    <w:rPr>
      <w:rFonts w:ascii="Verdana" w:eastAsia="Verdana" w:hAnsi="Verdana" w:cs="Verdana"/>
      <w:b/>
      <w:bCs/>
      <w:lang w:val="es-ES_tradnl"/>
    </w:rPr>
  </w:style>
  <w:style w:type="character" w:styleId="UnresolvedMention">
    <w:name w:val="Unresolved Mention"/>
    <w:basedOn w:val="DefaultParagraphFont"/>
    <w:uiPriority w:val="99"/>
    <w:semiHidden/>
    <w:unhideWhenUsed/>
    <w:rsid w:val="00514EAC"/>
    <w:rPr>
      <w:color w:val="605E5C"/>
      <w:shd w:val="clear" w:color="auto" w:fill="E1DFDD"/>
    </w:rPr>
  </w:style>
  <w:style w:type="paragraph" w:customStyle="1" w:styleId="StyleWMOBodyTextBefore0cmHanging7cm">
    <w:name w:val="Style WMO_BodyText + Before:  0 cm Hanging:  7 cm"/>
    <w:basedOn w:val="WMOBodyText"/>
    <w:rsid w:val="00514EAC"/>
    <w:pPr>
      <w:ind w:left="3969" w:hanging="3969"/>
    </w:pPr>
  </w:style>
  <w:style w:type="paragraph" w:styleId="TOCHeading">
    <w:name w:val="TOC Heading"/>
    <w:basedOn w:val="Heading1"/>
    <w:next w:val="Normal"/>
    <w:uiPriority w:val="39"/>
    <w:unhideWhenUsed/>
    <w:qFormat/>
    <w:rsid w:val="00ED579C"/>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paragraph" w:customStyle="1" w:styleId="paragraph">
    <w:name w:val="paragraph"/>
    <w:basedOn w:val="Normal"/>
    <w:qFormat/>
    <w:rsid w:val="00ED579C"/>
    <w:pPr>
      <w:tabs>
        <w:tab w:val="clear" w:pos="1134"/>
      </w:tabs>
      <w:spacing w:before="100" w:beforeAutospacing="1" w:after="100" w:afterAutospacing="1"/>
      <w:jc w:val="left"/>
    </w:pPr>
    <w:rPr>
      <w:rFonts w:ascii="Times New Roman" w:eastAsia="Times New Roman" w:hAnsi="Times New Roman" w:cs="Times New Roman"/>
      <w:sz w:val="24"/>
      <w:szCs w:val="24"/>
      <w:lang w:val="en-US" w:eastAsia="zh-CN"/>
    </w:rPr>
  </w:style>
  <w:style w:type="character" w:customStyle="1" w:styleId="normaltextrun">
    <w:name w:val="normaltextrun"/>
    <w:basedOn w:val="DefaultParagraphFont"/>
    <w:qFormat/>
    <w:rsid w:val="00ED579C"/>
  </w:style>
  <w:style w:type="character" w:customStyle="1" w:styleId="eop">
    <w:name w:val="eop"/>
    <w:basedOn w:val="DefaultParagraphFont"/>
    <w:qFormat/>
    <w:rsid w:val="00ED579C"/>
  </w:style>
  <w:style w:type="paragraph" w:styleId="ListParagraph">
    <w:name w:val="List Paragraph"/>
    <w:basedOn w:val="Normal"/>
    <w:uiPriority w:val="34"/>
    <w:qFormat/>
    <w:rsid w:val="00ED579C"/>
    <w:pPr>
      <w:tabs>
        <w:tab w:val="clear" w:pos="1134"/>
      </w:tabs>
      <w:spacing w:after="160" w:line="259" w:lineRule="auto"/>
      <w:ind w:left="720"/>
      <w:contextualSpacing/>
      <w:jc w:val="left"/>
    </w:pPr>
    <w:rPr>
      <w:rFonts w:ascii="Calibri" w:eastAsia="SimSun" w:hAnsi="Calibri" w:cs="Times New Roman"/>
      <w:sz w:val="22"/>
      <w:szCs w:val="22"/>
      <w:lang w:val="en-US"/>
    </w:rPr>
  </w:style>
  <w:style w:type="character" w:customStyle="1" w:styleId="CommentTextChar">
    <w:name w:val="Comment Text Char"/>
    <w:basedOn w:val="DefaultParagraphFont"/>
    <w:link w:val="CommentText"/>
    <w:rsid w:val="00ED579C"/>
    <w:rPr>
      <w:rFonts w:ascii="Verdana" w:eastAsia="Arial" w:hAnsi="Verdana" w:cs="Arial"/>
      <w:lang w:val="en-GB" w:eastAsia="en-US"/>
    </w:rPr>
  </w:style>
  <w:style w:type="character" w:customStyle="1" w:styleId="CommentSubjectChar">
    <w:name w:val="Comment Subject Char"/>
    <w:basedOn w:val="CommentTextChar"/>
    <w:link w:val="CommentSubject"/>
    <w:rsid w:val="00ED579C"/>
    <w:rPr>
      <w:rFonts w:ascii="Verdana" w:eastAsia="Arial" w:hAnsi="Verdana" w:cs="Arial"/>
      <w:b/>
      <w:bCs/>
      <w:lang w:val="en-GB" w:eastAsia="en-US"/>
    </w:rPr>
  </w:style>
  <w:style w:type="table" w:customStyle="1" w:styleId="TableGrid1">
    <w:name w:val="Table Grid1"/>
    <w:basedOn w:val="TableNormal"/>
    <w:next w:val="TableGrid"/>
    <w:uiPriority w:val="39"/>
    <w:qFormat/>
    <w:rsid w:val="00ED579C"/>
    <w:rPr>
      <w:rFonts w:ascii="Calibri" w:eastAsia="SimSu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16"/>
    <w:qFormat/>
    <w:rsid w:val="00ED579C"/>
    <w:rPr>
      <w:rFonts w:ascii="DengXian" w:eastAsia="DengXian" w:hAnsi="DengXian" w:hint="eastAsia"/>
    </w:rPr>
  </w:style>
  <w:style w:type="paragraph" w:styleId="PlainText">
    <w:name w:val="Plain Text"/>
    <w:basedOn w:val="Normal"/>
    <w:link w:val="PlainTextChar"/>
    <w:unhideWhenUsed/>
    <w:rsid w:val="00ED579C"/>
    <w:pPr>
      <w:tabs>
        <w:tab w:val="clear" w:pos="1134"/>
      </w:tabs>
      <w:jc w:val="left"/>
    </w:pPr>
    <w:rPr>
      <w:rFonts w:ascii="Courier New" w:eastAsia="Times New Roman" w:hAnsi="Courier New" w:cs="Courier New"/>
      <w:lang w:val="en-US" w:eastAsia="es-ES"/>
    </w:rPr>
  </w:style>
  <w:style w:type="character" w:customStyle="1" w:styleId="PlainTextChar">
    <w:name w:val="Plain Text Char"/>
    <w:basedOn w:val="DefaultParagraphFont"/>
    <w:link w:val="PlainText"/>
    <w:rsid w:val="00ED579C"/>
    <w:rPr>
      <w:rFonts w:ascii="Courier New" w:eastAsia="Times New Roman" w:hAnsi="Courier New" w:cs="Courier New"/>
      <w:lang w:eastAsia="es-ES"/>
    </w:rPr>
  </w:style>
  <w:style w:type="numbering" w:customStyle="1" w:styleId="WWNum1">
    <w:name w:val="WWNum1"/>
    <w:basedOn w:val="NoList"/>
    <w:rsid w:val="00ED579C"/>
    <w:pPr>
      <w:numPr>
        <w:numId w:val="6"/>
      </w:numPr>
    </w:pPr>
  </w:style>
  <w:style w:type="paragraph" w:customStyle="1" w:styleId="Default">
    <w:name w:val="Default"/>
    <w:rsid w:val="00ED579C"/>
    <w:pPr>
      <w:autoSpaceDE w:val="0"/>
      <w:autoSpaceDN w:val="0"/>
      <w:adjustRightInd w:val="0"/>
    </w:pPr>
    <w:rPr>
      <w:rFonts w:ascii="Arial" w:eastAsia="Calibri" w:hAnsi="Arial" w:cs="Arial"/>
      <w:color w:val="000000"/>
      <w:sz w:val="24"/>
      <w:szCs w:val="24"/>
      <w:lang w:val="en-PH" w:eastAsia="en-PH"/>
    </w:rPr>
  </w:style>
  <w:style w:type="paragraph" w:styleId="NormalWeb">
    <w:name w:val="Normal (Web)"/>
    <w:basedOn w:val="Normal"/>
    <w:uiPriority w:val="99"/>
    <w:unhideWhenUsed/>
    <w:rsid w:val="00ED579C"/>
    <w:pPr>
      <w:tabs>
        <w:tab w:val="clear" w:pos="1134"/>
      </w:tabs>
      <w:spacing w:before="100" w:beforeAutospacing="1" w:after="100" w:afterAutospacing="1"/>
      <w:jc w:val="left"/>
    </w:pPr>
    <w:rPr>
      <w:rFonts w:ascii="Times New Roman" w:eastAsia="SimSun" w:hAnsi="Times New Roman" w:cs="Times New Roman"/>
      <w:sz w:val="24"/>
      <w:szCs w:val="24"/>
      <w:lang w:val="en-US"/>
    </w:rPr>
  </w:style>
  <w:style w:type="character" w:customStyle="1" w:styleId="FooterChar">
    <w:name w:val="Footer Char"/>
    <w:basedOn w:val="DefaultParagraphFont"/>
    <w:link w:val="Footer"/>
    <w:uiPriority w:val="99"/>
    <w:qFormat/>
    <w:rsid w:val="00ED579C"/>
    <w:rPr>
      <w:rFonts w:ascii="Verdana" w:eastAsia="Arial" w:hAnsi="Verdana" w:cs="Arial"/>
      <w:lang w:val="en-GB" w:eastAsia="en-US"/>
    </w:rPr>
  </w:style>
  <w:style w:type="table" w:customStyle="1" w:styleId="GridTable2-Accent51">
    <w:name w:val="Grid Table 2 - Accent 51"/>
    <w:basedOn w:val="TableNormal"/>
    <w:uiPriority w:val="47"/>
    <w:qFormat/>
    <w:rsid w:val="00ED579C"/>
    <w:rPr>
      <w:rFonts w:ascii="Calibri" w:eastAsia="PMingLiU" w:hAnsi="Calibri"/>
      <w:lang w:eastAsia="zh-CN"/>
    </w:rPr>
    <w:tblPr>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erChar">
    <w:name w:val="Header Char"/>
    <w:basedOn w:val="DefaultParagraphFont"/>
    <w:link w:val="Header"/>
    <w:rsid w:val="00ED579C"/>
    <w:rPr>
      <w:rFonts w:ascii="Verdana" w:eastAsia="Arial" w:hAnsi="Verdana" w:cs="Arial"/>
      <w:lang w:val="en-GB" w:eastAsia="en-US"/>
    </w:rPr>
  </w:style>
  <w:style w:type="character" w:customStyle="1" w:styleId="field-content">
    <w:name w:val="field-content"/>
    <w:basedOn w:val="DefaultParagraphFont"/>
    <w:rsid w:val="00ED579C"/>
  </w:style>
  <w:style w:type="character" w:customStyle="1" w:styleId="Heading5Char">
    <w:name w:val="Heading 5 Char"/>
    <w:basedOn w:val="DefaultParagraphFont"/>
    <w:link w:val="Heading5"/>
    <w:uiPriority w:val="9"/>
    <w:rsid w:val="00ED579C"/>
    <w:rPr>
      <w:rFonts w:ascii="Verdana" w:eastAsia="Arial" w:hAnsi="Verdana" w:cs="Arial"/>
      <w:bCs/>
      <w:i/>
      <w:iCs/>
      <w:szCs w:val="22"/>
      <w:lang w:val="en-GB"/>
    </w:rPr>
  </w:style>
  <w:style w:type="character" w:customStyle="1" w:styleId="Heading6Char">
    <w:name w:val="Heading 6 Char"/>
    <w:basedOn w:val="DefaultParagraphFont"/>
    <w:link w:val="Heading6"/>
    <w:uiPriority w:val="9"/>
    <w:rsid w:val="00ED579C"/>
    <w:rPr>
      <w:rFonts w:ascii="Verdana" w:eastAsia="Arial" w:hAnsi="Verdana" w:cs="Arial"/>
      <w:b/>
      <w:snapToGrid w:val="0"/>
      <w:spacing w:val="-2"/>
      <w:lang w:val="en-GB"/>
    </w:rPr>
  </w:style>
  <w:style w:type="character" w:customStyle="1" w:styleId="Heading7Char">
    <w:name w:val="Heading 7 Char"/>
    <w:basedOn w:val="DefaultParagraphFont"/>
    <w:link w:val="Heading7"/>
    <w:uiPriority w:val="9"/>
    <w:rsid w:val="00ED579C"/>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uiPriority w:val="9"/>
    <w:rsid w:val="00ED579C"/>
    <w:rPr>
      <w:rFonts w:eastAsia="Arial"/>
      <w:i/>
      <w:iCs/>
      <w:sz w:val="24"/>
      <w:szCs w:val="24"/>
      <w:lang w:val="en-GB" w:eastAsia="en-US"/>
    </w:rPr>
  </w:style>
  <w:style w:type="character" w:customStyle="1" w:styleId="Heading9Char">
    <w:name w:val="Heading 9 Char"/>
    <w:basedOn w:val="DefaultParagraphFont"/>
    <w:link w:val="Heading9"/>
    <w:uiPriority w:val="9"/>
    <w:rsid w:val="00ED579C"/>
    <w:rPr>
      <w:rFonts w:ascii="Verdana" w:eastAsia="Arial" w:hAnsi="Verdana" w:cs="Arial"/>
      <w:szCs w:val="22"/>
      <w:lang w:val="en-GB" w:eastAsia="en-US"/>
    </w:rPr>
  </w:style>
  <w:style w:type="character" w:customStyle="1" w:styleId="field-label">
    <w:name w:val="field-label"/>
    <w:basedOn w:val="DefaultParagraphFont"/>
    <w:rsid w:val="00ED579C"/>
  </w:style>
  <w:style w:type="character" w:customStyle="1" w:styleId="markedcontent">
    <w:name w:val="markedcontent"/>
    <w:basedOn w:val="DefaultParagraphFont"/>
    <w:rsid w:val="00ED579C"/>
  </w:style>
  <w:style w:type="character" w:styleId="Strong">
    <w:name w:val="Strong"/>
    <w:basedOn w:val="DefaultParagraphFont"/>
    <w:uiPriority w:val="22"/>
    <w:qFormat/>
    <w:rsid w:val="00ED579C"/>
    <w:rPr>
      <w:b/>
      <w:bCs/>
    </w:rPr>
  </w:style>
  <w:style w:type="paragraph" w:styleId="TOC5">
    <w:name w:val="toc 5"/>
    <w:basedOn w:val="Normal"/>
    <w:next w:val="Normal"/>
    <w:autoRedefine/>
    <w:unhideWhenUsed/>
    <w:rsid w:val="00ED579C"/>
    <w:pPr>
      <w:tabs>
        <w:tab w:val="clear" w:pos="1134"/>
      </w:tabs>
      <w:ind w:left="800"/>
      <w:jc w:val="left"/>
    </w:pPr>
    <w:rPr>
      <w:rFonts w:asciiTheme="minorHAnsi" w:hAnsiTheme="minorHAnsi" w:cstheme="minorHAnsi"/>
      <w:sz w:val="18"/>
      <w:szCs w:val="18"/>
    </w:rPr>
  </w:style>
  <w:style w:type="paragraph" w:styleId="TOC6">
    <w:name w:val="toc 6"/>
    <w:basedOn w:val="Normal"/>
    <w:next w:val="Normal"/>
    <w:autoRedefine/>
    <w:unhideWhenUsed/>
    <w:rsid w:val="00ED579C"/>
    <w:pPr>
      <w:tabs>
        <w:tab w:val="clear" w:pos="1134"/>
      </w:tabs>
      <w:ind w:left="1000"/>
      <w:jc w:val="left"/>
    </w:pPr>
    <w:rPr>
      <w:rFonts w:asciiTheme="minorHAnsi" w:hAnsiTheme="minorHAnsi" w:cstheme="minorHAnsi"/>
      <w:sz w:val="18"/>
      <w:szCs w:val="18"/>
    </w:rPr>
  </w:style>
  <w:style w:type="paragraph" w:styleId="TOC7">
    <w:name w:val="toc 7"/>
    <w:basedOn w:val="Normal"/>
    <w:next w:val="Normal"/>
    <w:autoRedefine/>
    <w:unhideWhenUsed/>
    <w:rsid w:val="00ED579C"/>
    <w:pPr>
      <w:tabs>
        <w:tab w:val="clear" w:pos="1134"/>
      </w:tabs>
      <w:ind w:left="1200"/>
      <w:jc w:val="left"/>
    </w:pPr>
    <w:rPr>
      <w:rFonts w:asciiTheme="minorHAnsi" w:hAnsiTheme="minorHAnsi" w:cstheme="minorHAnsi"/>
      <w:sz w:val="18"/>
      <w:szCs w:val="18"/>
    </w:rPr>
  </w:style>
  <w:style w:type="paragraph" w:styleId="TOC8">
    <w:name w:val="toc 8"/>
    <w:basedOn w:val="Normal"/>
    <w:next w:val="Normal"/>
    <w:autoRedefine/>
    <w:unhideWhenUsed/>
    <w:rsid w:val="00ED579C"/>
    <w:pPr>
      <w:tabs>
        <w:tab w:val="clear" w:pos="1134"/>
      </w:tabs>
      <w:ind w:left="1400"/>
      <w:jc w:val="left"/>
    </w:pPr>
    <w:rPr>
      <w:rFonts w:asciiTheme="minorHAnsi" w:hAnsiTheme="minorHAnsi" w:cstheme="minorHAnsi"/>
      <w:sz w:val="18"/>
      <w:szCs w:val="18"/>
    </w:rPr>
  </w:style>
  <w:style w:type="paragraph" w:styleId="TOC9">
    <w:name w:val="toc 9"/>
    <w:basedOn w:val="Normal"/>
    <w:next w:val="Normal"/>
    <w:autoRedefine/>
    <w:unhideWhenUsed/>
    <w:rsid w:val="00ED579C"/>
    <w:pPr>
      <w:tabs>
        <w:tab w:val="clear" w:pos="1134"/>
      </w:tabs>
      <w:ind w:left="1600"/>
      <w:jc w:val="left"/>
    </w:pPr>
    <w:rPr>
      <w:rFonts w:asciiTheme="minorHAnsi" w:hAnsiTheme="minorHAnsi" w:cstheme="minorHAnsi"/>
      <w:sz w:val="18"/>
      <w:szCs w:val="18"/>
    </w:rPr>
  </w:style>
  <w:style w:type="character" w:customStyle="1" w:styleId="terminologypart">
    <w:name w:val="terminologypart"/>
    <w:basedOn w:val="DefaultParagraphFont"/>
    <w:rsid w:val="00721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99202">
      <w:bodyDiv w:val="1"/>
      <w:marLeft w:val="0"/>
      <w:marRight w:val="0"/>
      <w:marTop w:val="0"/>
      <w:marBottom w:val="0"/>
      <w:divBdr>
        <w:top w:val="none" w:sz="0" w:space="0" w:color="auto"/>
        <w:left w:val="none" w:sz="0" w:space="0" w:color="auto"/>
        <w:bottom w:val="none" w:sz="0" w:space="0" w:color="auto"/>
        <w:right w:val="none" w:sz="0" w:space="0" w:color="auto"/>
      </w:divBdr>
    </w:div>
    <w:div w:id="243147710">
      <w:bodyDiv w:val="1"/>
      <w:marLeft w:val="0"/>
      <w:marRight w:val="0"/>
      <w:marTop w:val="0"/>
      <w:marBottom w:val="0"/>
      <w:divBdr>
        <w:top w:val="none" w:sz="0" w:space="0" w:color="auto"/>
        <w:left w:val="none" w:sz="0" w:space="0" w:color="auto"/>
        <w:bottom w:val="none" w:sz="0" w:space="0" w:color="auto"/>
        <w:right w:val="none" w:sz="0" w:space="0" w:color="auto"/>
      </w:divBdr>
      <w:divsChild>
        <w:div w:id="1171985176">
          <w:marLeft w:val="0"/>
          <w:marRight w:val="0"/>
          <w:marTop w:val="0"/>
          <w:marBottom w:val="0"/>
          <w:divBdr>
            <w:top w:val="none" w:sz="0" w:space="0" w:color="auto"/>
            <w:left w:val="none" w:sz="0" w:space="0" w:color="auto"/>
            <w:bottom w:val="none" w:sz="0" w:space="0" w:color="auto"/>
            <w:right w:val="none" w:sz="0" w:space="0" w:color="auto"/>
          </w:divBdr>
        </w:div>
      </w:divsChild>
    </w:div>
    <w:div w:id="598414941">
      <w:bodyDiv w:val="1"/>
      <w:marLeft w:val="0"/>
      <w:marRight w:val="0"/>
      <w:marTop w:val="0"/>
      <w:marBottom w:val="0"/>
      <w:divBdr>
        <w:top w:val="none" w:sz="0" w:space="0" w:color="auto"/>
        <w:left w:val="none" w:sz="0" w:space="0" w:color="auto"/>
        <w:bottom w:val="none" w:sz="0" w:space="0" w:color="auto"/>
        <w:right w:val="none" w:sz="0" w:space="0" w:color="auto"/>
      </w:divBdr>
      <w:divsChild>
        <w:div w:id="592320354">
          <w:marLeft w:val="0"/>
          <w:marRight w:val="0"/>
          <w:marTop w:val="0"/>
          <w:marBottom w:val="0"/>
          <w:divBdr>
            <w:top w:val="none" w:sz="0" w:space="0" w:color="auto"/>
            <w:left w:val="none" w:sz="0" w:space="0" w:color="auto"/>
            <w:bottom w:val="none" w:sz="0" w:space="0" w:color="auto"/>
            <w:right w:val="none" w:sz="0" w:space="0" w:color="auto"/>
          </w:divBdr>
        </w:div>
        <w:div w:id="707723871">
          <w:marLeft w:val="0"/>
          <w:marRight w:val="0"/>
          <w:marTop w:val="0"/>
          <w:marBottom w:val="0"/>
          <w:divBdr>
            <w:top w:val="none" w:sz="0" w:space="0" w:color="auto"/>
            <w:left w:val="none" w:sz="0" w:space="0" w:color="auto"/>
            <w:bottom w:val="none" w:sz="0" w:space="0" w:color="auto"/>
            <w:right w:val="none" w:sz="0" w:space="0" w:color="auto"/>
          </w:divBdr>
        </w:div>
        <w:div w:id="2057512029">
          <w:marLeft w:val="0"/>
          <w:marRight w:val="0"/>
          <w:marTop w:val="0"/>
          <w:marBottom w:val="0"/>
          <w:divBdr>
            <w:top w:val="none" w:sz="0" w:space="0" w:color="auto"/>
            <w:left w:val="none" w:sz="0" w:space="0" w:color="auto"/>
            <w:bottom w:val="none" w:sz="0" w:space="0" w:color="auto"/>
            <w:right w:val="none" w:sz="0" w:space="0" w:color="auto"/>
          </w:divBdr>
        </w:div>
        <w:div w:id="530647190">
          <w:marLeft w:val="0"/>
          <w:marRight w:val="0"/>
          <w:marTop w:val="0"/>
          <w:marBottom w:val="0"/>
          <w:divBdr>
            <w:top w:val="none" w:sz="0" w:space="0" w:color="auto"/>
            <w:left w:val="none" w:sz="0" w:space="0" w:color="auto"/>
            <w:bottom w:val="none" w:sz="0" w:space="0" w:color="auto"/>
            <w:right w:val="none" w:sz="0" w:space="0" w:color="auto"/>
          </w:divBdr>
        </w:div>
        <w:div w:id="2127962026">
          <w:marLeft w:val="0"/>
          <w:marRight w:val="0"/>
          <w:marTop w:val="0"/>
          <w:marBottom w:val="0"/>
          <w:divBdr>
            <w:top w:val="none" w:sz="0" w:space="0" w:color="auto"/>
            <w:left w:val="none" w:sz="0" w:space="0" w:color="auto"/>
            <w:bottom w:val="none" w:sz="0" w:space="0" w:color="auto"/>
            <w:right w:val="none" w:sz="0" w:space="0" w:color="auto"/>
          </w:divBdr>
        </w:div>
        <w:div w:id="1016035758">
          <w:marLeft w:val="0"/>
          <w:marRight w:val="0"/>
          <w:marTop w:val="0"/>
          <w:marBottom w:val="0"/>
          <w:divBdr>
            <w:top w:val="none" w:sz="0" w:space="0" w:color="auto"/>
            <w:left w:val="none" w:sz="0" w:space="0" w:color="auto"/>
            <w:bottom w:val="none" w:sz="0" w:space="0" w:color="auto"/>
            <w:right w:val="none" w:sz="0" w:space="0" w:color="auto"/>
          </w:divBdr>
        </w:div>
        <w:div w:id="595404209">
          <w:marLeft w:val="0"/>
          <w:marRight w:val="0"/>
          <w:marTop w:val="0"/>
          <w:marBottom w:val="0"/>
          <w:divBdr>
            <w:top w:val="none" w:sz="0" w:space="0" w:color="auto"/>
            <w:left w:val="none" w:sz="0" w:space="0" w:color="auto"/>
            <w:bottom w:val="none" w:sz="0" w:space="0" w:color="auto"/>
            <w:right w:val="none" w:sz="0" w:space="0" w:color="auto"/>
          </w:divBdr>
        </w:div>
        <w:div w:id="92480598">
          <w:marLeft w:val="0"/>
          <w:marRight w:val="0"/>
          <w:marTop w:val="0"/>
          <w:marBottom w:val="0"/>
          <w:divBdr>
            <w:top w:val="none" w:sz="0" w:space="0" w:color="auto"/>
            <w:left w:val="none" w:sz="0" w:space="0" w:color="auto"/>
            <w:bottom w:val="none" w:sz="0" w:space="0" w:color="auto"/>
            <w:right w:val="none" w:sz="0" w:space="0" w:color="auto"/>
          </w:divBdr>
        </w:div>
        <w:div w:id="2012485432">
          <w:marLeft w:val="0"/>
          <w:marRight w:val="0"/>
          <w:marTop w:val="0"/>
          <w:marBottom w:val="0"/>
          <w:divBdr>
            <w:top w:val="none" w:sz="0" w:space="0" w:color="auto"/>
            <w:left w:val="none" w:sz="0" w:space="0" w:color="auto"/>
            <w:bottom w:val="none" w:sz="0" w:space="0" w:color="auto"/>
            <w:right w:val="none" w:sz="0" w:space="0" w:color="auto"/>
          </w:divBdr>
        </w:div>
        <w:div w:id="1478568072">
          <w:marLeft w:val="0"/>
          <w:marRight w:val="0"/>
          <w:marTop w:val="0"/>
          <w:marBottom w:val="0"/>
          <w:divBdr>
            <w:top w:val="none" w:sz="0" w:space="0" w:color="auto"/>
            <w:left w:val="none" w:sz="0" w:space="0" w:color="auto"/>
            <w:bottom w:val="none" w:sz="0" w:space="0" w:color="auto"/>
            <w:right w:val="none" w:sz="0" w:space="0" w:color="auto"/>
          </w:divBdr>
        </w:div>
        <w:div w:id="2121340836">
          <w:marLeft w:val="0"/>
          <w:marRight w:val="0"/>
          <w:marTop w:val="0"/>
          <w:marBottom w:val="0"/>
          <w:divBdr>
            <w:top w:val="none" w:sz="0" w:space="0" w:color="auto"/>
            <w:left w:val="none" w:sz="0" w:space="0" w:color="auto"/>
            <w:bottom w:val="none" w:sz="0" w:space="0" w:color="auto"/>
            <w:right w:val="none" w:sz="0" w:space="0" w:color="auto"/>
          </w:divBdr>
        </w:div>
        <w:div w:id="114570214">
          <w:marLeft w:val="0"/>
          <w:marRight w:val="0"/>
          <w:marTop w:val="0"/>
          <w:marBottom w:val="0"/>
          <w:divBdr>
            <w:top w:val="none" w:sz="0" w:space="0" w:color="auto"/>
            <w:left w:val="none" w:sz="0" w:space="0" w:color="auto"/>
            <w:bottom w:val="none" w:sz="0" w:space="0" w:color="auto"/>
            <w:right w:val="none" w:sz="0" w:space="0" w:color="auto"/>
          </w:divBdr>
        </w:div>
        <w:div w:id="75253637">
          <w:marLeft w:val="0"/>
          <w:marRight w:val="0"/>
          <w:marTop w:val="0"/>
          <w:marBottom w:val="0"/>
          <w:divBdr>
            <w:top w:val="none" w:sz="0" w:space="0" w:color="auto"/>
            <w:left w:val="none" w:sz="0" w:space="0" w:color="auto"/>
            <w:bottom w:val="none" w:sz="0" w:space="0" w:color="auto"/>
            <w:right w:val="none" w:sz="0" w:space="0" w:color="auto"/>
          </w:divBdr>
        </w:div>
        <w:div w:id="1560748394">
          <w:marLeft w:val="0"/>
          <w:marRight w:val="0"/>
          <w:marTop w:val="0"/>
          <w:marBottom w:val="0"/>
          <w:divBdr>
            <w:top w:val="none" w:sz="0" w:space="0" w:color="auto"/>
            <w:left w:val="none" w:sz="0" w:space="0" w:color="auto"/>
            <w:bottom w:val="none" w:sz="0" w:space="0" w:color="auto"/>
            <w:right w:val="none" w:sz="0" w:space="0" w:color="auto"/>
          </w:divBdr>
        </w:div>
        <w:div w:id="1660231248">
          <w:marLeft w:val="0"/>
          <w:marRight w:val="0"/>
          <w:marTop w:val="0"/>
          <w:marBottom w:val="0"/>
          <w:divBdr>
            <w:top w:val="none" w:sz="0" w:space="0" w:color="auto"/>
            <w:left w:val="none" w:sz="0" w:space="0" w:color="auto"/>
            <w:bottom w:val="none" w:sz="0" w:space="0" w:color="auto"/>
            <w:right w:val="none" w:sz="0" w:space="0" w:color="auto"/>
          </w:divBdr>
        </w:div>
        <w:div w:id="10422888">
          <w:marLeft w:val="0"/>
          <w:marRight w:val="0"/>
          <w:marTop w:val="0"/>
          <w:marBottom w:val="0"/>
          <w:divBdr>
            <w:top w:val="none" w:sz="0" w:space="0" w:color="auto"/>
            <w:left w:val="none" w:sz="0" w:space="0" w:color="auto"/>
            <w:bottom w:val="none" w:sz="0" w:space="0" w:color="auto"/>
            <w:right w:val="none" w:sz="0" w:space="0" w:color="auto"/>
          </w:divBdr>
        </w:div>
        <w:div w:id="927886972">
          <w:marLeft w:val="0"/>
          <w:marRight w:val="0"/>
          <w:marTop w:val="0"/>
          <w:marBottom w:val="0"/>
          <w:divBdr>
            <w:top w:val="none" w:sz="0" w:space="0" w:color="auto"/>
            <w:left w:val="none" w:sz="0" w:space="0" w:color="auto"/>
            <w:bottom w:val="none" w:sz="0" w:space="0" w:color="auto"/>
            <w:right w:val="none" w:sz="0" w:space="0" w:color="auto"/>
          </w:divBdr>
        </w:div>
        <w:div w:id="1084954736">
          <w:marLeft w:val="0"/>
          <w:marRight w:val="0"/>
          <w:marTop w:val="0"/>
          <w:marBottom w:val="0"/>
          <w:divBdr>
            <w:top w:val="none" w:sz="0" w:space="0" w:color="auto"/>
            <w:left w:val="none" w:sz="0" w:space="0" w:color="auto"/>
            <w:bottom w:val="none" w:sz="0" w:space="0" w:color="auto"/>
            <w:right w:val="none" w:sz="0" w:space="0" w:color="auto"/>
          </w:divBdr>
        </w:div>
        <w:div w:id="2099018897">
          <w:marLeft w:val="0"/>
          <w:marRight w:val="0"/>
          <w:marTop w:val="0"/>
          <w:marBottom w:val="0"/>
          <w:divBdr>
            <w:top w:val="none" w:sz="0" w:space="0" w:color="auto"/>
            <w:left w:val="none" w:sz="0" w:space="0" w:color="auto"/>
            <w:bottom w:val="none" w:sz="0" w:space="0" w:color="auto"/>
            <w:right w:val="none" w:sz="0" w:space="0" w:color="auto"/>
          </w:divBdr>
        </w:div>
        <w:div w:id="2027097879">
          <w:marLeft w:val="0"/>
          <w:marRight w:val="0"/>
          <w:marTop w:val="0"/>
          <w:marBottom w:val="0"/>
          <w:divBdr>
            <w:top w:val="none" w:sz="0" w:space="0" w:color="auto"/>
            <w:left w:val="none" w:sz="0" w:space="0" w:color="auto"/>
            <w:bottom w:val="none" w:sz="0" w:space="0" w:color="auto"/>
            <w:right w:val="none" w:sz="0" w:space="0" w:color="auto"/>
          </w:divBdr>
        </w:div>
        <w:div w:id="1698003339">
          <w:marLeft w:val="0"/>
          <w:marRight w:val="0"/>
          <w:marTop w:val="0"/>
          <w:marBottom w:val="0"/>
          <w:divBdr>
            <w:top w:val="none" w:sz="0" w:space="0" w:color="auto"/>
            <w:left w:val="none" w:sz="0" w:space="0" w:color="auto"/>
            <w:bottom w:val="none" w:sz="0" w:space="0" w:color="auto"/>
            <w:right w:val="none" w:sz="0" w:space="0" w:color="auto"/>
          </w:divBdr>
        </w:div>
        <w:div w:id="1852913778">
          <w:marLeft w:val="0"/>
          <w:marRight w:val="0"/>
          <w:marTop w:val="0"/>
          <w:marBottom w:val="0"/>
          <w:divBdr>
            <w:top w:val="none" w:sz="0" w:space="0" w:color="auto"/>
            <w:left w:val="none" w:sz="0" w:space="0" w:color="auto"/>
            <w:bottom w:val="none" w:sz="0" w:space="0" w:color="auto"/>
            <w:right w:val="none" w:sz="0" w:space="0" w:color="auto"/>
          </w:divBdr>
        </w:div>
        <w:div w:id="227031654">
          <w:marLeft w:val="0"/>
          <w:marRight w:val="0"/>
          <w:marTop w:val="0"/>
          <w:marBottom w:val="0"/>
          <w:divBdr>
            <w:top w:val="none" w:sz="0" w:space="0" w:color="auto"/>
            <w:left w:val="none" w:sz="0" w:space="0" w:color="auto"/>
            <w:bottom w:val="none" w:sz="0" w:space="0" w:color="auto"/>
            <w:right w:val="none" w:sz="0" w:space="0" w:color="auto"/>
          </w:divBdr>
        </w:div>
        <w:div w:id="1836411962">
          <w:marLeft w:val="0"/>
          <w:marRight w:val="0"/>
          <w:marTop w:val="0"/>
          <w:marBottom w:val="0"/>
          <w:divBdr>
            <w:top w:val="none" w:sz="0" w:space="0" w:color="auto"/>
            <w:left w:val="none" w:sz="0" w:space="0" w:color="auto"/>
            <w:bottom w:val="none" w:sz="0" w:space="0" w:color="auto"/>
            <w:right w:val="none" w:sz="0" w:space="0" w:color="auto"/>
          </w:divBdr>
        </w:div>
        <w:div w:id="504132102">
          <w:marLeft w:val="0"/>
          <w:marRight w:val="0"/>
          <w:marTop w:val="0"/>
          <w:marBottom w:val="0"/>
          <w:divBdr>
            <w:top w:val="none" w:sz="0" w:space="0" w:color="auto"/>
            <w:left w:val="none" w:sz="0" w:space="0" w:color="auto"/>
            <w:bottom w:val="none" w:sz="0" w:space="0" w:color="auto"/>
            <w:right w:val="none" w:sz="0" w:space="0" w:color="auto"/>
          </w:divBdr>
        </w:div>
        <w:div w:id="2091266200">
          <w:marLeft w:val="0"/>
          <w:marRight w:val="0"/>
          <w:marTop w:val="0"/>
          <w:marBottom w:val="0"/>
          <w:divBdr>
            <w:top w:val="none" w:sz="0" w:space="0" w:color="auto"/>
            <w:left w:val="none" w:sz="0" w:space="0" w:color="auto"/>
            <w:bottom w:val="none" w:sz="0" w:space="0" w:color="auto"/>
            <w:right w:val="none" w:sz="0" w:space="0" w:color="auto"/>
          </w:divBdr>
        </w:div>
        <w:div w:id="1489595168">
          <w:marLeft w:val="0"/>
          <w:marRight w:val="0"/>
          <w:marTop w:val="0"/>
          <w:marBottom w:val="0"/>
          <w:divBdr>
            <w:top w:val="none" w:sz="0" w:space="0" w:color="auto"/>
            <w:left w:val="none" w:sz="0" w:space="0" w:color="auto"/>
            <w:bottom w:val="none" w:sz="0" w:space="0" w:color="auto"/>
            <w:right w:val="none" w:sz="0" w:space="0" w:color="auto"/>
          </w:divBdr>
        </w:div>
        <w:div w:id="1224101515">
          <w:marLeft w:val="0"/>
          <w:marRight w:val="0"/>
          <w:marTop w:val="0"/>
          <w:marBottom w:val="0"/>
          <w:divBdr>
            <w:top w:val="none" w:sz="0" w:space="0" w:color="auto"/>
            <w:left w:val="none" w:sz="0" w:space="0" w:color="auto"/>
            <w:bottom w:val="none" w:sz="0" w:space="0" w:color="auto"/>
            <w:right w:val="none" w:sz="0" w:space="0" w:color="auto"/>
          </w:divBdr>
        </w:div>
        <w:div w:id="990403328">
          <w:marLeft w:val="0"/>
          <w:marRight w:val="0"/>
          <w:marTop w:val="0"/>
          <w:marBottom w:val="0"/>
          <w:divBdr>
            <w:top w:val="none" w:sz="0" w:space="0" w:color="auto"/>
            <w:left w:val="none" w:sz="0" w:space="0" w:color="auto"/>
            <w:bottom w:val="none" w:sz="0" w:space="0" w:color="auto"/>
            <w:right w:val="none" w:sz="0" w:space="0" w:color="auto"/>
          </w:divBdr>
        </w:div>
        <w:div w:id="1037241508">
          <w:marLeft w:val="0"/>
          <w:marRight w:val="0"/>
          <w:marTop w:val="0"/>
          <w:marBottom w:val="0"/>
          <w:divBdr>
            <w:top w:val="none" w:sz="0" w:space="0" w:color="auto"/>
            <w:left w:val="none" w:sz="0" w:space="0" w:color="auto"/>
            <w:bottom w:val="none" w:sz="0" w:space="0" w:color="auto"/>
            <w:right w:val="none" w:sz="0" w:space="0" w:color="auto"/>
          </w:divBdr>
        </w:div>
        <w:div w:id="1915698501">
          <w:marLeft w:val="0"/>
          <w:marRight w:val="0"/>
          <w:marTop w:val="0"/>
          <w:marBottom w:val="0"/>
          <w:divBdr>
            <w:top w:val="none" w:sz="0" w:space="0" w:color="auto"/>
            <w:left w:val="none" w:sz="0" w:space="0" w:color="auto"/>
            <w:bottom w:val="none" w:sz="0" w:space="0" w:color="auto"/>
            <w:right w:val="none" w:sz="0" w:space="0" w:color="auto"/>
          </w:divBdr>
        </w:div>
        <w:div w:id="606498660">
          <w:marLeft w:val="0"/>
          <w:marRight w:val="0"/>
          <w:marTop w:val="0"/>
          <w:marBottom w:val="0"/>
          <w:divBdr>
            <w:top w:val="none" w:sz="0" w:space="0" w:color="auto"/>
            <w:left w:val="none" w:sz="0" w:space="0" w:color="auto"/>
            <w:bottom w:val="none" w:sz="0" w:space="0" w:color="auto"/>
            <w:right w:val="none" w:sz="0" w:space="0" w:color="auto"/>
          </w:divBdr>
        </w:div>
        <w:div w:id="2079277563">
          <w:marLeft w:val="0"/>
          <w:marRight w:val="0"/>
          <w:marTop w:val="0"/>
          <w:marBottom w:val="0"/>
          <w:divBdr>
            <w:top w:val="none" w:sz="0" w:space="0" w:color="auto"/>
            <w:left w:val="none" w:sz="0" w:space="0" w:color="auto"/>
            <w:bottom w:val="none" w:sz="0" w:space="0" w:color="auto"/>
            <w:right w:val="none" w:sz="0" w:space="0" w:color="auto"/>
          </w:divBdr>
        </w:div>
        <w:div w:id="1417628648">
          <w:marLeft w:val="0"/>
          <w:marRight w:val="0"/>
          <w:marTop w:val="0"/>
          <w:marBottom w:val="0"/>
          <w:divBdr>
            <w:top w:val="none" w:sz="0" w:space="0" w:color="auto"/>
            <w:left w:val="none" w:sz="0" w:space="0" w:color="auto"/>
            <w:bottom w:val="none" w:sz="0" w:space="0" w:color="auto"/>
            <w:right w:val="none" w:sz="0" w:space="0" w:color="auto"/>
          </w:divBdr>
        </w:div>
        <w:div w:id="459958741">
          <w:marLeft w:val="0"/>
          <w:marRight w:val="0"/>
          <w:marTop w:val="0"/>
          <w:marBottom w:val="0"/>
          <w:divBdr>
            <w:top w:val="none" w:sz="0" w:space="0" w:color="auto"/>
            <w:left w:val="none" w:sz="0" w:space="0" w:color="auto"/>
            <w:bottom w:val="none" w:sz="0" w:space="0" w:color="auto"/>
            <w:right w:val="none" w:sz="0" w:space="0" w:color="auto"/>
          </w:divBdr>
        </w:div>
        <w:div w:id="802192730">
          <w:marLeft w:val="0"/>
          <w:marRight w:val="0"/>
          <w:marTop w:val="0"/>
          <w:marBottom w:val="0"/>
          <w:divBdr>
            <w:top w:val="none" w:sz="0" w:space="0" w:color="auto"/>
            <w:left w:val="none" w:sz="0" w:space="0" w:color="auto"/>
            <w:bottom w:val="none" w:sz="0" w:space="0" w:color="auto"/>
            <w:right w:val="none" w:sz="0" w:space="0" w:color="auto"/>
          </w:divBdr>
        </w:div>
        <w:div w:id="455375866">
          <w:marLeft w:val="0"/>
          <w:marRight w:val="0"/>
          <w:marTop w:val="0"/>
          <w:marBottom w:val="0"/>
          <w:divBdr>
            <w:top w:val="none" w:sz="0" w:space="0" w:color="auto"/>
            <w:left w:val="none" w:sz="0" w:space="0" w:color="auto"/>
            <w:bottom w:val="none" w:sz="0" w:space="0" w:color="auto"/>
            <w:right w:val="none" w:sz="0" w:space="0" w:color="auto"/>
          </w:divBdr>
        </w:div>
        <w:div w:id="1117332609">
          <w:marLeft w:val="0"/>
          <w:marRight w:val="0"/>
          <w:marTop w:val="0"/>
          <w:marBottom w:val="0"/>
          <w:divBdr>
            <w:top w:val="none" w:sz="0" w:space="0" w:color="auto"/>
            <w:left w:val="none" w:sz="0" w:space="0" w:color="auto"/>
            <w:bottom w:val="none" w:sz="0" w:space="0" w:color="auto"/>
            <w:right w:val="none" w:sz="0" w:space="0" w:color="auto"/>
          </w:divBdr>
        </w:div>
        <w:div w:id="1778451352">
          <w:marLeft w:val="0"/>
          <w:marRight w:val="0"/>
          <w:marTop w:val="0"/>
          <w:marBottom w:val="0"/>
          <w:divBdr>
            <w:top w:val="none" w:sz="0" w:space="0" w:color="auto"/>
            <w:left w:val="none" w:sz="0" w:space="0" w:color="auto"/>
            <w:bottom w:val="none" w:sz="0" w:space="0" w:color="auto"/>
            <w:right w:val="none" w:sz="0" w:space="0" w:color="auto"/>
          </w:divBdr>
        </w:div>
        <w:div w:id="1955554676">
          <w:marLeft w:val="0"/>
          <w:marRight w:val="0"/>
          <w:marTop w:val="0"/>
          <w:marBottom w:val="0"/>
          <w:divBdr>
            <w:top w:val="none" w:sz="0" w:space="0" w:color="auto"/>
            <w:left w:val="none" w:sz="0" w:space="0" w:color="auto"/>
            <w:bottom w:val="none" w:sz="0" w:space="0" w:color="auto"/>
            <w:right w:val="none" w:sz="0" w:space="0" w:color="auto"/>
          </w:divBdr>
        </w:div>
        <w:div w:id="773866561">
          <w:marLeft w:val="0"/>
          <w:marRight w:val="0"/>
          <w:marTop w:val="0"/>
          <w:marBottom w:val="0"/>
          <w:divBdr>
            <w:top w:val="none" w:sz="0" w:space="0" w:color="auto"/>
            <w:left w:val="none" w:sz="0" w:space="0" w:color="auto"/>
            <w:bottom w:val="none" w:sz="0" w:space="0" w:color="auto"/>
            <w:right w:val="none" w:sz="0" w:space="0" w:color="auto"/>
          </w:divBdr>
        </w:div>
        <w:div w:id="324548578">
          <w:marLeft w:val="0"/>
          <w:marRight w:val="0"/>
          <w:marTop w:val="0"/>
          <w:marBottom w:val="0"/>
          <w:divBdr>
            <w:top w:val="none" w:sz="0" w:space="0" w:color="auto"/>
            <w:left w:val="none" w:sz="0" w:space="0" w:color="auto"/>
            <w:bottom w:val="none" w:sz="0" w:space="0" w:color="auto"/>
            <w:right w:val="none" w:sz="0" w:space="0" w:color="auto"/>
          </w:divBdr>
        </w:div>
        <w:div w:id="1721586116">
          <w:marLeft w:val="0"/>
          <w:marRight w:val="0"/>
          <w:marTop w:val="0"/>
          <w:marBottom w:val="0"/>
          <w:divBdr>
            <w:top w:val="none" w:sz="0" w:space="0" w:color="auto"/>
            <w:left w:val="none" w:sz="0" w:space="0" w:color="auto"/>
            <w:bottom w:val="none" w:sz="0" w:space="0" w:color="auto"/>
            <w:right w:val="none" w:sz="0" w:space="0" w:color="auto"/>
          </w:divBdr>
        </w:div>
        <w:div w:id="1666204719">
          <w:marLeft w:val="0"/>
          <w:marRight w:val="0"/>
          <w:marTop w:val="0"/>
          <w:marBottom w:val="0"/>
          <w:divBdr>
            <w:top w:val="none" w:sz="0" w:space="0" w:color="auto"/>
            <w:left w:val="none" w:sz="0" w:space="0" w:color="auto"/>
            <w:bottom w:val="none" w:sz="0" w:space="0" w:color="auto"/>
            <w:right w:val="none" w:sz="0" w:space="0" w:color="auto"/>
          </w:divBdr>
        </w:div>
        <w:div w:id="1514878156">
          <w:marLeft w:val="0"/>
          <w:marRight w:val="0"/>
          <w:marTop w:val="0"/>
          <w:marBottom w:val="0"/>
          <w:divBdr>
            <w:top w:val="none" w:sz="0" w:space="0" w:color="auto"/>
            <w:left w:val="none" w:sz="0" w:space="0" w:color="auto"/>
            <w:bottom w:val="none" w:sz="0" w:space="0" w:color="auto"/>
            <w:right w:val="none" w:sz="0" w:space="0" w:color="auto"/>
          </w:divBdr>
        </w:div>
        <w:div w:id="2102601246">
          <w:marLeft w:val="0"/>
          <w:marRight w:val="0"/>
          <w:marTop w:val="0"/>
          <w:marBottom w:val="0"/>
          <w:divBdr>
            <w:top w:val="none" w:sz="0" w:space="0" w:color="auto"/>
            <w:left w:val="none" w:sz="0" w:space="0" w:color="auto"/>
            <w:bottom w:val="none" w:sz="0" w:space="0" w:color="auto"/>
            <w:right w:val="none" w:sz="0" w:space="0" w:color="auto"/>
          </w:divBdr>
        </w:div>
        <w:div w:id="1564608836">
          <w:marLeft w:val="0"/>
          <w:marRight w:val="0"/>
          <w:marTop w:val="0"/>
          <w:marBottom w:val="0"/>
          <w:divBdr>
            <w:top w:val="none" w:sz="0" w:space="0" w:color="auto"/>
            <w:left w:val="none" w:sz="0" w:space="0" w:color="auto"/>
            <w:bottom w:val="none" w:sz="0" w:space="0" w:color="auto"/>
            <w:right w:val="none" w:sz="0" w:space="0" w:color="auto"/>
          </w:divBdr>
        </w:div>
        <w:div w:id="1931038744">
          <w:marLeft w:val="0"/>
          <w:marRight w:val="0"/>
          <w:marTop w:val="0"/>
          <w:marBottom w:val="0"/>
          <w:divBdr>
            <w:top w:val="none" w:sz="0" w:space="0" w:color="auto"/>
            <w:left w:val="none" w:sz="0" w:space="0" w:color="auto"/>
            <w:bottom w:val="none" w:sz="0" w:space="0" w:color="auto"/>
            <w:right w:val="none" w:sz="0" w:space="0" w:color="auto"/>
          </w:divBdr>
        </w:div>
        <w:div w:id="1462914815">
          <w:marLeft w:val="0"/>
          <w:marRight w:val="0"/>
          <w:marTop w:val="0"/>
          <w:marBottom w:val="0"/>
          <w:divBdr>
            <w:top w:val="none" w:sz="0" w:space="0" w:color="auto"/>
            <w:left w:val="none" w:sz="0" w:space="0" w:color="auto"/>
            <w:bottom w:val="none" w:sz="0" w:space="0" w:color="auto"/>
            <w:right w:val="none" w:sz="0" w:space="0" w:color="auto"/>
          </w:divBdr>
        </w:div>
        <w:div w:id="687218034">
          <w:marLeft w:val="0"/>
          <w:marRight w:val="0"/>
          <w:marTop w:val="0"/>
          <w:marBottom w:val="0"/>
          <w:divBdr>
            <w:top w:val="none" w:sz="0" w:space="0" w:color="auto"/>
            <w:left w:val="none" w:sz="0" w:space="0" w:color="auto"/>
            <w:bottom w:val="none" w:sz="0" w:space="0" w:color="auto"/>
            <w:right w:val="none" w:sz="0" w:space="0" w:color="auto"/>
          </w:divBdr>
        </w:div>
        <w:div w:id="566653271">
          <w:marLeft w:val="0"/>
          <w:marRight w:val="0"/>
          <w:marTop w:val="0"/>
          <w:marBottom w:val="0"/>
          <w:divBdr>
            <w:top w:val="none" w:sz="0" w:space="0" w:color="auto"/>
            <w:left w:val="none" w:sz="0" w:space="0" w:color="auto"/>
            <w:bottom w:val="none" w:sz="0" w:space="0" w:color="auto"/>
            <w:right w:val="none" w:sz="0" w:space="0" w:color="auto"/>
          </w:divBdr>
        </w:div>
        <w:div w:id="983434180">
          <w:marLeft w:val="0"/>
          <w:marRight w:val="0"/>
          <w:marTop w:val="0"/>
          <w:marBottom w:val="0"/>
          <w:divBdr>
            <w:top w:val="none" w:sz="0" w:space="0" w:color="auto"/>
            <w:left w:val="none" w:sz="0" w:space="0" w:color="auto"/>
            <w:bottom w:val="none" w:sz="0" w:space="0" w:color="auto"/>
            <w:right w:val="none" w:sz="0" w:space="0" w:color="auto"/>
          </w:divBdr>
        </w:div>
        <w:div w:id="13458723">
          <w:marLeft w:val="0"/>
          <w:marRight w:val="0"/>
          <w:marTop w:val="0"/>
          <w:marBottom w:val="0"/>
          <w:divBdr>
            <w:top w:val="none" w:sz="0" w:space="0" w:color="auto"/>
            <w:left w:val="none" w:sz="0" w:space="0" w:color="auto"/>
            <w:bottom w:val="none" w:sz="0" w:space="0" w:color="auto"/>
            <w:right w:val="none" w:sz="0" w:space="0" w:color="auto"/>
          </w:divBdr>
        </w:div>
        <w:div w:id="871304300">
          <w:marLeft w:val="0"/>
          <w:marRight w:val="0"/>
          <w:marTop w:val="0"/>
          <w:marBottom w:val="0"/>
          <w:divBdr>
            <w:top w:val="none" w:sz="0" w:space="0" w:color="auto"/>
            <w:left w:val="none" w:sz="0" w:space="0" w:color="auto"/>
            <w:bottom w:val="none" w:sz="0" w:space="0" w:color="auto"/>
            <w:right w:val="none" w:sz="0" w:space="0" w:color="auto"/>
          </w:divBdr>
        </w:div>
        <w:div w:id="567541940">
          <w:marLeft w:val="0"/>
          <w:marRight w:val="0"/>
          <w:marTop w:val="0"/>
          <w:marBottom w:val="0"/>
          <w:divBdr>
            <w:top w:val="none" w:sz="0" w:space="0" w:color="auto"/>
            <w:left w:val="none" w:sz="0" w:space="0" w:color="auto"/>
            <w:bottom w:val="none" w:sz="0" w:space="0" w:color="auto"/>
            <w:right w:val="none" w:sz="0" w:space="0" w:color="auto"/>
          </w:divBdr>
        </w:div>
        <w:div w:id="98531617">
          <w:marLeft w:val="0"/>
          <w:marRight w:val="0"/>
          <w:marTop w:val="0"/>
          <w:marBottom w:val="0"/>
          <w:divBdr>
            <w:top w:val="none" w:sz="0" w:space="0" w:color="auto"/>
            <w:left w:val="none" w:sz="0" w:space="0" w:color="auto"/>
            <w:bottom w:val="none" w:sz="0" w:space="0" w:color="auto"/>
            <w:right w:val="none" w:sz="0" w:space="0" w:color="auto"/>
          </w:divBdr>
        </w:div>
        <w:div w:id="61685181">
          <w:marLeft w:val="0"/>
          <w:marRight w:val="0"/>
          <w:marTop w:val="0"/>
          <w:marBottom w:val="0"/>
          <w:divBdr>
            <w:top w:val="none" w:sz="0" w:space="0" w:color="auto"/>
            <w:left w:val="none" w:sz="0" w:space="0" w:color="auto"/>
            <w:bottom w:val="none" w:sz="0" w:space="0" w:color="auto"/>
            <w:right w:val="none" w:sz="0" w:space="0" w:color="auto"/>
          </w:divBdr>
        </w:div>
        <w:div w:id="327291233">
          <w:marLeft w:val="0"/>
          <w:marRight w:val="0"/>
          <w:marTop w:val="0"/>
          <w:marBottom w:val="0"/>
          <w:divBdr>
            <w:top w:val="none" w:sz="0" w:space="0" w:color="auto"/>
            <w:left w:val="none" w:sz="0" w:space="0" w:color="auto"/>
            <w:bottom w:val="none" w:sz="0" w:space="0" w:color="auto"/>
            <w:right w:val="none" w:sz="0" w:space="0" w:color="auto"/>
          </w:divBdr>
        </w:div>
        <w:div w:id="816537417">
          <w:marLeft w:val="0"/>
          <w:marRight w:val="0"/>
          <w:marTop w:val="0"/>
          <w:marBottom w:val="0"/>
          <w:divBdr>
            <w:top w:val="none" w:sz="0" w:space="0" w:color="auto"/>
            <w:left w:val="none" w:sz="0" w:space="0" w:color="auto"/>
            <w:bottom w:val="none" w:sz="0" w:space="0" w:color="auto"/>
            <w:right w:val="none" w:sz="0" w:space="0" w:color="auto"/>
          </w:divBdr>
        </w:div>
        <w:div w:id="199511475">
          <w:marLeft w:val="0"/>
          <w:marRight w:val="0"/>
          <w:marTop w:val="0"/>
          <w:marBottom w:val="0"/>
          <w:divBdr>
            <w:top w:val="none" w:sz="0" w:space="0" w:color="auto"/>
            <w:left w:val="none" w:sz="0" w:space="0" w:color="auto"/>
            <w:bottom w:val="none" w:sz="0" w:space="0" w:color="auto"/>
            <w:right w:val="none" w:sz="0" w:space="0" w:color="auto"/>
          </w:divBdr>
        </w:div>
        <w:div w:id="1648124947">
          <w:marLeft w:val="0"/>
          <w:marRight w:val="0"/>
          <w:marTop w:val="0"/>
          <w:marBottom w:val="0"/>
          <w:divBdr>
            <w:top w:val="none" w:sz="0" w:space="0" w:color="auto"/>
            <w:left w:val="none" w:sz="0" w:space="0" w:color="auto"/>
            <w:bottom w:val="none" w:sz="0" w:space="0" w:color="auto"/>
            <w:right w:val="none" w:sz="0" w:space="0" w:color="auto"/>
          </w:divBdr>
        </w:div>
        <w:div w:id="1211843830">
          <w:marLeft w:val="0"/>
          <w:marRight w:val="0"/>
          <w:marTop w:val="0"/>
          <w:marBottom w:val="0"/>
          <w:divBdr>
            <w:top w:val="none" w:sz="0" w:space="0" w:color="auto"/>
            <w:left w:val="none" w:sz="0" w:space="0" w:color="auto"/>
            <w:bottom w:val="none" w:sz="0" w:space="0" w:color="auto"/>
            <w:right w:val="none" w:sz="0" w:space="0" w:color="auto"/>
          </w:divBdr>
        </w:div>
        <w:div w:id="926113096">
          <w:marLeft w:val="0"/>
          <w:marRight w:val="0"/>
          <w:marTop w:val="0"/>
          <w:marBottom w:val="0"/>
          <w:divBdr>
            <w:top w:val="none" w:sz="0" w:space="0" w:color="auto"/>
            <w:left w:val="none" w:sz="0" w:space="0" w:color="auto"/>
            <w:bottom w:val="none" w:sz="0" w:space="0" w:color="auto"/>
            <w:right w:val="none" w:sz="0" w:space="0" w:color="auto"/>
          </w:divBdr>
        </w:div>
        <w:div w:id="890725355">
          <w:marLeft w:val="0"/>
          <w:marRight w:val="0"/>
          <w:marTop w:val="0"/>
          <w:marBottom w:val="0"/>
          <w:divBdr>
            <w:top w:val="none" w:sz="0" w:space="0" w:color="auto"/>
            <w:left w:val="none" w:sz="0" w:space="0" w:color="auto"/>
            <w:bottom w:val="none" w:sz="0" w:space="0" w:color="auto"/>
            <w:right w:val="none" w:sz="0" w:space="0" w:color="auto"/>
          </w:divBdr>
        </w:div>
        <w:div w:id="1274438952">
          <w:marLeft w:val="0"/>
          <w:marRight w:val="0"/>
          <w:marTop w:val="0"/>
          <w:marBottom w:val="0"/>
          <w:divBdr>
            <w:top w:val="none" w:sz="0" w:space="0" w:color="auto"/>
            <w:left w:val="none" w:sz="0" w:space="0" w:color="auto"/>
            <w:bottom w:val="none" w:sz="0" w:space="0" w:color="auto"/>
            <w:right w:val="none" w:sz="0" w:space="0" w:color="auto"/>
          </w:divBdr>
        </w:div>
        <w:div w:id="1272517553">
          <w:marLeft w:val="0"/>
          <w:marRight w:val="0"/>
          <w:marTop w:val="0"/>
          <w:marBottom w:val="0"/>
          <w:divBdr>
            <w:top w:val="none" w:sz="0" w:space="0" w:color="auto"/>
            <w:left w:val="none" w:sz="0" w:space="0" w:color="auto"/>
            <w:bottom w:val="none" w:sz="0" w:space="0" w:color="auto"/>
            <w:right w:val="none" w:sz="0" w:space="0" w:color="auto"/>
          </w:divBdr>
        </w:div>
        <w:div w:id="229853511">
          <w:marLeft w:val="0"/>
          <w:marRight w:val="0"/>
          <w:marTop w:val="0"/>
          <w:marBottom w:val="0"/>
          <w:divBdr>
            <w:top w:val="none" w:sz="0" w:space="0" w:color="auto"/>
            <w:left w:val="none" w:sz="0" w:space="0" w:color="auto"/>
            <w:bottom w:val="none" w:sz="0" w:space="0" w:color="auto"/>
            <w:right w:val="none" w:sz="0" w:space="0" w:color="auto"/>
          </w:divBdr>
        </w:div>
        <w:div w:id="1177815635">
          <w:marLeft w:val="0"/>
          <w:marRight w:val="0"/>
          <w:marTop w:val="0"/>
          <w:marBottom w:val="0"/>
          <w:divBdr>
            <w:top w:val="none" w:sz="0" w:space="0" w:color="auto"/>
            <w:left w:val="none" w:sz="0" w:space="0" w:color="auto"/>
            <w:bottom w:val="none" w:sz="0" w:space="0" w:color="auto"/>
            <w:right w:val="none" w:sz="0" w:space="0" w:color="auto"/>
          </w:divBdr>
        </w:div>
        <w:div w:id="301497584">
          <w:marLeft w:val="0"/>
          <w:marRight w:val="0"/>
          <w:marTop w:val="0"/>
          <w:marBottom w:val="0"/>
          <w:divBdr>
            <w:top w:val="none" w:sz="0" w:space="0" w:color="auto"/>
            <w:left w:val="none" w:sz="0" w:space="0" w:color="auto"/>
            <w:bottom w:val="none" w:sz="0" w:space="0" w:color="auto"/>
            <w:right w:val="none" w:sz="0" w:space="0" w:color="auto"/>
          </w:divBdr>
        </w:div>
      </w:divsChild>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474716934">
      <w:bodyDiv w:val="1"/>
      <w:marLeft w:val="0"/>
      <w:marRight w:val="0"/>
      <w:marTop w:val="0"/>
      <w:marBottom w:val="0"/>
      <w:divBdr>
        <w:top w:val="none" w:sz="0" w:space="0" w:color="auto"/>
        <w:left w:val="none" w:sz="0" w:space="0" w:color="auto"/>
        <w:bottom w:val="none" w:sz="0" w:space="0" w:color="auto"/>
        <w:right w:val="none" w:sz="0" w:space="0" w:color="auto"/>
      </w:divBdr>
    </w:div>
    <w:div w:id="1902131499">
      <w:bodyDiv w:val="1"/>
      <w:marLeft w:val="0"/>
      <w:marRight w:val="0"/>
      <w:marTop w:val="0"/>
      <w:marBottom w:val="0"/>
      <w:divBdr>
        <w:top w:val="none" w:sz="0" w:space="0" w:color="auto"/>
        <w:left w:val="none" w:sz="0" w:space="0" w:color="auto"/>
        <w:bottom w:val="none" w:sz="0" w:space="0" w:color="auto"/>
        <w:right w:val="none" w:sz="0" w:space="0" w:color="auto"/>
      </w:divBdr>
    </w:div>
    <w:div w:id="2060323364">
      <w:bodyDiv w:val="1"/>
      <w:marLeft w:val="0"/>
      <w:marRight w:val="0"/>
      <w:marTop w:val="0"/>
      <w:marBottom w:val="0"/>
      <w:divBdr>
        <w:top w:val="none" w:sz="0" w:space="0" w:color="auto"/>
        <w:left w:val="none" w:sz="0" w:space="0" w:color="auto"/>
        <w:bottom w:val="none" w:sz="0" w:space="0" w:color="auto"/>
        <w:right w:val="none" w:sz="0" w:space="0" w:color="auto"/>
      </w:divBdr>
      <w:divsChild>
        <w:div w:id="846477734">
          <w:marLeft w:val="0"/>
          <w:marRight w:val="0"/>
          <w:marTop w:val="0"/>
          <w:marBottom w:val="0"/>
          <w:divBdr>
            <w:top w:val="none" w:sz="0" w:space="0" w:color="auto"/>
            <w:left w:val="none" w:sz="0" w:space="0" w:color="auto"/>
            <w:bottom w:val="none" w:sz="0" w:space="0" w:color="auto"/>
            <w:right w:val="none" w:sz="0" w:space="0" w:color="auto"/>
          </w:divBdr>
        </w:div>
        <w:div w:id="986209530">
          <w:marLeft w:val="0"/>
          <w:marRight w:val="0"/>
          <w:marTop w:val="0"/>
          <w:marBottom w:val="0"/>
          <w:divBdr>
            <w:top w:val="none" w:sz="0" w:space="0" w:color="auto"/>
            <w:left w:val="none" w:sz="0" w:space="0" w:color="auto"/>
            <w:bottom w:val="none" w:sz="0" w:space="0" w:color="auto"/>
            <w:right w:val="none" w:sz="0" w:space="0" w:color="auto"/>
          </w:divBdr>
        </w:div>
        <w:div w:id="895904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ird.org/cd/indm/documentos/46fad12d0a62e5.38742613.pdf" TargetMode="External"/><Relationship Id="rId21" Type="http://schemas.openxmlformats.org/officeDocument/2006/relationships/hyperlink" Target="https://library.wmo.int/doc_num.php?explnum_id=9847" TargetMode="External"/><Relationship Id="rId42" Type="http://schemas.openxmlformats.org/officeDocument/2006/relationships/image" Target="media/image3.png"/><Relationship Id="rId63" Type="http://schemas.openxmlformats.org/officeDocument/2006/relationships/hyperlink" Target="https://preparecenter.org/wp-content/sites/default/files/cews_guiding_principles_spanish.pdf" TargetMode="External"/><Relationship Id="rId84" Type="http://schemas.openxmlformats.org/officeDocument/2006/relationships/hyperlink" Target="http://www.wis.imd.gov.in" TargetMode="External"/><Relationship Id="rId138" Type="http://schemas.openxmlformats.org/officeDocument/2006/relationships/hyperlink" Target="https://library.wmo.int/doc_num.php?explnum_id=10616" TargetMode="External"/><Relationship Id="rId107" Type="http://schemas.openxmlformats.org/officeDocument/2006/relationships/hyperlink" Target="https://journals.ametsoc.org/view/journals/wcas/13/2/WCAS-D-20-0110.1.xml" TargetMode="External"/><Relationship Id="rId11" Type="http://schemas.openxmlformats.org/officeDocument/2006/relationships/image" Target="media/image1.jpeg"/><Relationship Id="rId32" Type="http://schemas.openxmlformats.org/officeDocument/2006/relationships/footer" Target="footer1.xml"/><Relationship Id="rId53" Type="http://schemas.openxmlformats.org/officeDocument/2006/relationships/hyperlink" Target="https://library.wmo.int/index.php?lvl=notice_display&amp;id=16343" TargetMode="External"/><Relationship Id="rId74" Type="http://schemas.openxmlformats.org/officeDocument/2006/relationships/image" Target="media/image8.png"/><Relationship Id="rId128" Type="http://schemas.openxmlformats.org/officeDocument/2006/relationships/hyperlink" Target="https://public.wmo.int/en/resources/meteoworld/cap-facilitating-online-public-warnings" TargetMode="External"/><Relationship Id="rId149" Type="http://schemas.openxmlformats.org/officeDocument/2006/relationships/hyperlink" Target="https://public.wmo.int/en/programmes/global-data-processing-and-forecasting-system" TargetMode="External"/><Relationship Id="rId5" Type="http://schemas.openxmlformats.org/officeDocument/2006/relationships/numbering" Target="numbering.xml"/><Relationship Id="rId95" Type="http://schemas.openxmlformats.org/officeDocument/2006/relationships/hyperlink" Target="https://permanent.fdlp.gov/lps122228/2009_Citizen_Corps_National_Survey_Findings.pdf" TargetMode="External"/><Relationship Id="rId22" Type="http://schemas.openxmlformats.org/officeDocument/2006/relationships/hyperlink" Target="https://meetings.wmo.int/EC-75/Spanish/Forms/AllItems.aspx?RootFolder=%2FEC%2D75%2FSpanish%2F2%2E%20VERSI%C3%93N%20PROVISIONAL%20DEL%20INFORME%20%28Documentos%20aprobados%29&amp;FolderCTID=0x012000813B2E3A092DD340A631AFA6518DEC04&amp;View=%7B510C1D73%2D57D5%2D4ED4%2DB858%2D3B4B87A8923B%7D" TargetMode="External"/><Relationship Id="rId43" Type="http://schemas.openxmlformats.org/officeDocument/2006/relationships/hyperlink" Target="https://library.wmo.int/doc_num.php?explnum_id=7817" TargetMode="External"/><Relationship Id="rId64" Type="http://schemas.openxmlformats.org/officeDocument/2006/relationships/image" Target="media/image5.png"/><Relationship Id="rId118" Type="http://schemas.openxmlformats.org/officeDocument/2006/relationships/hyperlink" Target="https://library.wmo.int/doc_num.php?explnum_id=9104" TargetMode="External"/><Relationship Id="rId139" Type="http://schemas.openxmlformats.org/officeDocument/2006/relationships/hyperlink" Target="https://library.wmo.int/doc_num.php?explnum_id=9872" TargetMode="External"/><Relationship Id="rId80" Type="http://schemas.openxmlformats.org/officeDocument/2006/relationships/image" Target="media/image13.png"/><Relationship Id="rId85" Type="http://schemas.openxmlformats.org/officeDocument/2006/relationships/hyperlink" Target="www.mausam.imd.gov.in" TargetMode="External"/><Relationship Id="rId150" Type="http://schemas.openxmlformats.org/officeDocument/2006/relationships/hyperlink" Target="https://community.wmo.int/activity-areas/imop/knowledge-sharing-portal" TargetMode="External"/><Relationship Id="rId155" Type="http://schemas.openxmlformats.org/officeDocument/2006/relationships/header" Target="header4.xml"/><Relationship Id="rId12" Type="http://schemas.openxmlformats.org/officeDocument/2006/relationships/hyperlink" Target="https://meetings.wmo.int/SERCOM-2/_layouts/15/WopiFrame.aspx?sourcedoc=/SERCOM-2/Spanish/2.%20VERSI%C3%93N%20PROVISIONAL%20DEL%20INFORME%20(Documentos%20aprobados)/SERCOM-2-d05-6(7)-TECHNICAL-GUIDE-ON-TROPICAL-CYCLONES-approved_es.docx&amp;action=default" TargetMode="External"/><Relationship Id="rId17" Type="http://schemas.openxmlformats.org/officeDocument/2006/relationships/hyperlink" Target="https://meetings.wmo.int/SERCOM-2/_layouts/15/WopiFrame.aspx?sourcedoc=/SERCOM-2/Spanish/2.%20VERSI%C3%93N%20PROVISIONAL%20DEL%20INFORME%20(Documentos%20aprobados)/SERCOM-2-d05-6(7)-TECHNICAL-GUIDE-ON-TROPICAL-CYCLONES-approved_es.docx&amp;action=default" TargetMode="External"/><Relationship Id="rId33" Type="http://schemas.openxmlformats.org/officeDocument/2006/relationships/footer" Target="footer2.xml"/><Relationship Id="rId38" Type="http://schemas.openxmlformats.org/officeDocument/2006/relationships/hyperlink" Target="https://library.wmo.int/doc_num.php?explnum_id=9104" TargetMode="External"/><Relationship Id="rId59" Type="http://schemas.openxmlformats.org/officeDocument/2006/relationships/image" Target="media/image4.emf"/><Relationship Id="rId103" Type="http://schemas.openxmlformats.org/officeDocument/2006/relationships/hyperlink" Target="https://www.ifrc.org/document/family-safety-plan-checklist" TargetMode="External"/><Relationship Id="rId108" Type="http://schemas.openxmlformats.org/officeDocument/2006/relationships/hyperlink" Target="https://library.wmo.int/doc_num.php?explnum_id=10377" TargetMode="External"/><Relationship Id="rId124" Type="http://schemas.openxmlformats.org/officeDocument/2006/relationships/hyperlink" Target="https://library.wmo.int/doc_num.php?explnum_id=7331" TargetMode="External"/><Relationship Id="rId129" Type="http://schemas.openxmlformats.org/officeDocument/2006/relationships/hyperlink" Target="https://library.wmo.int/doc_num.php?explnum_id=7816" TargetMode="External"/><Relationship Id="rId54" Type="http://schemas.openxmlformats.org/officeDocument/2006/relationships/hyperlink" Target="https://library.wmo.int/index.php?lvl=notice_display&amp;id=16343" TargetMode="External"/><Relationship Id="rId70" Type="http://schemas.openxmlformats.org/officeDocument/2006/relationships/hyperlink" Target="https://www.nws.noaa.gov/directives/sym/pd01006007curr.pdf" TargetMode="External"/><Relationship Id="rId75" Type="http://schemas.openxmlformats.org/officeDocument/2006/relationships/image" Target="media/image9.png"/><Relationship Id="rId91" Type="http://schemas.openxmlformats.org/officeDocument/2006/relationships/hyperlink" Target="https://cope-disaster-champions.com/disaster-book-series/" TargetMode="External"/><Relationship Id="rId96" Type="http://schemas.openxmlformats.org/officeDocument/2006/relationships/hyperlink" Target="https://www.fema.gov/pdf/about/odic/all_hands_0411.pdf" TargetMode="External"/><Relationship Id="rId140" Type="http://schemas.openxmlformats.org/officeDocument/2006/relationships/hyperlink" Target="https://library.wmo.int/doc_num.php?explnum_id=9871" TargetMode="External"/><Relationship Id="rId145" Type="http://schemas.openxmlformats.org/officeDocument/2006/relationships/hyperlink" Target="https://library.wmo.int/doc_num.php?explnum_id=10792"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meetings.wmo.int/SERCOM-2/_layouts/15/WopiFrame.aspx?sourcedoc=/SERCOM-2/Spanish/2.%20VERSI%C3%93N%20PROVISIONAL%20DEL%20INFORME%20(Documentos%20aprobados)/SERCOM-2-d05-6(7)-TECHNICAL-GUIDE-ON-TROPICAL-CYCLONES-approved_es.docx&amp;action=default" TargetMode="External"/><Relationship Id="rId28" Type="http://schemas.openxmlformats.org/officeDocument/2006/relationships/hyperlink" Target="https://library.wmo.int/doc_num.php?explnum_id=10967" TargetMode="External"/><Relationship Id="rId49" Type="http://schemas.openxmlformats.org/officeDocument/2006/relationships/hyperlink" Target="https://library.wmo.int/index.php?lvl=notice_display&amp;id=22017" TargetMode="External"/><Relationship Id="rId114" Type="http://schemas.openxmlformats.org/officeDocument/2006/relationships/hyperlink" Target="https://www.undrr.org/publication/making-cities-resilient-my-city-getting-ready-campaign-kit" TargetMode="External"/><Relationship Id="rId119" Type="http://schemas.openxmlformats.org/officeDocument/2006/relationships/hyperlink" Target="https://library.wmo.int/index.php?lvl=notice_display&amp;id=10829" TargetMode="External"/><Relationship Id="rId44" Type="http://schemas.openxmlformats.org/officeDocument/2006/relationships/hyperlink" Target="https://library.wmo.int/doc_num.php?explnum_id=5742" TargetMode="External"/><Relationship Id="rId60" Type="http://schemas.openxmlformats.org/officeDocument/2006/relationships/hyperlink" Target="https://www.gfdrr.org/sites/default/files/publication/drf-guide-espanol.pdf" TargetMode="External"/><Relationship Id="rId65" Type="http://schemas.openxmlformats.org/officeDocument/2006/relationships/hyperlink" Target="https://typhooncommittee.org/SSOP/indexSSOP.html" TargetMode="External"/><Relationship Id="rId81" Type="http://schemas.openxmlformats.org/officeDocument/2006/relationships/hyperlink" Target="www.rsmcnewdelhi.imd.gov.in" TargetMode="External"/><Relationship Id="rId86" Type="http://schemas.openxmlformats.org/officeDocument/2006/relationships/hyperlink" Target="www.rsmcnewdelhi.imd.gov.in" TargetMode="External"/><Relationship Id="rId130" Type="http://schemas.openxmlformats.org/officeDocument/2006/relationships/hyperlink" Target="https://library.wmo.int/doc_num.php?explnum_id=7901" TargetMode="External"/><Relationship Id="rId135" Type="http://schemas.openxmlformats.org/officeDocument/2006/relationships/hyperlink" Target="https://library.wmo.int/doc_num.php?explnum_id=4141" TargetMode="External"/><Relationship Id="rId151" Type="http://schemas.openxmlformats.org/officeDocument/2006/relationships/hyperlink" Target="https://library.wmo.int/index.php?lvl=notice_displayandid=20026" TargetMode="External"/><Relationship Id="rId156" Type="http://schemas.openxmlformats.org/officeDocument/2006/relationships/header" Target="header5.xml"/><Relationship Id="rId13" Type="http://schemas.openxmlformats.org/officeDocument/2006/relationships/hyperlink" Target="https://library.wmo.int/doc_num.php?explnum_id=9847" TargetMode="External"/><Relationship Id="rId18" Type="http://schemas.openxmlformats.org/officeDocument/2006/relationships/hyperlink" Target="https://meetings.wmo.int/SERCOM-2/_layouts/15/WopiFrame.aspx?sourcedoc=/SERCOM-2/Spanish/2.%20VERSI%C3%93N%20PROVISIONAL%20DEL%20INFORME%20(Documentos%20aprobados)/SERCOM-2-d05-6(7)-TECHNICAL-GUIDE-ON-TROPICAL-CYCLONES-approved_es.docx&amp;action=default" TargetMode="External"/><Relationship Id="rId39" Type="http://schemas.openxmlformats.org/officeDocument/2006/relationships/hyperlink" Target="https://library.wmo.int/doc_num.php?explnum_id=9104" TargetMode="External"/><Relationship Id="rId109" Type="http://schemas.openxmlformats.org/officeDocument/2006/relationships/hyperlink" Target="https://www.undrr.org/terminology" TargetMode="External"/><Relationship Id="rId34" Type="http://schemas.openxmlformats.org/officeDocument/2006/relationships/header" Target="header3.xml"/><Relationship Id="rId50" Type="http://schemas.openxmlformats.org/officeDocument/2006/relationships/hyperlink" Target="https://public.wmo.int/en/our-mandate/focus-areas/natural-hazards-and-disaster-risk-reduction/mhews-checklist/warning-dissemination-and-communication" TargetMode="External"/><Relationship Id="rId55" Type="http://schemas.openxmlformats.org/officeDocument/2006/relationships/hyperlink" Target="https://www.ready.gov/exercises" TargetMode="External"/><Relationship Id="rId76" Type="http://schemas.openxmlformats.org/officeDocument/2006/relationships/image" Target="media/image10.png"/><Relationship Id="rId97" Type="http://schemas.openxmlformats.org/officeDocument/2006/relationships/hyperlink" Target="https://www.gfdrr.org/en/publication/guide-developing-disaster-recovery-frameworks" TargetMode="External"/><Relationship Id="rId104" Type="http://schemas.openxmlformats.org/officeDocument/2006/relationships/hyperlink" Target="https://mailchi.mp/56b9d173268d/lp-global-newsletter-no3?e=03657430da" TargetMode="External"/><Relationship Id="rId120" Type="http://schemas.openxmlformats.org/officeDocument/2006/relationships/hyperlink" Target="https://library.wmo.int/doc_num.php?explnum_id=8810" TargetMode="External"/><Relationship Id="rId125" Type="http://schemas.openxmlformats.org/officeDocument/2006/relationships/hyperlink" Target="https://library.wmo.int/doc_num.php?explnum_id=7747" TargetMode="External"/><Relationship Id="rId141" Type="http://schemas.openxmlformats.org/officeDocument/2006/relationships/hyperlink" Target="https://library.wmo.int/doc_num.php?explnum_id=4463" TargetMode="External"/><Relationship Id="rId146" Type="http://schemas.openxmlformats.org/officeDocument/2006/relationships/hyperlink" Target="https://public.wmo.int/en/resources/meteoworld/coastal-inundation-forecasting-demonstration-project" TargetMode="External"/><Relationship Id="rId7" Type="http://schemas.openxmlformats.org/officeDocument/2006/relationships/settings" Target="settings.xml"/><Relationship Id="rId71" Type="http://schemas.openxmlformats.org/officeDocument/2006/relationships/hyperlink" Target="www.hurricanes.gov" TargetMode="External"/><Relationship Id="rId92" Type="http://schemas.openxmlformats.org/officeDocument/2006/relationships/hyperlink" Target="http://typhooncommittee.org/SSOP/FINAL_MANUAL.html" TargetMode="External"/><Relationship Id="rId2" Type="http://schemas.openxmlformats.org/officeDocument/2006/relationships/customXml" Target="../customXml/item2.xml"/><Relationship Id="rId29" Type="http://schemas.openxmlformats.org/officeDocument/2006/relationships/hyperlink" Target="https://library.wmo.int/doc_num.php?explnum_id=9847" TargetMode="External"/><Relationship Id="rId24" Type="http://schemas.openxmlformats.org/officeDocument/2006/relationships/hyperlink" Target="https://meetings.wmo.int/SERCOM-2/_layouts/15/WopiFrame.aspx?sourcedoc=/SERCOM-2/Spanish/2.%20VERSI%C3%93N%20PROVISIONAL%20DEL%20INFORME%20(Documentos%20aprobados)/SERCOM-2-d05-6(7)-TECHNICAL-GUIDE-ON-TROPICAL-CYCLONES-approved_es.docx&amp;action=default" TargetMode="External"/><Relationship Id="rId40" Type="http://schemas.openxmlformats.org/officeDocument/2006/relationships/hyperlink" Target="https://library.wmo.int/index.php?lvl=notice_display&amp;id=15133" TargetMode="External"/><Relationship Id="rId45" Type="http://schemas.openxmlformats.org/officeDocument/2006/relationships/hyperlink" Target="https://library.wmo.int/doc_num.php?explnum_id=10369" TargetMode="External"/><Relationship Id="rId66" Type="http://schemas.openxmlformats.org/officeDocument/2006/relationships/hyperlink" Target="https://www.who.int/fr/publications-detail/WHO-WHE-CPI-2019.4" TargetMode="External"/><Relationship Id="rId87" Type="http://schemas.openxmlformats.org/officeDocument/2006/relationships/hyperlink" Target="www.internal.imd.gov.in" TargetMode="External"/><Relationship Id="rId110" Type="http://schemas.openxmlformats.org/officeDocument/2006/relationships/hyperlink" Target="https://www.unisdr.org/files/608_10340.pdf" TargetMode="External"/><Relationship Id="rId115" Type="http://schemas.openxmlformats.org/officeDocument/2006/relationships/hyperlink" Target="https://www.undrr.org/publication/making-cities-sustainable-and-resilient-lessons-learned-disaster-resilience-scorecard" TargetMode="External"/><Relationship Id="rId131" Type="http://schemas.openxmlformats.org/officeDocument/2006/relationships/hyperlink" Target="https://etrp.wmo.int/pluginfile.php/17116/mod_resource/content/1/WMO%20N%C2%B01083%20-%202015%20Edition.pdf" TargetMode="External"/><Relationship Id="rId136" Type="http://schemas.openxmlformats.org/officeDocument/2006/relationships/hyperlink" Target="https://library.wmo.int/doc_num.php?explnum_id=4221" TargetMode="External"/><Relationship Id="rId157" Type="http://schemas.openxmlformats.org/officeDocument/2006/relationships/fontTable" Target="fontTable.xml"/><Relationship Id="rId61" Type="http://schemas.openxmlformats.org/officeDocument/2006/relationships/hyperlink" Target="https://openknowledge.worldbank.org/handle/10986/29867" TargetMode="External"/><Relationship Id="rId82" Type="http://schemas.openxmlformats.org/officeDocument/2006/relationships/hyperlink" Target="www.mausam.imd.gov.in" TargetMode="External"/><Relationship Id="rId152" Type="http://schemas.openxmlformats.org/officeDocument/2006/relationships/hyperlink" Target="https://public.wmo.int/en/our-mandate/focus-areas/natural-hazards-and-disaster-risk-reduction/mhews-checklist/preparedness-and-response-capabilities" TargetMode="External"/><Relationship Id="rId19" Type="http://schemas.openxmlformats.org/officeDocument/2006/relationships/hyperlink" Target="https://meetings.wmo.int/EC-75/Spanish/Forms/AllItems.aspx?RootFolder=%2FEC%2D75%2FSpanish%2F2%2E%20VERSI%C3%93N%20PROVISIONAL%20DEL%20INFORME%20%28Documentos%20aprobados%29&amp;FolderCTID=0x012000813B2E3A092DD340A631AFA6518DEC04&amp;View=%7B510C1D73%2D57D5%2D4ED4%2DB858%2D3B4B87A8923B%7D" TargetMode="External"/><Relationship Id="rId14" Type="http://schemas.openxmlformats.org/officeDocument/2006/relationships/hyperlink" Target="https://meetings.wmo.int/EC-76/Spanish/Forms/AllItems.aspx?RootFolder=%2FEC%2D76%2FSpanish%2F1%2E%20Versiones%20para%20debate&amp;FolderCTID=0x012000BF0D0D34E9E2D848AA223F5B68DBD699&amp;View=%7BE9148BBF%2D055E%2D4DC4%2DA358%2DE4A576FC97BE%7D" TargetMode="External"/><Relationship Id="rId30" Type="http://schemas.openxmlformats.org/officeDocument/2006/relationships/header" Target="header1.xml"/><Relationship Id="rId35" Type="http://schemas.openxmlformats.org/officeDocument/2006/relationships/footer" Target="footer3.xml"/><Relationship Id="rId56" Type="http://schemas.openxmlformats.org/officeDocument/2006/relationships/hyperlink" Target="https://www.gfdrr.org/en/publication/ready2respond-framework-emergency-preparedness-and-response" TargetMode="External"/><Relationship Id="rId77" Type="http://schemas.openxmlformats.org/officeDocument/2006/relationships/image" Target="media/image11.png"/><Relationship Id="rId100" Type="http://schemas.openxmlformats.org/officeDocument/2006/relationships/hyperlink" Target="https://www.gfdrr.org/en/publication/post-disaster-needs-assessment-lessons-decade-experience-2018" TargetMode="External"/><Relationship Id="rId105" Type="http://schemas.openxmlformats.org/officeDocument/2006/relationships/hyperlink" Target="https://public.wmo.int/en/bulletin/public-weather-services-disaster-risk-reduction" TargetMode="External"/><Relationship Id="rId126" Type="http://schemas.openxmlformats.org/officeDocument/2006/relationships/hyperlink" Target="https://library.wmo.int/doc_num.php?explnum_id=4090" TargetMode="External"/><Relationship Id="rId147" Type="http://schemas.openxmlformats.org/officeDocument/2006/relationships/hyperlink" Target="http://www.typhooncommittee.org/tc50-members-video/" TargetMode="External"/><Relationship Id="rId8" Type="http://schemas.openxmlformats.org/officeDocument/2006/relationships/webSettings" Target="webSettings.xml"/><Relationship Id="rId51" Type="http://schemas.openxmlformats.org/officeDocument/2006/relationships/hyperlink" Target="https://preparecenter.org/wp-content/sites/default/files/cews_guiding_principles_spanish.pdf" TargetMode="External"/><Relationship Id="rId72" Type="http://schemas.openxmlformats.org/officeDocument/2006/relationships/hyperlink" Target="https://www.nws.noaa.gov/directives/sym/pd01006001curr.pdf" TargetMode="External"/><Relationship Id="rId93" Type="http://schemas.openxmlformats.org/officeDocument/2006/relationships/hyperlink" Target="http://typhooncommittee.org/SSOP/indexSSOP.html" TargetMode="External"/><Relationship Id="rId98" Type="http://schemas.openxmlformats.org/officeDocument/2006/relationships/hyperlink" Target="https://www.gfdrr.org/en/publication/ready2respond-framework-emergency-preparedness-and-response" TargetMode="External"/><Relationship Id="rId121" Type="http://schemas.openxmlformats.org/officeDocument/2006/relationships/hyperlink" Target="https://library.wmo.int/doc_num.php?explnum_id=5301" TargetMode="External"/><Relationship Id="rId142" Type="http://schemas.openxmlformats.org/officeDocument/2006/relationships/hyperlink" Target="https://library.wmo.int/doc_num.php?explnum_id=10367" TargetMode="External"/><Relationship Id="rId3" Type="http://schemas.openxmlformats.org/officeDocument/2006/relationships/customXml" Target="../customXml/item3.xml"/><Relationship Id="rId25" Type="http://schemas.openxmlformats.org/officeDocument/2006/relationships/hyperlink" Target="https://meetings.wmo.int/SERCOM-2/_layouts/15/WopiFrame.aspx?sourcedoc=/SERCOM-2/Spanish/2.%20VERSI%C3%93N%20PROVISIONAL%20DEL%20INFORME%20(Documentos%20aprobados)/SERCOM-2-d05-6(7)-TECHNICAL-GUIDE-ON-TROPICAL-CYCLONES-approved_es.docx&amp;action=default" TargetMode="External"/><Relationship Id="rId46" Type="http://schemas.openxmlformats.org/officeDocument/2006/relationships/hyperlink" Target="https://www.preventionweb.net/files/43291_spanishsendaiframeworkfordisasterri.pdf" TargetMode="External"/><Relationship Id="rId67" Type="http://schemas.openxmlformats.org/officeDocument/2006/relationships/image" Target="media/image6.png"/><Relationship Id="rId116" Type="http://schemas.openxmlformats.org/officeDocument/2006/relationships/hyperlink" Target="https://public.wmo.int/en/media/press-release/%E2%80%8Bearly-warning-systems-must-protect-everyone-within-five-years" TargetMode="External"/><Relationship Id="rId137" Type="http://schemas.openxmlformats.org/officeDocument/2006/relationships/hyperlink" Target="https://library.wmo.int/doc_num.php?explnum_id=4237" TargetMode="External"/><Relationship Id="rId158" Type="http://schemas.openxmlformats.org/officeDocument/2006/relationships/theme" Target="theme/theme1.xml"/><Relationship Id="rId20" Type="http://schemas.openxmlformats.org/officeDocument/2006/relationships/hyperlink" Target="https://meetings.wmo.int/EC-76/Spanish/Forms/AllItems.aspx?RootFolder=%2FEC%2D76%2FSpanish%2F1%2E%20Versiones%20para%20debate&amp;FolderCTID=0x012000BF0D0D34E9E2D848AA223F5B68DBD699&amp;View=%7BE9148BBF%2D055E%2D4DC4%2DA358%2DE4A576FC97BE%7D" TargetMode="External"/><Relationship Id="rId41" Type="http://schemas.openxmlformats.org/officeDocument/2006/relationships/hyperlink" Target="https://library.wmo.int/doc_num.php?explnum_id=10967" TargetMode="External"/><Relationship Id="rId62" Type="http://schemas.openxmlformats.org/officeDocument/2006/relationships/hyperlink" Target="https://openknowledge.worldbank.org/handle/10986/29867" TargetMode="External"/><Relationship Id="rId83" Type="http://schemas.openxmlformats.org/officeDocument/2006/relationships/hyperlink" Target="www.rsmcnewdelhi.imd.gov.in" TargetMode="External"/><Relationship Id="rId88" Type="http://schemas.openxmlformats.org/officeDocument/2006/relationships/hyperlink" Target="https://library.wmo.int/doc_num.php?explnum_id=11492" TargetMode="External"/><Relationship Id="rId111" Type="http://schemas.openxmlformats.org/officeDocument/2006/relationships/hyperlink" Target="https://www.preventionweb.net/files/43291_sendaiframeworkfordrren.pdf?_gl=1*lj4uog*_ga*MzI3MzM4NjUuMTY2MDgyNjExMg..*_ga_D8G5WXP6YM*MTY2Mjk5MDYxNS4zLjEuMTY2Mjk5MDYyNy4wLjAuMA" TargetMode="External"/><Relationship Id="rId132" Type="http://schemas.openxmlformats.org/officeDocument/2006/relationships/hyperlink" Target="https://library.wmo.int/index.php?lvl=notice_displayandid=16343" TargetMode="External"/><Relationship Id="rId153" Type="http://schemas.openxmlformats.org/officeDocument/2006/relationships/hyperlink" Target="https://severeweather.wmo.int/TCFW/" TargetMode="External"/><Relationship Id="rId15" Type="http://schemas.openxmlformats.org/officeDocument/2006/relationships/hyperlink" Target="https://meetings.wmo.int/SERCOM-2/_layouts/15/WopiFrame.aspx?sourcedoc=/SERCOM-2/Spanish/2.%20VERSI%C3%93N%20PROVISIONAL%20DEL%20INFORME%20(Documentos%20aprobados)/SERCOM-2-d05-6(7)-TECHNICAL-GUIDE-ON-TROPICAL-CYCLONES-approved_es.docx&amp;action=default" TargetMode="External"/><Relationship Id="rId36" Type="http://schemas.openxmlformats.org/officeDocument/2006/relationships/hyperlink" Target="https://www.undrr.org/terminology" TargetMode="External"/><Relationship Id="rId57" Type="http://schemas.openxmlformats.org/officeDocument/2006/relationships/hyperlink" Target="https://library.wmo.int/doc_num.php?explnum_id=10377" TargetMode="External"/><Relationship Id="rId106" Type="http://schemas.openxmlformats.org/officeDocument/2006/relationships/hyperlink" Target="https://doi.org/10.1038/ncomms7591" TargetMode="External"/><Relationship Id="rId127" Type="http://schemas.openxmlformats.org/officeDocument/2006/relationships/hyperlink" Target="https://public.wmo.int/en/resources/bulletin/cascading-process-improve-forecasting-and-warning-services" TargetMode="External"/><Relationship Id="rId10" Type="http://schemas.openxmlformats.org/officeDocument/2006/relationships/endnotes" Target="endnotes.xml"/><Relationship Id="rId31" Type="http://schemas.openxmlformats.org/officeDocument/2006/relationships/header" Target="header2.xml"/><Relationship Id="rId52" Type="http://schemas.openxmlformats.org/officeDocument/2006/relationships/hyperlink" Target="https://www.preventionweb.net/files/43291_spanishsendaiframeworkfordisasterri.pdf" TargetMode="External"/><Relationship Id="rId73" Type="http://schemas.openxmlformats.org/officeDocument/2006/relationships/image" Target="media/image7.png"/><Relationship Id="rId78" Type="http://schemas.openxmlformats.org/officeDocument/2006/relationships/hyperlink" Target="https://www.labour.gov.hk/eng/public/typhoon.htm" TargetMode="External"/><Relationship Id="rId94" Type="http://schemas.openxmlformats.org/officeDocument/2006/relationships/hyperlink" Target="http://www.sciencengines.com/NPHS/Documents/2006ChangeModelcitizen_prep_review_issue_4.pdf" TargetMode="External"/><Relationship Id="rId99" Type="http://schemas.openxmlformats.org/officeDocument/2006/relationships/hyperlink" Target="https://documents1.worldbank.org/curated/en/420321528985115831/pdf/127215-REVISED-BuildingBackBetter-Web-July18Update.pdf" TargetMode="External"/><Relationship Id="rId101" Type="http://schemas.openxmlformats.org/officeDocument/2006/relationships/hyperlink" Target="https://www.gfdrr.org/en/publication/global-partnership-disaster-risk-financing-analytics-results-and-achievements" TargetMode="External"/><Relationship Id="rId122" Type="http://schemas.openxmlformats.org/officeDocument/2006/relationships/hyperlink" Target="https://library.wmo.int/doc_num.php?explnum_id=222" TargetMode="External"/><Relationship Id="rId143" Type="http://schemas.openxmlformats.org/officeDocument/2006/relationships/hyperlink" Target="https://library.wmo.int/doc_num.php?explnum_id=10955" TargetMode="External"/><Relationship Id="rId148" Type="http://schemas.openxmlformats.org/officeDocument/2006/relationships/hyperlink" Target="https://public.wmo.int/en/our-mandate/how-we-do-it/development-partnerships/Innovating-finance"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meetings.wmo.int/SERCOM-2/_layouts/15/WopiFrame.aspx?sourcedoc=/SERCOM-2/Spanish/2.%20VERSI%C3%93N%20PROVISIONAL%20DEL%20INFORME%20(Documentos%20aprobados)/SERCOM-2-d05-6(7)-TECHNICAL-GUIDE-ON-TROPICAL-CYCLONES-approved_es.docx&amp;action=default" TargetMode="External"/><Relationship Id="rId47" Type="http://schemas.openxmlformats.org/officeDocument/2006/relationships/hyperlink" Target="https://public.wmo.int/es/media/comunicados-de-prensa/los-sistemas-de-alerta-temprana-deben-proteger-todo-el-mundo-en-un-plazo" TargetMode="External"/><Relationship Id="rId68" Type="http://schemas.openxmlformats.org/officeDocument/2006/relationships/hyperlink" Target="https://wmoomm.sharepoint.com/:f:/s/wmocpdb/Eop07D_XMY1EmBxDP4Lxc3cBwXH08r5YqryemDZWTLzojQ?e=hJ424I" TargetMode="External"/><Relationship Id="rId89" Type="http://schemas.openxmlformats.org/officeDocument/2006/relationships/image" Target="media/image14.png"/><Relationship Id="rId112" Type="http://schemas.openxmlformats.org/officeDocument/2006/relationships/hyperlink" Target="https://www.undrr.org/publication/resilience-smes" TargetMode="External"/><Relationship Id="rId133" Type="http://schemas.openxmlformats.org/officeDocument/2006/relationships/hyperlink" Target="https://www.floodmanagement.info/publications/guidance%20-%20selecting%20measures%20and%20designing%20strategies_e_web.pdf" TargetMode="External"/><Relationship Id="rId154" Type="http://schemas.openxmlformats.org/officeDocument/2006/relationships/hyperlink" Target="https://public.wmo.int/en/our-mandate/focus-areas/natural-hazards-and-disaster-risk-reduction/mhews-checklist/warning-dissemination-and-communication" TargetMode="External"/><Relationship Id="rId16" Type="http://schemas.openxmlformats.org/officeDocument/2006/relationships/hyperlink" Target="https://library.wmo.int/doc_num.php?explnum_id=9847" TargetMode="External"/><Relationship Id="rId37" Type="http://schemas.openxmlformats.org/officeDocument/2006/relationships/hyperlink" Target="https://library.wmo.int/doc_num.php?explnum_id=11165" TargetMode="External"/><Relationship Id="rId58" Type="http://schemas.openxmlformats.org/officeDocument/2006/relationships/hyperlink" Target="https://www.gfdrr.org/en/publication/ready2respond-framework-emergency-preparedness-and-response" TargetMode="External"/><Relationship Id="rId79" Type="http://schemas.openxmlformats.org/officeDocument/2006/relationships/image" Target="media/image12.png"/><Relationship Id="rId102" Type="http://schemas.openxmlformats.org/officeDocument/2006/relationships/hyperlink" Target="https://public.wmo.int/en/resources/library/institutional-partnerships-multi-hazard-early-warning-systems" TargetMode="External"/><Relationship Id="rId123" Type="http://schemas.openxmlformats.org/officeDocument/2006/relationships/hyperlink" Target="https://library.wmo.int/doc_num.php?explnum_id=7706" TargetMode="External"/><Relationship Id="rId144" Type="http://schemas.openxmlformats.org/officeDocument/2006/relationships/hyperlink" Target="https://unfccc.int/news/state-of-climate-in-2021-extreme-events-and-major-impacts" TargetMode="External"/><Relationship Id="rId90" Type="http://schemas.openxmlformats.org/officeDocument/2006/relationships/hyperlink" Target="https://public.wmo.int/en/resources/bulletin/impact-based-forecasting-and-warning-weather-ready-nations" TargetMode="External"/><Relationship Id="rId27" Type="http://schemas.openxmlformats.org/officeDocument/2006/relationships/hyperlink" Target="https://library.wmo.int/doc_num.php?explnum_id=9847" TargetMode="External"/><Relationship Id="rId48" Type="http://schemas.openxmlformats.org/officeDocument/2006/relationships/hyperlink" Target="https://library.wmo.int/doc_num.php?explnum_id=9934" TargetMode="External"/><Relationship Id="rId69" Type="http://schemas.openxmlformats.org/officeDocument/2006/relationships/hyperlink" Target="www.caymanprepared.ky" TargetMode="External"/><Relationship Id="rId113" Type="http://schemas.openxmlformats.org/officeDocument/2006/relationships/hyperlink" Target="https://www.unisdr.org/campaign/resilientcities/home/article/moving-to-the-decade-of-action-with-mcr2030.html" TargetMode="External"/><Relationship Id="rId134" Type="http://schemas.openxmlformats.org/officeDocument/2006/relationships/hyperlink" Target="https://cyclone.wmo.int/pdf/Global-Guide-to-Tropical-Cyclone-Forecastin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feme\Documents\TRANSLATION\PROYECTOS\WMO\2022\Octubre\INFCOM-2-dxx-Template_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WMJ15</b:Tag>
    <b:SourceType>Book</b:SourceType>
    <b:Guid>{5D0C86C4-46F3-489E-94A1-C804714A9BD6}</b:Guid>
    <b:Title>WMO, 2015: WMO Guidelines on Multi-hazard Impact-based Forecast and Warning Services (IBFWS) Part II: Putting Multi-hazard IBFWS into Practice (WMO-No. 1150) </b:Title>
    <b:Year>2015</b:Year>
    <b:Author>
      <b:Author>
        <b:NameList>
          <b:Person>
            <b:Last>WMJO</b:Last>
          </b:Person>
        </b:NameList>
      </b:Author>
    </b:Author>
    <b:Publisher>WMO</b:Publisher>
    <b:RefOrder>1</b:RefOrder>
  </b:Source>
  <b:Source>
    <b:Tag>1</b:Tag>
    <b:SourceType>InternetSite</b:SourceType>
    <b:Guid>{841EE2DA-3F0D-4CC1-96B2-F84B1FDAAE31}</b:Guid>
    <b:Author>
      <b:Author>
        <b:NameList>
          <b:Person>
            <b:Last>UNDRR</b:Last>
          </b:Person>
        </b:NameList>
      </b:Author>
    </b:Author>
    <b:Title>Terminology by United Nations Office for Disaster Risk Reduction (UNDRR)</b:Title>
    <b:Publisher>UNDRR</b:Publisher>
    <b:InternetSiteTitle>UNDRR</b:InternetSiteTitle>
    <b:URL>https://www.undrr.org/terminology</b:URL>
    <b:RefOrder>2</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F59FCA29978B940B5A3D89EF27385AE" ma:contentTypeVersion="" ma:contentTypeDescription="Create a new document." ma:contentTypeScope="" ma:versionID="bf9365c25a92441b1ee6c305e75e8ee5">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81624C-144F-45CC-A814-608A12E9DD5A}">
  <ds:schemaRefs>
    <ds:schemaRef ds:uri="http://schemas.openxmlformats.org/officeDocument/2006/bibliography"/>
  </ds:schemaRefs>
</ds:datastoreItem>
</file>

<file path=customXml/itemProps2.xml><?xml version="1.0" encoding="utf-8"?>
<ds:datastoreItem xmlns:ds="http://schemas.openxmlformats.org/officeDocument/2006/customXml" ds:itemID="{4CE4C997-AFE9-4FD5-8B67-4DD00902483D}">
  <ds:schemaRefs>
    <ds:schemaRef ds:uri="ce21bc6c-711a-4065-a01c-a8f0e29e3ad8"/>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http://purl.org/dc/terms/"/>
    <ds:schemaRef ds:uri="3679bf0f-1d7e-438f-afa5-6ebf1e20f9b8"/>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4.xml><?xml version="1.0" encoding="utf-8"?>
<ds:datastoreItem xmlns:ds="http://schemas.openxmlformats.org/officeDocument/2006/customXml" ds:itemID="{2E7EDE58-9858-45CF-84B9-0A85B31D2E58}"/>
</file>

<file path=docProps/app.xml><?xml version="1.0" encoding="utf-8"?>
<Properties xmlns="http://schemas.openxmlformats.org/officeDocument/2006/extended-properties" xmlns:vt="http://schemas.openxmlformats.org/officeDocument/2006/docPropsVTypes">
  <Template>INFCOM-2-dxx-Template_es</Template>
  <TotalTime>8978</TotalTime>
  <Pages>97</Pages>
  <Words>56476</Words>
  <Characters>310618</Characters>
  <Application>Microsoft Office Word</Application>
  <DocSecurity>0</DocSecurity>
  <Lines>2588</Lines>
  <Paragraphs>732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WMO Document Template</vt:lpstr>
      <vt:lpstr>WMO Document Template</vt:lpstr>
    </vt:vector>
  </TitlesOfParts>
  <Company>WMO</Company>
  <LinksUpToDate>false</LinksUpToDate>
  <CharactersWithSpaces>366362</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FNF</dc:creator>
  <cp:lastModifiedBy>Fabian Rubiolo</cp:lastModifiedBy>
  <cp:revision>396</cp:revision>
  <cp:lastPrinted>2013-03-12T09:27:00Z</cp:lastPrinted>
  <dcterms:created xsi:type="dcterms:W3CDTF">2022-12-21T07:59:00Z</dcterms:created>
  <dcterms:modified xsi:type="dcterms:W3CDTF">2023-02-14T09:12:00Z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0x0101003F59FCA29978B940B5A3D89EF27385AE</vt:lpwstr>
  </property>
  <property fmtid="{D5CDD505-2E9C-101B-9397-08002B2CF9AE}" pid="3" name="MediaServiceImageTags">
    <vt:lpwstr/>
  </property>
</Properties>
</file>